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FD1879" w14:textId="6019A90C" w:rsidR="00E70B17" w:rsidRPr="00AC6CE8" w:rsidRDefault="00E70B17" w:rsidP="00E70B17">
      <w:pPr>
        <w:jc w:val="center"/>
        <w:rPr>
          <w:b/>
          <w:sz w:val="22"/>
          <w:szCs w:val="22"/>
        </w:rPr>
      </w:pPr>
    </w:p>
    <w:p w14:paraId="5F81FDD8" w14:textId="34A08DA9" w:rsidR="00852089" w:rsidRPr="00AC6CE8" w:rsidRDefault="00E70B17" w:rsidP="00E70B17">
      <w:pPr>
        <w:jc w:val="center"/>
        <w:rPr>
          <w:b/>
          <w:sz w:val="22"/>
          <w:szCs w:val="22"/>
        </w:rPr>
      </w:pPr>
      <w:r w:rsidRPr="00AC6CE8">
        <w:rPr>
          <w:b/>
          <w:sz w:val="22"/>
          <w:szCs w:val="22"/>
        </w:rPr>
        <w:t>MARITIME FACULTY</w:t>
      </w:r>
    </w:p>
    <w:p w14:paraId="18F41FF6" w14:textId="77777777" w:rsidR="00394F71" w:rsidRPr="00AC6CE8" w:rsidRDefault="00394F71" w:rsidP="0068151E">
      <w:pPr>
        <w:jc w:val="center"/>
        <w:rPr>
          <w:b/>
          <w:sz w:val="22"/>
        </w:rPr>
      </w:pPr>
      <w:r w:rsidRPr="00AC6CE8">
        <w:rPr>
          <w:b/>
          <w:sz w:val="22"/>
        </w:rPr>
        <w:t xml:space="preserve">Maritime Transportation </w:t>
      </w:r>
      <w:r w:rsidR="00202A43" w:rsidRPr="00AC6CE8">
        <w:rPr>
          <w:b/>
          <w:sz w:val="22"/>
        </w:rPr>
        <w:t>Engineering</w:t>
      </w:r>
    </w:p>
    <w:p w14:paraId="687AE7B2" w14:textId="77777777" w:rsidR="00792A73" w:rsidRPr="00AC6CE8" w:rsidRDefault="00792A73">
      <w:pPr>
        <w:jc w:val="center"/>
        <w:rPr>
          <w:b/>
          <w:sz w:val="22"/>
          <w:szCs w:val="22"/>
        </w:rPr>
      </w:pPr>
    </w:p>
    <w:p w14:paraId="4E1794DE" w14:textId="77777777" w:rsidR="00A66999" w:rsidRPr="00AC6CE8" w:rsidRDefault="00EF2C2F" w:rsidP="00B16873">
      <w:pPr>
        <w:jc w:val="center"/>
        <w:rPr>
          <w:b/>
          <w:sz w:val="24"/>
          <w:szCs w:val="24"/>
        </w:rPr>
      </w:pPr>
      <w:r w:rsidRPr="00AC6CE8">
        <w:rPr>
          <w:b/>
          <w:sz w:val="24"/>
          <w:szCs w:val="24"/>
        </w:rPr>
        <w:t xml:space="preserve">Course </w:t>
      </w:r>
      <w:r w:rsidR="000B0FD8" w:rsidRPr="00AC6CE8">
        <w:rPr>
          <w:b/>
          <w:caps/>
          <w:sz w:val="24"/>
          <w:szCs w:val="24"/>
        </w:rPr>
        <w:t>C</w:t>
      </w:r>
      <w:r w:rsidR="000B0FD8" w:rsidRPr="00AC6CE8">
        <w:rPr>
          <w:b/>
          <w:sz w:val="24"/>
          <w:szCs w:val="24"/>
        </w:rPr>
        <w:t>atalogue</w:t>
      </w:r>
      <w:r w:rsidR="00A66999" w:rsidRPr="00AC6CE8">
        <w:rPr>
          <w:b/>
          <w:caps/>
          <w:sz w:val="24"/>
          <w:szCs w:val="24"/>
        </w:rPr>
        <w:t xml:space="preserve"> F</w:t>
      </w:r>
      <w:r w:rsidR="00852089" w:rsidRPr="00AC6CE8">
        <w:rPr>
          <w:b/>
          <w:sz w:val="24"/>
          <w:szCs w:val="24"/>
        </w:rPr>
        <w:t>orm</w:t>
      </w:r>
    </w:p>
    <w:tbl>
      <w:tblPr>
        <w:tblW w:w="950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35"/>
        <w:gridCol w:w="2071"/>
        <w:gridCol w:w="2410"/>
        <w:gridCol w:w="2489"/>
      </w:tblGrid>
      <w:tr w:rsidR="00F10E16" w:rsidRPr="00AC6CE8" w14:paraId="31ED6B08" w14:textId="77777777" w:rsidTr="00261E8D">
        <w:trPr>
          <w:trHeight w:val="388"/>
        </w:trPr>
        <w:tc>
          <w:tcPr>
            <w:tcW w:w="2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9B6F67D" w14:textId="77777777" w:rsidR="00F10E16" w:rsidRPr="00AC6CE8" w:rsidRDefault="00F10E16" w:rsidP="0026582F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Issue Date :</w:t>
            </w:r>
            <w:r w:rsidR="00EE605F" w:rsidRPr="00AC6CE8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2071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B1B248C" w14:textId="57DF83DB" w:rsidR="00F10E16" w:rsidRPr="00AC6CE8" w:rsidRDefault="0070598D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 xml:space="preserve">Revision </w:t>
            </w:r>
            <w:r w:rsidR="00EB5B3B" w:rsidRPr="00AC6CE8">
              <w:rPr>
                <w:b/>
                <w:sz w:val="22"/>
                <w:szCs w:val="22"/>
              </w:rPr>
              <w:t>Date: -</w:t>
            </w:r>
            <w:r w:rsidR="00F10E16" w:rsidRPr="00AC6CE8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5B561AE6" w14:textId="77777777" w:rsidR="00F10E16" w:rsidRPr="00AC6CE8" w:rsidRDefault="00F10E16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Revision Number: </w:t>
            </w:r>
            <w:r w:rsidR="0070598D" w:rsidRPr="00AC6CE8">
              <w:rPr>
                <w:b/>
                <w:sz w:val="22"/>
                <w:szCs w:val="22"/>
              </w:rPr>
              <w:t>-</w:t>
            </w:r>
          </w:p>
        </w:tc>
        <w:tc>
          <w:tcPr>
            <w:tcW w:w="2489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1152D621" w14:textId="77777777" w:rsidR="00F10E16" w:rsidRPr="00AC6CE8" w:rsidRDefault="00F10E16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Faculty Board Decision Number:</w:t>
            </w:r>
            <w:r w:rsidR="0070598D" w:rsidRPr="00AC6CE8">
              <w:rPr>
                <w:b/>
                <w:sz w:val="22"/>
                <w:szCs w:val="22"/>
              </w:rPr>
              <w:t xml:space="preserve"> </w:t>
            </w:r>
          </w:p>
        </w:tc>
      </w:tr>
    </w:tbl>
    <w:p w14:paraId="7C2FF0D6" w14:textId="77777777" w:rsidR="00F10E16" w:rsidRPr="00AC6CE8" w:rsidRDefault="00F10E16" w:rsidP="00B16873">
      <w:pPr>
        <w:jc w:val="center"/>
        <w:rPr>
          <w:b/>
          <w:caps/>
          <w:sz w:val="24"/>
          <w:szCs w:val="24"/>
        </w:rPr>
      </w:pPr>
    </w:p>
    <w:tbl>
      <w:tblPr>
        <w:tblW w:w="949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4"/>
        <w:gridCol w:w="1596"/>
        <w:gridCol w:w="923"/>
        <w:gridCol w:w="271"/>
        <w:gridCol w:w="1331"/>
        <w:gridCol w:w="261"/>
        <w:gridCol w:w="1068"/>
        <w:gridCol w:w="798"/>
        <w:gridCol w:w="529"/>
        <w:gridCol w:w="1329"/>
      </w:tblGrid>
      <w:tr w:rsidR="00AC6CE8" w:rsidRPr="00AC6CE8" w14:paraId="56021BDC" w14:textId="77777777" w:rsidTr="00261E8D">
        <w:trPr>
          <w:trHeight w:val="389"/>
        </w:trPr>
        <w:tc>
          <w:tcPr>
            <w:tcW w:w="5505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6374743" w14:textId="436CF65A" w:rsidR="005519F9" w:rsidRPr="00AC6CE8" w:rsidRDefault="00EF2C2F" w:rsidP="00261E8D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Course Name</w:t>
            </w:r>
            <w:r w:rsidR="00394F71" w:rsidRPr="00AC6CE8">
              <w:rPr>
                <w:sz w:val="24"/>
              </w:rPr>
              <w:t xml:space="preserve">: </w:t>
            </w:r>
            <w:r w:rsidR="009B451A" w:rsidRPr="00AC6CE8">
              <w:rPr>
                <w:b/>
                <w:sz w:val="24"/>
              </w:rPr>
              <w:t>SEARCH AND RESQUE</w:t>
            </w:r>
          </w:p>
        </w:tc>
        <w:tc>
          <w:tcPr>
            <w:tcW w:w="3985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21B5C98E" w14:textId="77777777" w:rsidR="005519F9" w:rsidRPr="00AC6CE8" w:rsidRDefault="005519F9" w:rsidP="00261E8D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De</w:t>
            </w:r>
            <w:r w:rsidR="00EF2C2F" w:rsidRPr="00AC6CE8">
              <w:rPr>
                <w:b/>
                <w:sz w:val="22"/>
                <w:szCs w:val="22"/>
              </w:rPr>
              <w:t>gree</w:t>
            </w:r>
            <w:r w:rsidRPr="00AC6CE8">
              <w:rPr>
                <w:b/>
                <w:sz w:val="22"/>
                <w:szCs w:val="22"/>
              </w:rPr>
              <w:t xml:space="preserve">: </w:t>
            </w:r>
            <w:r w:rsidR="00E84829" w:rsidRPr="00AC6CE8">
              <w:rPr>
                <w:sz w:val="22"/>
                <w:szCs w:val="22"/>
              </w:rPr>
              <w:t>Bachelor</w:t>
            </w:r>
          </w:p>
        </w:tc>
      </w:tr>
      <w:tr w:rsidR="00AC6CE8" w:rsidRPr="00AC6CE8" w14:paraId="7857B8D9" w14:textId="77777777" w:rsidTr="00C65485">
        <w:trPr>
          <w:trHeight w:val="281"/>
        </w:trPr>
        <w:tc>
          <w:tcPr>
            <w:tcW w:w="1384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29F3A782" w14:textId="77777777" w:rsidR="00EF6D7F" w:rsidRPr="00AC6CE8" w:rsidRDefault="00EF6D7F" w:rsidP="003F716E">
            <w:pPr>
              <w:pStyle w:val="Heading7"/>
              <w:jc w:val="center"/>
              <w:rPr>
                <w:b/>
                <w:sz w:val="20"/>
              </w:rPr>
            </w:pPr>
          </w:p>
          <w:p w14:paraId="036DDEE0" w14:textId="77777777" w:rsidR="00EF6D7F" w:rsidRPr="00AC6CE8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AC6CE8">
              <w:rPr>
                <w:b/>
                <w:sz w:val="20"/>
              </w:rPr>
              <w:t>Code</w:t>
            </w:r>
          </w:p>
          <w:p w14:paraId="290BF724" w14:textId="77777777" w:rsidR="00EF6D7F" w:rsidRPr="00AC6CE8" w:rsidRDefault="00EF6D7F" w:rsidP="003F716E">
            <w:pPr>
              <w:jc w:val="center"/>
              <w:rPr>
                <w:b/>
              </w:rPr>
            </w:pPr>
          </w:p>
        </w:tc>
        <w:tc>
          <w:tcPr>
            <w:tcW w:w="1596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4B14E9A8" w14:textId="77777777" w:rsidR="00EF6D7F" w:rsidRPr="00AC6CE8" w:rsidRDefault="00EF6D7F" w:rsidP="003F716E">
            <w:pPr>
              <w:pStyle w:val="Heading7"/>
              <w:rPr>
                <w:b/>
                <w:sz w:val="20"/>
              </w:rPr>
            </w:pPr>
          </w:p>
          <w:p w14:paraId="7C54BA1A" w14:textId="77777777" w:rsidR="00EF6D7F" w:rsidRPr="00AC6CE8" w:rsidRDefault="00EF2C2F" w:rsidP="003F716E">
            <w:pPr>
              <w:pStyle w:val="Heading7"/>
              <w:ind w:left="30"/>
              <w:jc w:val="center"/>
              <w:rPr>
                <w:b/>
                <w:sz w:val="20"/>
              </w:rPr>
            </w:pPr>
            <w:r w:rsidRPr="00AC6CE8">
              <w:rPr>
                <w:b/>
                <w:sz w:val="20"/>
              </w:rPr>
              <w:t>Year</w:t>
            </w:r>
            <w:r w:rsidR="005519F9" w:rsidRPr="00AC6CE8">
              <w:rPr>
                <w:b/>
                <w:sz w:val="20"/>
              </w:rPr>
              <w:t>/</w:t>
            </w:r>
            <w:r w:rsidRPr="00AC6CE8">
              <w:rPr>
                <w:b/>
                <w:sz w:val="20"/>
              </w:rPr>
              <w:t>Semester</w:t>
            </w:r>
          </w:p>
        </w:tc>
        <w:tc>
          <w:tcPr>
            <w:tcW w:w="923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5974831C" w14:textId="77777777" w:rsidR="00EF6D7F" w:rsidRPr="00AC6CE8" w:rsidRDefault="00EF6D7F" w:rsidP="003F716E">
            <w:pPr>
              <w:pStyle w:val="Heading7"/>
              <w:rPr>
                <w:b/>
                <w:sz w:val="20"/>
              </w:rPr>
            </w:pPr>
          </w:p>
          <w:p w14:paraId="65D6B930" w14:textId="77777777" w:rsidR="00EF6D7F" w:rsidRPr="00AC6CE8" w:rsidRDefault="00EF2C2F" w:rsidP="003F716E">
            <w:pPr>
              <w:pStyle w:val="Heading7"/>
              <w:ind w:left="60"/>
              <w:jc w:val="center"/>
              <w:rPr>
                <w:b/>
                <w:sz w:val="20"/>
              </w:rPr>
            </w:pPr>
            <w:r w:rsidRPr="00AC6CE8">
              <w:rPr>
                <w:b/>
                <w:sz w:val="20"/>
              </w:rPr>
              <w:t>Local Credits</w:t>
            </w:r>
          </w:p>
        </w:tc>
        <w:tc>
          <w:tcPr>
            <w:tcW w:w="1601" w:type="dxa"/>
            <w:gridSpan w:val="2"/>
            <w:vMerge w:val="restart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</w:tcPr>
          <w:p w14:paraId="798B557A" w14:textId="77777777" w:rsidR="00EF6D7F" w:rsidRPr="00AC6CE8" w:rsidRDefault="00EF6D7F" w:rsidP="003F716E">
            <w:pPr>
              <w:pStyle w:val="Heading7"/>
              <w:rPr>
                <w:b/>
                <w:sz w:val="20"/>
              </w:rPr>
            </w:pPr>
          </w:p>
          <w:p w14:paraId="715B30DD" w14:textId="77777777" w:rsidR="00EF6D7F" w:rsidRPr="00AC6CE8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AC6CE8">
              <w:rPr>
                <w:b/>
                <w:sz w:val="20"/>
              </w:rPr>
              <w:t>ECTS Credits</w:t>
            </w:r>
          </w:p>
          <w:p w14:paraId="526E7EC0" w14:textId="77777777" w:rsidR="00EF6D7F" w:rsidRPr="00AC6CE8" w:rsidRDefault="00D81310" w:rsidP="003F716E">
            <w:pPr>
              <w:jc w:val="center"/>
              <w:rPr>
                <w:b/>
              </w:rPr>
            </w:pPr>
            <w:r w:rsidRPr="00AC6CE8">
              <w:rPr>
                <w:b/>
              </w:rPr>
              <w:t xml:space="preserve"> </w:t>
            </w:r>
          </w:p>
        </w:tc>
        <w:tc>
          <w:tcPr>
            <w:tcW w:w="3985" w:type="dxa"/>
            <w:gridSpan w:val="5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</w:tcPr>
          <w:p w14:paraId="74017E50" w14:textId="77777777" w:rsidR="00EF6D7F" w:rsidRPr="00AC6CE8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AC6CE8">
              <w:rPr>
                <w:b/>
                <w:sz w:val="20"/>
              </w:rPr>
              <w:t>Course Implementation</w:t>
            </w:r>
            <w:r w:rsidR="007A60EF" w:rsidRPr="00AC6CE8">
              <w:rPr>
                <w:b/>
                <w:sz w:val="20"/>
              </w:rPr>
              <w:t xml:space="preserve">, </w:t>
            </w:r>
            <w:r w:rsidRPr="00AC6CE8">
              <w:rPr>
                <w:b/>
                <w:sz w:val="20"/>
              </w:rPr>
              <w:t>Hours</w:t>
            </w:r>
            <w:r w:rsidR="00EF6D7F" w:rsidRPr="00AC6CE8">
              <w:rPr>
                <w:b/>
                <w:sz w:val="20"/>
              </w:rPr>
              <w:t>/</w:t>
            </w:r>
            <w:r w:rsidRPr="00AC6CE8">
              <w:rPr>
                <w:b/>
                <w:sz w:val="20"/>
              </w:rPr>
              <w:t>Week</w:t>
            </w:r>
          </w:p>
        </w:tc>
      </w:tr>
      <w:tr w:rsidR="00AC6CE8" w:rsidRPr="00AC6CE8" w14:paraId="0945EC73" w14:textId="77777777" w:rsidTr="00C65485">
        <w:trPr>
          <w:trHeight w:val="220"/>
        </w:trPr>
        <w:tc>
          <w:tcPr>
            <w:tcW w:w="1384" w:type="dxa"/>
            <w:vMerge/>
            <w:tcBorders>
              <w:left w:val="single" w:sz="18" w:space="0" w:color="auto"/>
              <w:bottom w:val="single" w:sz="12" w:space="0" w:color="auto"/>
              <w:right w:val="single" w:sz="12" w:space="0" w:color="auto"/>
            </w:tcBorders>
          </w:tcPr>
          <w:p w14:paraId="585B4B5A" w14:textId="77777777" w:rsidR="00EF6D7F" w:rsidRPr="00AC6CE8" w:rsidRDefault="00EF6D7F" w:rsidP="003F716E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59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166928A" w14:textId="77777777" w:rsidR="00EF6D7F" w:rsidRPr="00AC6CE8" w:rsidRDefault="00EF6D7F" w:rsidP="003F716E">
            <w:pPr>
              <w:pStyle w:val="Heading7"/>
              <w:ind w:left="30"/>
              <w:jc w:val="center"/>
              <w:rPr>
                <w:b/>
              </w:rPr>
            </w:pPr>
          </w:p>
        </w:tc>
        <w:tc>
          <w:tcPr>
            <w:tcW w:w="92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07F9E" w14:textId="77777777" w:rsidR="00EF6D7F" w:rsidRPr="00AC6CE8" w:rsidRDefault="00EF6D7F" w:rsidP="003F716E">
            <w:pPr>
              <w:pStyle w:val="Heading7"/>
              <w:ind w:left="60"/>
              <w:jc w:val="center"/>
              <w:rPr>
                <w:b/>
              </w:rPr>
            </w:pPr>
          </w:p>
        </w:tc>
        <w:tc>
          <w:tcPr>
            <w:tcW w:w="1601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EFC8ED0" w14:textId="77777777" w:rsidR="00EF6D7F" w:rsidRPr="00AC6CE8" w:rsidRDefault="00EF6D7F" w:rsidP="003F716E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329" w:type="dxa"/>
            <w:gridSpan w:val="2"/>
            <w:tcBorders>
              <w:top w:val="single" w:sz="8" w:space="0" w:color="auto"/>
              <w:left w:val="single" w:sz="1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69FFA72A" w14:textId="77777777" w:rsidR="00EF6D7F" w:rsidRPr="00AC6CE8" w:rsidRDefault="00613334" w:rsidP="003F716E">
            <w:pPr>
              <w:pStyle w:val="Heading7"/>
              <w:jc w:val="center"/>
              <w:rPr>
                <w:b/>
                <w:sz w:val="20"/>
              </w:rPr>
            </w:pPr>
            <w:r w:rsidRPr="00AC6CE8">
              <w:rPr>
                <w:b/>
                <w:sz w:val="20"/>
              </w:rPr>
              <w:t>Course</w:t>
            </w:r>
          </w:p>
        </w:tc>
        <w:tc>
          <w:tcPr>
            <w:tcW w:w="132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0FBCDBCA" w14:textId="77777777" w:rsidR="00EF6D7F" w:rsidRPr="00AC6CE8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AC6CE8">
              <w:rPr>
                <w:b/>
                <w:sz w:val="20"/>
              </w:rPr>
              <w:t xml:space="preserve">Tutorial </w:t>
            </w:r>
          </w:p>
        </w:tc>
        <w:tc>
          <w:tcPr>
            <w:tcW w:w="1328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B488C94" w14:textId="77777777" w:rsidR="00EF6D7F" w:rsidRPr="00AC6CE8" w:rsidRDefault="006A4899" w:rsidP="003F716E">
            <w:pPr>
              <w:pStyle w:val="Heading7"/>
              <w:jc w:val="center"/>
              <w:rPr>
                <w:b/>
                <w:sz w:val="20"/>
              </w:rPr>
            </w:pPr>
            <w:r w:rsidRPr="00AC6CE8">
              <w:rPr>
                <w:b/>
                <w:sz w:val="20"/>
              </w:rPr>
              <w:t>Workshop</w:t>
            </w:r>
          </w:p>
        </w:tc>
      </w:tr>
      <w:tr w:rsidR="00AC6CE8" w:rsidRPr="00AC6CE8" w14:paraId="108E080F" w14:textId="77777777" w:rsidTr="00C65485">
        <w:trPr>
          <w:trHeight w:val="309"/>
        </w:trPr>
        <w:tc>
          <w:tcPr>
            <w:tcW w:w="1384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A8CB3B8" w14:textId="13FD80BF" w:rsidR="00EF6D7F" w:rsidRPr="00AC6CE8" w:rsidRDefault="00C65485" w:rsidP="00C65485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MTE 00</w:t>
            </w:r>
            <w:r w:rsidR="008166E8" w:rsidRPr="00AC6CE8">
              <w:rPr>
                <w:b/>
                <w:sz w:val="22"/>
                <w:szCs w:val="22"/>
              </w:rPr>
              <w:t>8</w:t>
            </w:r>
            <w:r w:rsidRPr="00AC6CE8">
              <w:rPr>
                <w:b/>
                <w:sz w:val="22"/>
                <w:szCs w:val="22"/>
              </w:rPr>
              <w:t>S</w:t>
            </w:r>
          </w:p>
        </w:tc>
        <w:tc>
          <w:tcPr>
            <w:tcW w:w="1596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62D77FAB" w14:textId="523B96E3" w:rsidR="00EF6D7F" w:rsidRPr="00AC6CE8" w:rsidRDefault="000F7BAC" w:rsidP="00CA2BFF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3</w:t>
            </w:r>
            <w:r w:rsidR="00F21C37" w:rsidRPr="00AC6CE8">
              <w:rPr>
                <w:b/>
                <w:sz w:val="22"/>
                <w:szCs w:val="22"/>
              </w:rPr>
              <w:t>/</w:t>
            </w:r>
            <w:r w:rsidRPr="00AC6CE8">
              <w:rPr>
                <w:b/>
                <w:sz w:val="22"/>
                <w:szCs w:val="22"/>
              </w:rPr>
              <w:t>1</w:t>
            </w:r>
            <w:r w:rsidR="00090FEF" w:rsidRPr="00AC6CE8">
              <w:rPr>
                <w:b/>
                <w:sz w:val="22"/>
                <w:szCs w:val="22"/>
              </w:rPr>
              <w:t xml:space="preserve"> (</w:t>
            </w:r>
            <w:r w:rsidR="003C5D14" w:rsidRPr="00AC6CE8">
              <w:rPr>
                <w:b/>
                <w:sz w:val="22"/>
                <w:szCs w:val="22"/>
              </w:rPr>
              <w:t>Autumn)</w:t>
            </w:r>
          </w:p>
        </w:tc>
        <w:tc>
          <w:tcPr>
            <w:tcW w:w="923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0049BD8F" w14:textId="0A45459D" w:rsidR="00EF6D7F" w:rsidRPr="00AC6CE8" w:rsidRDefault="00C05E54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601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27F9C2C9" w14:textId="3440C546" w:rsidR="00EF6D7F" w:rsidRPr="00AC6CE8" w:rsidRDefault="00EB5B3B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1329" w:type="dxa"/>
            <w:gridSpan w:val="2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3B25677" w14:textId="08FCFDF6" w:rsidR="00EF6D7F" w:rsidRPr="00AC6CE8" w:rsidRDefault="00C05E54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327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8" w:space="0" w:color="auto"/>
            </w:tcBorders>
          </w:tcPr>
          <w:p w14:paraId="5BABD2FE" w14:textId="77777777" w:rsidR="00EF6D7F" w:rsidRPr="00AC6CE8" w:rsidRDefault="00252D8B" w:rsidP="003F716E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-</w:t>
            </w:r>
          </w:p>
        </w:tc>
        <w:tc>
          <w:tcPr>
            <w:tcW w:w="1328" w:type="dxa"/>
            <w:tcBorders>
              <w:top w:val="single" w:sz="12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</w:tcPr>
          <w:p w14:paraId="69CA4A37" w14:textId="399FB514" w:rsidR="00EF6D7F" w:rsidRPr="00AC6CE8" w:rsidRDefault="00EB5B3B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1</w:t>
            </w:r>
          </w:p>
        </w:tc>
      </w:tr>
      <w:tr w:rsidR="00AC6CE8" w:rsidRPr="00AC6CE8" w14:paraId="46D8B33A" w14:textId="77777777" w:rsidTr="00C02549">
        <w:trPr>
          <w:trHeight w:val="386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3D7E664" w14:textId="77777777" w:rsidR="00EF6D7F" w:rsidRPr="00AC6CE8" w:rsidRDefault="00EF2C2F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Department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AE53FB" w14:textId="77777777" w:rsidR="001B6FBC" w:rsidRPr="00AC6CE8" w:rsidRDefault="00B82E59" w:rsidP="00202A43">
            <w:pPr>
              <w:rPr>
                <w:b/>
                <w:sz w:val="22"/>
              </w:rPr>
            </w:pPr>
            <w:bookmarkStart w:id="0" w:name="OLE_LINK11"/>
            <w:bookmarkStart w:id="1" w:name="OLE_LINK12"/>
            <w:bookmarkStart w:id="2" w:name="OLE_LINK15"/>
            <w:r w:rsidRPr="00AC6CE8">
              <w:rPr>
                <w:b/>
                <w:sz w:val="22"/>
              </w:rPr>
              <w:t xml:space="preserve">Maritime Transportation </w:t>
            </w:r>
            <w:bookmarkEnd w:id="0"/>
            <w:bookmarkEnd w:id="1"/>
            <w:bookmarkEnd w:id="2"/>
            <w:r w:rsidRPr="00AC6CE8">
              <w:rPr>
                <w:b/>
                <w:sz w:val="22"/>
              </w:rPr>
              <w:t>Engineering</w:t>
            </w:r>
            <w:r w:rsidR="00394F71" w:rsidRPr="00AC6CE8">
              <w:rPr>
                <w:b/>
                <w:sz w:val="22"/>
              </w:rPr>
              <w:t xml:space="preserve"> </w:t>
            </w:r>
          </w:p>
        </w:tc>
      </w:tr>
      <w:tr w:rsidR="00AC6CE8" w:rsidRPr="00AC6CE8" w14:paraId="4CE8886E" w14:textId="77777777" w:rsidTr="00C02549">
        <w:trPr>
          <w:trHeight w:val="40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EE9DC62" w14:textId="0B7B80D6" w:rsidR="005519F9" w:rsidRPr="00AC6CE8" w:rsidRDefault="00706160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Instructors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B87EE1" w14:textId="77777777" w:rsidR="00700B6F" w:rsidRPr="00AC6CE8" w:rsidRDefault="00700B6F" w:rsidP="00B81FE5">
            <w:pPr>
              <w:rPr>
                <w:sz w:val="22"/>
              </w:rPr>
            </w:pPr>
          </w:p>
        </w:tc>
      </w:tr>
      <w:tr w:rsidR="00AC6CE8" w:rsidRPr="00AC6CE8" w14:paraId="66B12F50" w14:textId="77777777" w:rsidTr="00C02549">
        <w:trPr>
          <w:trHeight w:val="413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7AE24A9" w14:textId="1C0A58DA" w:rsidR="00706160" w:rsidRPr="00AC6CE8" w:rsidRDefault="00706160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Contact Information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EC13F96" w14:textId="77777777" w:rsidR="00706160" w:rsidRPr="00AC6CE8" w:rsidRDefault="00706160" w:rsidP="00E84829">
            <w:pPr>
              <w:rPr>
                <w:sz w:val="22"/>
              </w:rPr>
            </w:pPr>
          </w:p>
        </w:tc>
      </w:tr>
      <w:tr w:rsidR="00AC6CE8" w:rsidRPr="00AC6CE8" w14:paraId="01073292" w14:textId="77777777" w:rsidTr="00C02549">
        <w:trPr>
          <w:trHeight w:val="40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670F764" w14:textId="77777777" w:rsidR="00706160" w:rsidRPr="00AC6CE8" w:rsidRDefault="00706160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Office Hours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6CF7D50" w14:textId="77777777" w:rsidR="00706160" w:rsidRPr="00AC6CE8" w:rsidRDefault="00706160" w:rsidP="0070598D">
            <w:pPr>
              <w:rPr>
                <w:sz w:val="22"/>
              </w:rPr>
            </w:pPr>
          </w:p>
        </w:tc>
      </w:tr>
      <w:tr w:rsidR="00AC6CE8" w:rsidRPr="00AC6CE8" w14:paraId="39933A86" w14:textId="77777777" w:rsidTr="00C02549">
        <w:trPr>
          <w:trHeight w:val="40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C2BA99D" w14:textId="77777777" w:rsidR="005519F9" w:rsidRPr="00AC6CE8" w:rsidRDefault="00706160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 xml:space="preserve">Web page 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6A3B6" w14:textId="1D6F24B2" w:rsidR="005519F9" w:rsidRPr="00AC6CE8" w:rsidRDefault="00000000" w:rsidP="00E84829">
            <w:pPr>
              <w:rPr>
                <w:sz w:val="22"/>
              </w:rPr>
            </w:pPr>
            <w:hyperlink r:id="rId7" w:history="1">
              <w:r w:rsidR="00B948BA" w:rsidRPr="00AC6CE8">
                <w:rPr>
                  <w:rStyle w:val="Hyperlink"/>
                  <w:color w:val="auto"/>
                  <w:sz w:val="22"/>
                </w:rPr>
                <w:t>https://www.marplat.eu</w:t>
              </w:r>
            </w:hyperlink>
            <w:r w:rsidR="00B948BA" w:rsidRPr="00AC6CE8">
              <w:rPr>
                <w:sz w:val="22"/>
              </w:rPr>
              <w:t xml:space="preserve"> </w:t>
            </w:r>
          </w:p>
        </w:tc>
      </w:tr>
      <w:tr w:rsidR="00AC6CE8" w:rsidRPr="00AC6CE8" w14:paraId="0D6B4FFB" w14:textId="77777777" w:rsidTr="00C65485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038E7C1" w14:textId="77777777" w:rsidR="00EF6D7F" w:rsidRPr="00AC6CE8" w:rsidRDefault="00706160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Course Type</w:t>
            </w:r>
          </w:p>
        </w:tc>
        <w:tc>
          <w:tcPr>
            <w:tcW w:w="2525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FD1B3" w14:textId="77777777" w:rsidR="00EF6D7F" w:rsidRPr="00AC6CE8" w:rsidRDefault="00A72E2B" w:rsidP="003F716E">
            <w:r w:rsidRPr="00AC6CE8">
              <w:t xml:space="preserve"> </w:t>
            </w:r>
            <w:r w:rsidR="0070598D" w:rsidRPr="00AC6CE8">
              <w:t>Elective</w:t>
            </w:r>
          </w:p>
        </w:tc>
        <w:tc>
          <w:tcPr>
            <w:tcW w:w="1329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9BC79CD" w14:textId="77777777" w:rsidR="00EF6D7F" w:rsidRPr="00AC6CE8" w:rsidRDefault="00706160" w:rsidP="003F716E">
            <w:pPr>
              <w:rPr>
                <w:b/>
              </w:rPr>
            </w:pPr>
            <w:r w:rsidRPr="00AC6CE8">
              <w:rPr>
                <w:b/>
              </w:rPr>
              <w:t>Course Language</w:t>
            </w:r>
          </w:p>
        </w:tc>
        <w:tc>
          <w:tcPr>
            <w:tcW w:w="2656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E9962AC" w14:textId="77777777" w:rsidR="00EF6D7F" w:rsidRPr="00AC6CE8" w:rsidRDefault="00706160" w:rsidP="003F716E">
            <w:r w:rsidRPr="00AC6CE8">
              <w:t>English</w:t>
            </w:r>
          </w:p>
        </w:tc>
      </w:tr>
      <w:tr w:rsidR="00AC6CE8" w:rsidRPr="00AC6CE8" w14:paraId="0E65C1D3" w14:textId="77777777" w:rsidTr="00C02549">
        <w:trPr>
          <w:trHeight w:val="36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8E80E72" w14:textId="77777777" w:rsidR="00EF6D7F" w:rsidRPr="00AC6CE8" w:rsidRDefault="00706160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Course Prerequisites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97F2972" w14:textId="16520BDB" w:rsidR="00EF6D7F" w:rsidRPr="00AC6CE8" w:rsidRDefault="007D7FF5" w:rsidP="003F716E">
            <w:r w:rsidRPr="00AC6CE8">
              <w:t>  </w:t>
            </w:r>
            <w:r w:rsidR="009E59DE" w:rsidRPr="00AC6CE8">
              <w:t>At discretion of each partner university</w:t>
            </w:r>
          </w:p>
        </w:tc>
      </w:tr>
      <w:tr w:rsidR="00AC6CE8" w:rsidRPr="00AC6CE8" w14:paraId="0DA38690" w14:textId="77777777" w:rsidTr="00C65485">
        <w:trPr>
          <w:trHeight w:val="418"/>
        </w:trPr>
        <w:tc>
          <w:tcPr>
            <w:tcW w:w="2980" w:type="dxa"/>
            <w:gridSpan w:val="2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70C97319" w14:textId="77777777" w:rsidR="00EF6D7F" w:rsidRPr="00AC6CE8" w:rsidRDefault="00706160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Course Category by Content</w:t>
            </w:r>
            <w:r w:rsidR="00EF6D7F" w:rsidRPr="00AC6CE8">
              <w:rPr>
                <w:b/>
                <w:sz w:val="22"/>
                <w:szCs w:val="22"/>
              </w:rPr>
              <w:t xml:space="preserve">, </w:t>
            </w:r>
            <w:r w:rsidR="00D53231" w:rsidRPr="00AC6CE8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194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B516FCD" w14:textId="77777777" w:rsidR="00EF6D7F" w:rsidRPr="00AC6CE8" w:rsidRDefault="00706160" w:rsidP="003F716E">
            <w:pPr>
              <w:jc w:val="center"/>
              <w:rPr>
                <w:b/>
              </w:rPr>
            </w:pPr>
            <w:r w:rsidRPr="00AC6CE8">
              <w:rPr>
                <w:b/>
              </w:rPr>
              <w:t>Basic Sciences</w:t>
            </w:r>
          </w:p>
        </w:tc>
        <w:tc>
          <w:tcPr>
            <w:tcW w:w="1592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E3B1710" w14:textId="77777777" w:rsidR="00EF6D7F" w:rsidRPr="00AC6CE8" w:rsidRDefault="00F21E24" w:rsidP="003F716E">
            <w:pPr>
              <w:jc w:val="center"/>
              <w:rPr>
                <w:b/>
              </w:rPr>
            </w:pPr>
            <w:r w:rsidRPr="00AC6CE8">
              <w:rPr>
                <w:b/>
              </w:rPr>
              <w:t>Engineering Science</w:t>
            </w:r>
          </w:p>
        </w:tc>
        <w:tc>
          <w:tcPr>
            <w:tcW w:w="1866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BF0A9F0" w14:textId="77777777" w:rsidR="00EF6D7F" w:rsidRPr="00AC6CE8" w:rsidRDefault="00F21E24" w:rsidP="003F716E">
            <w:pPr>
              <w:jc w:val="center"/>
              <w:rPr>
                <w:b/>
              </w:rPr>
            </w:pPr>
            <w:r w:rsidRPr="00AC6CE8">
              <w:rPr>
                <w:b/>
              </w:rPr>
              <w:t>Engineering Design</w:t>
            </w:r>
          </w:p>
        </w:tc>
        <w:tc>
          <w:tcPr>
            <w:tcW w:w="1857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1AB43009" w14:textId="77777777" w:rsidR="00EF6D7F" w:rsidRPr="00AC6CE8" w:rsidRDefault="00381A6C" w:rsidP="003F716E">
            <w:pPr>
              <w:jc w:val="center"/>
              <w:rPr>
                <w:b/>
              </w:rPr>
            </w:pPr>
            <w:r w:rsidRPr="00AC6CE8">
              <w:rPr>
                <w:b/>
              </w:rPr>
              <w:t>Humanities</w:t>
            </w:r>
          </w:p>
        </w:tc>
      </w:tr>
      <w:tr w:rsidR="00AC6CE8" w:rsidRPr="00AC6CE8" w14:paraId="43452506" w14:textId="77777777" w:rsidTr="00C65485">
        <w:trPr>
          <w:trHeight w:val="330"/>
        </w:trPr>
        <w:tc>
          <w:tcPr>
            <w:tcW w:w="2980" w:type="dxa"/>
            <w:gridSpan w:val="2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56E0C1E" w14:textId="77777777" w:rsidR="00EF6D7F" w:rsidRPr="00AC6CE8" w:rsidRDefault="00EF6D7F" w:rsidP="003F716E">
            <w:pPr>
              <w:rPr>
                <w:sz w:val="24"/>
              </w:rPr>
            </w:pPr>
          </w:p>
        </w:tc>
        <w:tc>
          <w:tcPr>
            <w:tcW w:w="1194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9D3B183" w14:textId="670D9211" w:rsidR="00EF6D7F" w:rsidRPr="00AC6CE8" w:rsidRDefault="00C05E54" w:rsidP="003F716E">
            <w:pPr>
              <w:jc w:val="center"/>
            </w:pPr>
            <w:r w:rsidRPr="00AC6CE8">
              <w:t>20</w:t>
            </w:r>
          </w:p>
        </w:tc>
        <w:tc>
          <w:tcPr>
            <w:tcW w:w="159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94DEDE5" w14:textId="162C9044" w:rsidR="00EF6D7F" w:rsidRPr="00AC6CE8" w:rsidRDefault="00C05E54" w:rsidP="003F716E">
            <w:pPr>
              <w:jc w:val="center"/>
            </w:pPr>
            <w:r w:rsidRPr="00AC6CE8">
              <w:t>50</w:t>
            </w:r>
          </w:p>
        </w:tc>
        <w:tc>
          <w:tcPr>
            <w:tcW w:w="1866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DAC350B" w14:textId="77777777" w:rsidR="00EF6D7F" w:rsidRPr="00AC6CE8" w:rsidRDefault="0070598D" w:rsidP="003F716E">
            <w:pPr>
              <w:jc w:val="center"/>
            </w:pPr>
            <w:r w:rsidRPr="00AC6CE8">
              <w:t>-</w:t>
            </w:r>
          </w:p>
        </w:tc>
        <w:tc>
          <w:tcPr>
            <w:tcW w:w="1857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27BD271" w14:textId="1755DCB7" w:rsidR="00EF6D7F" w:rsidRPr="00AC6CE8" w:rsidRDefault="00C05E54" w:rsidP="003F716E">
            <w:pPr>
              <w:jc w:val="center"/>
            </w:pPr>
            <w:r w:rsidRPr="00AC6CE8">
              <w:t>3</w:t>
            </w:r>
            <w:r w:rsidR="0070598D" w:rsidRPr="00AC6CE8">
              <w:t>0</w:t>
            </w:r>
          </w:p>
        </w:tc>
      </w:tr>
      <w:tr w:rsidR="00AC6CE8" w:rsidRPr="00AC6CE8" w14:paraId="7D588B1F" w14:textId="77777777" w:rsidTr="00C65485">
        <w:trPr>
          <w:trHeight w:val="14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4EAA2734" w14:textId="77777777" w:rsidR="0019668B" w:rsidRPr="00AC6CE8" w:rsidRDefault="00D90966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Course Description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70AECF6D" w14:textId="40FD6405" w:rsidR="0019668B" w:rsidRPr="00AC6CE8" w:rsidRDefault="00202A43" w:rsidP="008166E8">
            <w:pPr>
              <w:jc w:val="both"/>
              <w:rPr>
                <w:bCs/>
                <w:spacing w:val="-3"/>
              </w:rPr>
            </w:pPr>
            <w:r w:rsidRPr="00AC6CE8">
              <w:rPr>
                <w:bCs/>
                <w:spacing w:val="-3"/>
              </w:rPr>
              <w:t xml:space="preserve">This course forms part of the </w:t>
            </w:r>
            <w:r w:rsidR="00882D31" w:rsidRPr="00AC6CE8">
              <w:rPr>
                <w:bCs/>
                <w:spacing w:val="-3"/>
              </w:rPr>
              <w:t>proposed Modular</w:t>
            </w:r>
            <w:r w:rsidRPr="00AC6CE8">
              <w:rPr>
                <w:bCs/>
                <w:spacing w:val="-3"/>
              </w:rPr>
              <w:t xml:space="preserve"> Framework for vocational and professional qualification based on a degree </w:t>
            </w:r>
            <w:r w:rsidR="00FF27B1" w:rsidRPr="00AC6CE8">
              <w:rPr>
                <w:bCs/>
                <w:spacing w:val="-3"/>
              </w:rPr>
              <w:t>program</w:t>
            </w:r>
            <w:r w:rsidRPr="00AC6CE8">
              <w:rPr>
                <w:bCs/>
                <w:spacing w:val="-3"/>
              </w:rPr>
              <w:t xml:space="preserve"> in Maritime Transportation </w:t>
            </w:r>
            <w:r w:rsidR="009D766C" w:rsidRPr="00AC6CE8">
              <w:rPr>
                <w:bCs/>
                <w:spacing w:val="-3"/>
              </w:rPr>
              <w:t>Engineering.</w:t>
            </w:r>
            <w:r w:rsidRPr="00AC6CE8">
              <w:rPr>
                <w:bCs/>
                <w:spacing w:val="-3"/>
              </w:rPr>
              <w:t xml:space="preserve"> </w:t>
            </w:r>
            <w:r w:rsidR="001F7780" w:rsidRPr="00AC6CE8">
              <w:rPr>
                <w:bCs/>
                <w:spacing w:val="-3"/>
              </w:rPr>
              <w:t>Trainees</w:t>
            </w:r>
            <w:r w:rsidR="00052ED5" w:rsidRPr="00AC6CE8">
              <w:rPr>
                <w:bCs/>
                <w:spacing w:val="-3"/>
              </w:rPr>
              <w:t xml:space="preserve"> who successfully pass the course will acquire comprehensive and contemporary knowledge on Search and Rescue Operation as coordination and/or taking roles. </w:t>
            </w:r>
            <w:r w:rsidRPr="00AC6CE8">
              <w:rPr>
                <w:bCs/>
                <w:spacing w:val="-3"/>
              </w:rPr>
              <w:t xml:space="preserve">The Programme gives </w:t>
            </w:r>
            <w:r w:rsidR="001F7780" w:rsidRPr="00AC6CE8">
              <w:rPr>
                <w:bCs/>
                <w:spacing w:val="-3"/>
              </w:rPr>
              <w:t>trainees</w:t>
            </w:r>
            <w:r w:rsidRPr="00AC6CE8">
              <w:rPr>
                <w:bCs/>
                <w:spacing w:val="-3"/>
              </w:rPr>
              <w:t xml:space="preserve"> in-depth expertise </w:t>
            </w:r>
            <w:r w:rsidR="00FF27B1" w:rsidRPr="00AC6CE8">
              <w:rPr>
                <w:bCs/>
                <w:spacing w:val="-3"/>
              </w:rPr>
              <w:t>in</w:t>
            </w:r>
            <w:r w:rsidRPr="00AC6CE8">
              <w:rPr>
                <w:bCs/>
                <w:spacing w:val="-3"/>
              </w:rPr>
              <w:t xml:space="preserve"> managing a naval vessel as a Deck Officer and ultimately as the captain of the vessel.  The emphasis is </w:t>
            </w:r>
            <w:r w:rsidR="00FF27B1" w:rsidRPr="00AC6CE8">
              <w:rPr>
                <w:bCs/>
                <w:spacing w:val="-3"/>
              </w:rPr>
              <w:t xml:space="preserve">upon </w:t>
            </w:r>
            <w:r w:rsidR="004D3D2D" w:rsidRPr="00AC6CE8">
              <w:rPr>
                <w:bCs/>
                <w:spacing w:val="-3"/>
              </w:rPr>
              <w:t xml:space="preserve">how to </w:t>
            </w:r>
            <w:r w:rsidR="00052ED5" w:rsidRPr="00AC6CE8">
              <w:rPr>
                <w:bCs/>
                <w:spacing w:val="-3"/>
              </w:rPr>
              <w:t xml:space="preserve">conduct and </w:t>
            </w:r>
            <w:r w:rsidR="004D3D2D" w:rsidRPr="00AC6CE8">
              <w:rPr>
                <w:bCs/>
                <w:spacing w:val="-3"/>
              </w:rPr>
              <w:t xml:space="preserve">co-ordinate search and rescue operations. </w:t>
            </w:r>
          </w:p>
        </w:tc>
      </w:tr>
      <w:tr w:rsidR="00AC6CE8" w:rsidRPr="00AC6CE8" w14:paraId="33D243DC" w14:textId="77777777" w:rsidTr="00C65485">
        <w:trPr>
          <w:trHeight w:val="67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8DE0E49" w14:textId="77777777" w:rsidR="0019668B" w:rsidRPr="00AC6CE8" w:rsidRDefault="0019668B" w:rsidP="003F716E">
            <w:pPr>
              <w:rPr>
                <w:sz w:val="24"/>
              </w:rPr>
            </w:pPr>
          </w:p>
          <w:p w14:paraId="09D6E143" w14:textId="77777777" w:rsidR="0019668B" w:rsidRPr="00AC6CE8" w:rsidRDefault="00D90966" w:rsidP="003F716E">
            <w:pPr>
              <w:rPr>
                <w:b/>
                <w:sz w:val="24"/>
                <w:szCs w:val="22"/>
              </w:rPr>
            </w:pPr>
            <w:r w:rsidRPr="00AC6CE8">
              <w:rPr>
                <w:b/>
                <w:sz w:val="24"/>
                <w:szCs w:val="22"/>
              </w:rPr>
              <w:t>Course Objectives</w:t>
            </w:r>
            <w:r w:rsidRPr="00AC6CE8">
              <w:rPr>
                <w:b/>
                <w:sz w:val="24"/>
              </w:rPr>
              <w:t xml:space="preserve"> </w:t>
            </w:r>
          </w:p>
          <w:p w14:paraId="138C798B" w14:textId="77777777" w:rsidR="0019668B" w:rsidRPr="00AC6CE8" w:rsidRDefault="0019668B" w:rsidP="003F716E">
            <w:pPr>
              <w:rPr>
                <w:b/>
                <w:sz w:val="24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A5C975" w14:textId="2AE49EB2" w:rsidR="00027EA0" w:rsidRPr="00AC6CE8" w:rsidRDefault="00027EA0" w:rsidP="00027EA0">
            <w:pPr>
              <w:contextualSpacing/>
              <w:jc w:val="both"/>
            </w:pPr>
            <w:r w:rsidRPr="00AC6CE8">
              <w:t>1.Explain the obligations and responsibilities for assistance at sea and the action to be taken to render assistance</w:t>
            </w:r>
          </w:p>
          <w:p w14:paraId="6316F6AF" w14:textId="7618619F" w:rsidR="00027EA0" w:rsidRPr="00AC6CE8" w:rsidRDefault="00027EA0" w:rsidP="00027EA0">
            <w:pPr>
              <w:contextualSpacing/>
              <w:jc w:val="both"/>
            </w:pPr>
            <w:r w:rsidRPr="00AC6CE8">
              <w:t>2.</w:t>
            </w:r>
            <w:r w:rsidR="00E54740" w:rsidRPr="00AC6CE8">
              <w:t xml:space="preserve"> Learn how to plan</w:t>
            </w:r>
            <w:r w:rsidRPr="00AC6CE8">
              <w:t xml:space="preserve"> and prepare a search</w:t>
            </w:r>
            <w:r w:rsidRPr="00AC6CE8">
              <w:tab/>
              <w:t xml:space="preserve"> </w:t>
            </w:r>
          </w:p>
          <w:p w14:paraId="175439D1" w14:textId="3F1EDE22" w:rsidR="00027EA0" w:rsidRPr="00AC6CE8" w:rsidRDefault="00E54740" w:rsidP="00027EA0">
            <w:pPr>
              <w:contextualSpacing/>
              <w:jc w:val="both"/>
            </w:pPr>
            <w:r w:rsidRPr="00AC6CE8">
              <w:t>3. Learn</w:t>
            </w:r>
            <w:r w:rsidR="00027EA0" w:rsidRPr="00AC6CE8">
              <w:t xml:space="preserve"> Conduct a search</w:t>
            </w:r>
          </w:p>
          <w:p w14:paraId="6AAA21E0" w14:textId="00E8C180" w:rsidR="00027EA0" w:rsidRPr="00AC6CE8" w:rsidRDefault="00027EA0" w:rsidP="00027EA0">
            <w:pPr>
              <w:contextualSpacing/>
              <w:jc w:val="both"/>
            </w:pPr>
            <w:r w:rsidRPr="00AC6CE8">
              <w:t xml:space="preserve">3. </w:t>
            </w:r>
            <w:r w:rsidR="00E54740" w:rsidRPr="00AC6CE8">
              <w:t xml:space="preserve">Learn </w:t>
            </w:r>
            <w:r w:rsidRPr="00AC6CE8">
              <w:t>Conduct a rescue</w:t>
            </w:r>
          </w:p>
          <w:p w14:paraId="66891407" w14:textId="2916E240" w:rsidR="00F21C37" w:rsidRPr="00AC6CE8" w:rsidRDefault="00027EA0" w:rsidP="00027EA0">
            <w:pPr>
              <w:contextualSpacing/>
              <w:jc w:val="both"/>
            </w:pPr>
            <w:r w:rsidRPr="00AC6CE8">
              <w:t>5</w:t>
            </w:r>
            <w:r w:rsidR="008166E8" w:rsidRPr="00AC6CE8">
              <w:t>.</w:t>
            </w:r>
            <w:r w:rsidRPr="00AC6CE8">
              <w:t xml:space="preserve"> Terminate SAR operations</w:t>
            </w:r>
          </w:p>
        </w:tc>
      </w:tr>
      <w:tr w:rsidR="00AC6CE8" w:rsidRPr="00AC6CE8" w14:paraId="7F848656" w14:textId="77777777" w:rsidTr="00B64CBF">
        <w:trPr>
          <w:trHeight w:val="35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2482174E" w14:textId="77777777" w:rsidR="0019668B" w:rsidRPr="00AC6CE8" w:rsidRDefault="0019668B" w:rsidP="003F716E">
            <w:pPr>
              <w:rPr>
                <w:sz w:val="24"/>
              </w:rPr>
            </w:pPr>
          </w:p>
          <w:p w14:paraId="2DC4D0A5" w14:textId="77777777" w:rsidR="00D90966" w:rsidRPr="00AC6CE8" w:rsidRDefault="00D90966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 xml:space="preserve">Course Learning Outcomes </w:t>
            </w:r>
          </w:p>
          <w:p w14:paraId="72852474" w14:textId="77777777" w:rsidR="0019668B" w:rsidRPr="00AC6CE8" w:rsidRDefault="0019668B" w:rsidP="003F716E">
            <w:pPr>
              <w:rPr>
                <w:b/>
                <w:sz w:val="22"/>
                <w:szCs w:val="22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78D46029" w14:textId="2B62E2E2" w:rsidR="00202A43" w:rsidRPr="00AC6CE8" w:rsidRDefault="001F7780" w:rsidP="00202A43">
            <w:pPr>
              <w:jc w:val="both"/>
            </w:pPr>
            <w:r w:rsidRPr="00AC6CE8">
              <w:t>Trainees</w:t>
            </w:r>
            <w:r w:rsidR="001F7B35" w:rsidRPr="00AC6CE8">
              <w:t xml:space="preserve"> passing the course successfully will acquire knowledge and skills as listed below</w:t>
            </w:r>
            <w:r w:rsidR="007A419A" w:rsidRPr="00AC6CE8">
              <w:t xml:space="preserve"> and </w:t>
            </w:r>
            <w:r w:rsidR="00FF27B1" w:rsidRPr="00AC6CE8">
              <w:t>will be</w:t>
            </w:r>
            <w:r w:rsidR="007A419A" w:rsidRPr="00AC6CE8">
              <w:t xml:space="preserve"> </w:t>
            </w:r>
            <w:r w:rsidR="00E12EF0" w:rsidRPr="00AC6CE8">
              <w:t xml:space="preserve">able </w:t>
            </w:r>
            <w:r w:rsidR="008B2C6D" w:rsidRPr="00AC6CE8">
              <w:t>to.</w:t>
            </w:r>
          </w:p>
          <w:p w14:paraId="40C42480" w14:textId="5CF65E69" w:rsidR="004D3D2D" w:rsidRPr="00AC6CE8" w:rsidRDefault="004D3D2D" w:rsidP="004D3D2D">
            <w:pPr>
              <w:jc w:val="both"/>
            </w:pPr>
            <w:r w:rsidRPr="00AC6CE8">
              <w:t>1.Understand the obligations and responsibilities for assistance at sea and the action to be taken to render assistance</w:t>
            </w:r>
          </w:p>
          <w:p w14:paraId="3FB9246E" w14:textId="6AC97C39" w:rsidR="004D3D2D" w:rsidRPr="00AC6CE8" w:rsidRDefault="004D3D2D" w:rsidP="004D3D2D">
            <w:pPr>
              <w:jc w:val="both"/>
            </w:pPr>
            <w:r w:rsidRPr="00AC6CE8">
              <w:t>2. Plan and prepare a search</w:t>
            </w:r>
            <w:r w:rsidRPr="00AC6CE8">
              <w:tab/>
              <w:t xml:space="preserve"> </w:t>
            </w:r>
          </w:p>
          <w:p w14:paraId="3CB77950" w14:textId="0B5D1BE6" w:rsidR="004D3D2D" w:rsidRPr="00AC6CE8" w:rsidRDefault="004D3D2D" w:rsidP="004D3D2D">
            <w:pPr>
              <w:jc w:val="both"/>
            </w:pPr>
            <w:r w:rsidRPr="00AC6CE8">
              <w:t xml:space="preserve">3. Conduct a search operation </w:t>
            </w:r>
          </w:p>
          <w:p w14:paraId="65B5B45F" w14:textId="6F87BCF2" w:rsidR="004D3D2D" w:rsidRPr="00AC6CE8" w:rsidRDefault="004D3D2D" w:rsidP="004D3D2D">
            <w:pPr>
              <w:jc w:val="both"/>
            </w:pPr>
            <w:r w:rsidRPr="00AC6CE8">
              <w:t>3. Conduct a rescue</w:t>
            </w:r>
            <w:r w:rsidR="00AA4994" w:rsidRPr="00AC6CE8">
              <w:t xml:space="preserve"> </w:t>
            </w:r>
            <w:r w:rsidRPr="00AC6CE8">
              <w:t>operation</w:t>
            </w:r>
          </w:p>
          <w:p w14:paraId="337DE344" w14:textId="4D533588" w:rsidR="00CA5460" w:rsidRPr="00AC6CE8" w:rsidRDefault="004D3D2D" w:rsidP="00625187">
            <w:pPr>
              <w:jc w:val="both"/>
            </w:pPr>
            <w:r w:rsidRPr="00AC6CE8">
              <w:t>5 Apply methods to terminate SAR operations</w:t>
            </w:r>
          </w:p>
        </w:tc>
      </w:tr>
      <w:tr w:rsidR="00AC6CE8" w:rsidRPr="00AC6CE8" w14:paraId="75A32808" w14:textId="77777777" w:rsidTr="00C65485">
        <w:trPr>
          <w:trHeight w:val="43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A227AE5" w14:textId="77777777" w:rsidR="001E595A" w:rsidRPr="00AC6CE8" w:rsidRDefault="00927FEA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Instructional</w:t>
            </w:r>
            <w:r w:rsidR="00645FBC" w:rsidRPr="00AC6CE8">
              <w:rPr>
                <w:b/>
                <w:sz w:val="22"/>
                <w:szCs w:val="22"/>
              </w:rPr>
              <w:t xml:space="preserve"> Methods and Techniques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7D15B2A" w14:textId="76EFEC09" w:rsidR="001E595A" w:rsidRPr="00AC6CE8" w:rsidRDefault="00202A43" w:rsidP="000A4222">
            <w:r w:rsidRPr="00AC6CE8">
              <w:t xml:space="preserve">Lecturing and </w:t>
            </w:r>
            <w:r w:rsidR="00882D31" w:rsidRPr="00AC6CE8">
              <w:t>Simulator Studies</w:t>
            </w:r>
          </w:p>
        </w:tc>
      </w:tr>
      <w:tr w:rsidR="00AC6CE8" w:rsidRPr="00AC6CE8" w14:paraId="2CB03751" w14:textId="77777777" w:rsidTr="00C02549">
        <w:trPr>
          <w:trHeight w:val="350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F43A994" w14:textId="77777777" w:rsidR="001E595A" w:rsidRPr="00AC6CE8" w:rsidRDefault="00253636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lastRenderedPageBreak/>
              <w:t>Tutorial Place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1CD512F" w14:textId="28FF2B15" w:rsidR="001E595A" w:rsidRPr="00AC6CE8" w:rsidRDefault="00541FAD" w:rsidP="00202A43">
            <w:r w:rsidRPr="00AC6CE8">
              <w:t>Classr</w:t>
            </w:r>
            <w:r w:rsidR="00202A43" w:rsidRPr="00AC6CE8">
              <w:t xml:space="preserve">oom </w:t>
            </w:r>
            <w:r w:rsidR="00882D31" w:rsidRPr="00AC6CE8">
              <w:t>and Simulator</w:t>
            </w:r>
          </w:p>
        </w:tc>
      </w:tr>
      <w:tr w:rsidR="00AC6CE8" w:rsidRPr="00AC6CE8" w14:paraId="5EA86D56" w14:textId="77777777" w:rsidTr="00C02549">
        <w:trPr>
          <w:trHeight w:val="341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F46DD96" w14:textId="77777777" w:rsidR="001E595A" w:rsidRPr="00AC6CE8" w:rsidRDefault="00645FBC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Co-term Condition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AFC86A" w14:textId="77777777" w:rsidR="001E595A" w:rsidRPr="00AC6CE8" w:rsidRDefault="00A97D9A" w:rsidP="003F716E">
            <w:pPr>
              <w:rPr>
                <w:b/>
              </w:rPr>
            </w:pPr>
            <w:r w:rsidRPr="00AC6CE8">
              <w:rPr>
                <w:b/>
              </w:rPr>
              <w:t>---</w:t>
            </w:r>
          </w:p>
        </w:tc>
      </w:tr>
      <w:tr w:rsidR="00AC6CE8" w:rsidRPr="00AC6CE8" w14:paraId="5335DE82" w14:textId="77777777" w:rsidTr="00C65485">
        <w:trPr>
          <w:trHeight w:val="38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E776C7B" w14:textId="45CE054F" w:rsidR="0019668B" w:rsidRPr="00AC6CE8" w:rsidRDefault="00253636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Textbook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689AEA2" w14:textId="240D9D25" w:rsidR="0019668B" w:rsidRPr="00AC6CE8" w:rsidRDefault="00153F48" w:rsidP="00E84829">
            <w:r w:rsidRPr="00AC6CE8">
              <w:t xml:space="preserve">- </w:t>
            </w:r>
            <w:r w:rsidR="001F7B35" w:rsidRPr="00AC6CE8">
              <w:t xml:space="preserve">Unit </w:t>
            </w:r>
            <w:r w:rsidR="00882D31" w:rsidRPr="00AC6CE8">
              <w:t>Handout, Power</w:t>
            </w:r>
            <w:r w:rsidR="001F7B35" w:rsidRPr="00AC6CE8">
              <w:t xml:space="preserve"> Point S</w:t>
            </w:r>
            <w:r w:rsidR="00E84829" w:rsidRPr="00AC6CE8">
              <w:t>lides</w:t>
            </w:r>
          </w:p>
          <w:p w14:paraId="2AFD51BF" w14:textId="5C72B73A" w:rsidR="008F31A9" w:rsidRPr="00AC6CE8" w:rsidRDefault="00153F48" w:rsidP="00E84829">
            <w:r w:rsidRPr="00AC6CE8">
              <w:t>- Emergency Response and Communication I and II Course Books, Glasgow College of Nautical Studies</w:t>
            </w:r>
          </w:p>
        </w:tc>
      </w:tr>
      <w:tr w:rsidR="00AC6CE8" w:rsidRPr="00AC6CE8" w14:paraId="0F9EA536" w14:textId="77777777" w:rsidTr="00C65485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A5FE10" w14:textId="77777777" w:rsidR="00AA76F8" w:rsidRPr="00AC6CE8" w:rsidRDefault="00AA76F8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Other References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80276" w14:textId="5B22BD22" w:rsidR="00882D31" w:rsidRPr="00AC6CE8" w:rsidRDefault="00705182" w:rsidP="005120C9">
            <w:pPr>
              <w:pStyle w:val="ListParagraph"/>
              <w:numPr>
                <w:ilvl w:val="0"/>
                <w:numId w:val="1"/>
              </w:numPr>
            </w:pPr>
            <w:r w:rsidRPr="00AC6CE8">
              <w:t>STCW Table A-II/1 Competence: 1.2. Maintain a Safe Navigational Watch,  1.9 Manoeuvre the ship  1..5 Respond to</w:t>
            </w:r>
            <w:r w:rsidR="008166E8" w:rsidRPr="00AC6CE8">
              <w:t xml:space="preserve"> E</w:t>
            </w:r>
            <w:r w:rsidRPr="00AC6CE8">
              <w:t>merge</w:t>
            </w:r>
            <w:r w:rsidR="008166E8" w:rsidRPr="00AC6CE8">
              <w:t>ncies</w:t>
            </w:r>
          </w:p>
          <w:p w14:paraId="7F1087AC" w14:textId="71F60699" w:rsidR="008F31A9" w:rsidRPr="00AC6CE8" w:rsidRDefault="008F31A9" w:rsidP="005120C9">
            <w:pPr>
              <w:pStyle w:val="ListParagraph"/>
              <w:numPr>
                <w:ilvl w:val="0"/>
                <w:numId w:val="1"/>
              </w:numPr>
            </w:pPr>
            <w:r w:rsidRPr="00AC6CE8">
              <w:t>Bridge Procedures Guide</w:t>
            </w:r>
          </w:p>
          <w:p w14:paraId="3831C5D9" w14:textId="7CFD180F" w:rsidR="008F31A9" w:rsidRPr="00AC6CE8" w:rsidRDefault="001660F1" w:rsidP="005120C9">
            <w:pPr>
              <w:pStyle w:val="ListParagraph"/>
              <w:numPr>
                <w:ilvl w:val="0"/>
                <w:numId w:val="1"/>
              </w:numPr>
            </w:pPr>
            <w:r w:rsidRPr="00AC6CE8">
              <w:t xml:space="preserve">IMO </w:t>
            </w:r>
            <w:r w:rsidR="00AA4994" w:rsidRPr="00AC6CE8">
              <w:t>IAMSAR</w:t>
            </w:r>
            <w:r w:rsidRPr="00AC6CE8">
              <w:t xml:space="preserve"> Manual Vol. III</w:t>
            </w:r>
          </w:p>
          <w:p w14:paraId="390DCB22" w14:textId="26F0C5D5" w:rsidR="001660F1" w:rsidRPr="00AC6CE8" w:rsidRDefault="001660F1" w:rsidP="005120C9">
            <w:pPr>
              <w:pStyle w:val="ListParagraph"/>
              <w:numPr>
                <w:ilvl w:val="0"/>
                <w:numId w:val="1"/>
              </w:numPr>
            </w:pPr>
            <w:r w:rsidRPr="00AC6CE8">
              <w:t>ISM Code,</w:t>
            </w:r>
          </w:p>
          <w:p w14:paraId="6838D24E" w14:textId="77777777" w:rsidR="007F23B9" w:rsidRPr="00AC6CE8" w:rsidRDefault="001660F1" w:rsidP="005120C9">
            <w:pPr>
              <w:pStyle w:val="ListParagraph"/>
              <w:numPr>
                <w:ilvl w:val="0"/>
                <w:numId w:val="1"/>
              </w:numPr>
            </w:pPr>
            <w:r w:rsidRPr="00AC6CE8">
              <w:t>ISPS Code</w:t>
            </w:r>
          </w:p>
          <w:p w14:paraId="687FF31E" w14:textId="3F9188BA" w:rsidR="00450B33" w:rsidRPr="00AC6CE8" w:rsidRDefault="00450B33" w:rsidP="005120C9">
            <w:pPr>
              <w:pStyle w:val="ListParagraph"/>
              <w:numPr>
                <w:ilvl w:val="0"/>
                <w:numId w:val="1"/>
              </w:numPr>
            </w:pPr>
            <w:r w:rsidRPr="00E96014">
              <w:t>IMO Model course 3.13; 3.14 and 3.15.</w:t>
            </w:r>
          </w:p>
        </w:tc>
      </w:tr>
      <w:tr w:rsidR="00AC6CE8" w:rsidRPr="00AC6CE8" w14:paraId="069BE119" w14:textId="77777777" w:rsidTr="00C65485">
        <w:trPr>
          <w:trHeight w:val="335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34BDE4" w14:textId="77777777" w:rsidR="00AA76F8" w:rsidRPr="00AC6CE8" w:rsidRDefault="00AA76F8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</w:rPr>
              <w:t>Homework &amp; Projects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5B34A" w14:textId="7E766EF0" w:rsidR="00AA76F8" w:rsidRPr="00AC6CE8" w:rsidRDefault="008F31A9" w:rsidP="008166E8">
            <w:pPr>
              <w:jc w:val="both"/>
            </w:pPr>
            <w:r w:rsidRPr="00AC6CE8">
              <w:t xml:space="preserve">Each group will prepare simple </w:t>
            </w:r>
            <w:r w:rsidR="004D3D2D" w:rsidRPr="00AC6CE8">
              <w:t>search and rescue</w:t>
            </w:r>
            <w:r w:rsidRPr="00AC6CE8">
              <w:t xml:space="preserve"> plan which will be used during simulator exercise as directed by the lecturer.</w:t>
            </w:r>
          </w:p>
        </w:tc>
      </w:tr>
      <w:tr w:rsidR="00AC6CE8" w:rsidRPr="00AC6CE8" w14:paraId="4635FCFA" w14:textId="77777777" w:rsidTr="00C65485">
        <w:trPr>
          <w:trHeight w:val="321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5172CF0" w14:textId="77777777" w:rsidR="00AA76F8" w:rsidRPr="00AC6CE8" w:rsidRDefault="00AA76F8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Laboratory Work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523B727" w14:textId="77777777" w:rsidR="00AA76F8" w:rsidRPr="00AC6CE8" w:rsidRDefault="008F31A9" w:rsidP="003F716E">
            <w:pPr>
              <w:rPr>
                <w:caps/>
              </w:rPr>
            </w:pPr>
            <w:r w:rsidRPr="00AC6CE8">
              <w:t>Simulator Exercise</w:t>
            </w:r>
          </w:p>
        </w:tc>
      </w:tr>
      <w:tr w:rsidR="00AC6CE8" w:rsidRPr="00AC6CE8" w14:paraId="76F6DAAA" w14:textId="77777777" w:rsidTr="00C65485">
        <w:trPr>
          <w:trHeight w:val="319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036EA4C" w14:textId="77777777" w:rsidR="00AA76F8" w:rsidRPr="00AC6CE8" w:rsidRDefault="00AA76F8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Computer Use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5C73987" w14:textId="55FD4FC4" w:rsidR="00AA76F8" w:rsidRPr="00AC6CE8" w:rsidRDefault="008F31A9" w:rsidP="003F716E">
            <w:pPr>
              <w:rPr>
                <w:caps/>
              </w:rPr>
            </w:pPr>
            <w:r w:rsidRPr="00AC6CE8">
              <w:t>Bridge</w:t>
            </w:r>
            <w:r w:rsidR="001660F1" w:rsidRPr="00AC6CE8">
              <w:t xml:space="preserve"> simulator</w:t>
            </w:r>
            <w:r w:rsidRPr="00AC6CE8">
              <w:t xml:space="preserve"> </w:t>
            </w:r>
            <w:r w:rsidR="001660F1" w:rsidRPr="00AC6CE8">
              <w:t>and Stand</w:t>
            </w:r>
            <w:r w:rsidR="000372B4" w:rsidRPr="00AC6CE8">
              <w:t xml:space="preserve"> Alone Computers</w:t>
            </w:r>
            <w:r w:rsidRPr="00AC6CE8">
              <w:t xml:space="preserve"> </w:t>
            </w:r>
            <w:r w:rsidR="00133690" w:rsidRPr="00AC6CE8">
              <w:t xml:space="preserve">(for LO 4 and 5), </w:t>
            </w:r>
            <w:r w:rsidR="000372B4" w:rsidRPr="00AC6CE8">
              <w:t>PowerPoint</w:t>
            </w:r>
            <w:r w:rsidRPr="00AC6CE8">
              <w:t xml:space="preserve"> </w:t>
            </w:r>
          </w:p>
        </w:tc>
      </w:tr>
      <w:tr w:rsidR="00AA76F8" w:rsidRPr="00AC6CE8" w14:paraId="450D3445" w14:textId="77777777" w:rsidTr="00C65485">
        <w:trPr>
          <w:trHeight w:val="14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72F97E0" w14:textId="77777777" w:rsidR="00AA76F8" w:rsidRPr="00AC6CE8" w:rsidRDefault="00AA76F8" w:rsidP="003F716E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Other Activities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77E270C5" w14:textId="5C6C5EB2" w:rsidR="00AA76F8" w:rsidRPr="00AC6CE8" w:rsidRDefault="007C61E0" w:rsidP="003F716E">
            <w:pPr>
              <w:rPr>
                <w:caps/>
              </w:rPr>
            </w:pPr>
            <w:r w:rsidRPr="00AC6CE8">
              <w:t>5 video tutorials shall be recorded in the simulator/lab from the selected practical training activities, Group Discussions</w:t>
            </w:r>
          </w:p>
        </w:tc>
      </w:tr>
    </w:tbl>
    <w:p w14:paraId="636E6D42" w14:textId="1E6257F1" w:rsidR="00153F48" w:rsidRPr="00AC6CE8" w:rsidRDefault="00153F48" w:rsidP="007C61E0">
      <w:pPr>
        <w:rPr>
          <w:b/>
          <w:caps/>
          <w:sz w:val="16"/>
        </w:rPr>
      </w:pPr>
    </w:p>
    <w:p w14:paraId="3DD47FA8" w14:textId="77777777" w:rsidR="00153F48" w:rsidRPr="00AC6CE8" w:rsidRDefault="00153F48">
      <w:pPr>
        <w:jc w:val="center"/>
        <w:rPr>
          <w:b/>
          <w:caps/>
          <w:sz w:val="16"/>
        </w:rPr>
      </w:pPr>
    </w:p>
    <w:tbl>
      <w:tblPr>
        <w:tblW w:w="9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43"/>
        <w:gridCol w:w="3901"/>
        <w:gridCol w:w="1060"/>
        <w:gridCol w:w="2539"/>
      </w:tblGrid>
      <w:tr w:rsidR="00AC6CE8" w:rsidRPr="00AC6CE8" w14:paraId="3BED984D" w14:textId="77777777" w:rsidTr="00803D24">
        <w:trPr>
          <w:trHeight w:val="263"/>
        </w:trPr>
        <w:tc>
          <w:tcPr>
            <w:tcW w:w="2050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763CF9C" w14:textId="77777777" w:rsidR="00D353A8" w:rsidRPr="00AC6CE8" w:rsidRDefault="00AE6574" w:rsidP="00112560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8"/>
                <w:szCs w:val="22"/>
              </w:rPr>
              <w:t>Assessment Criteria</w:t>
            </w:r>
          </w:p>
        </w:tc>
        <w:tc>
          <w:tcPr>
            <w:tcW w:w="3938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205649" w14:textId="77777777" w:rsidR="00D353A8" w:rsidRPr="00AC6CE8" w:rsidRDefault="00645FBC" w:rsidP="008E6FFC">
            <w:pPr>
              <w:rPr>
                <w:b/>
                <w:sz w:val="22"/>
              </w:rPr>
            </w:pPr>
            <w:r w:rsidRPr="00AC6CE8">
              <w:rPr>
                <w:b/>
                <w:sz w:val="22"/>
              </w:rPr>
              <w:t>Activities</w:t>
            </w:r>
          </w:p>
        </w:tc>
        <w:tc>
          <w:tcPr>
            <w:tcW w:w="99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9AF45A" w14:textId="77777777" w:rsidR="00D353A8" w:rsidRPr="00AC6CE8" w:rsidRDefault="00645FBC" w:rsidP="009B4916">
            <w:pPr>
              <w:jc w:val="center"/>
              <w:rPr>
                <w:b/>
                <w:sz w:val="22"/>
              </w:rPr>
            </w:pPr>
            <w:r w:rsidRPr="00AC6CE8">
              <w:rPr>
                <w:b/>
                <w:sz w:val="22"/>
              </w:rPr>
              <w:t>Quantity</w:t>
            </w:r>
          </w:p>
        </w:tc>
        <w:tc>
          <w:tcPr>
            <w:tcW w:w="2561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D9D059F" w14:textId="77777777" w:rsidR="00D353A8" w:rsidRPr="00AC6CE8" w:rsidRDefault="00645FBC" w:rsidP="009B4916">
            <w:pPr>
              <w:jc w:val="center"/>
              <w:rPr>
                <w:b/>
                <w:sz w:val="22"/>
              </w:rPr>
            </w:pPr>
            <w:r w:rsidRPr="00AC6CE8">
              <w:rPr>
                <w:b/>
                <w:sz w:val="22"/>
              </w:rPr>
              <w:t>Effects on Grading, %</w:t>
            </w:r>
          </w:p>
        </w:tc>
      </w:tr>
      <w:tr w:rsidR="00AC6CE8" w:rsidRPr="00AC6CE8" w14:paraId="76277517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4F89F69" w14:textId="77777777" w:rsidR="00D353A8" w:rsidRPr="00AC6CE8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1084606" w14:textId="77777777" w:rsidR="00D353A8" w:rsidRPr="00AC6CE8" w:rsidRDefault="00645FBC" w:rsidP="00497E7E">
            <w:pPr>
              <w:rPr>
                <w:sz w:val="22"/>
              </w:rPr>
            </w:pPr>
            <w:r w:rsidRPr="00AC6CE8">
              <w:rPr>
                <w:sz w:val="22"/>
              </w:rPr>
              <w:t>Attendance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5734DF0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381D079" w14:textId="77777777" w:rsidR="00D353A8" w:rsidRPr="00AC6CE8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AC6CE8" w:rsidRPr="00AC6CE8" w14:paraId="6D8D507D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2C3E9F7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F39741" w14:textId="77777777" w:rsidR="00D353A8" w:rsidRPr="00AC6CE8" w:rsidRDefault="007A60EF" w:rsidP="00497E7E">
            <w:pPr>
              <w:rPr>
                <w:sz w:val="22"/>
              </w:rPr>
            </w:pPr>
            <w:r w:rsidRPr="00AC6CE8">
              <w:rPr>
                <w:sz w:val="22"/>
              </w:rPr>
              <w:t>Midterm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BFE4904" w14:textId="77777777" w:rsidR="00D353A8" w:rsidRPr="00AC6CE8" w:rsidRDefault="00E94987" w:rsidP="005B264D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1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5440555" w14:textId="77777777" w:rsidR="00D353A8" w:rsidRPr="00AC6CE8" w:rsidRDefault="008F31A9" w:rsidP="00874F73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3</w:t>
            </w:r>
            <w:r w:rsidR="00E94987" w:rsidRPr="00AC6CE8">
              <w:rPr>
                <w:b/>
                <w:caps/>
                <w:sz w:val="22"/>
              </w:rPr>
              <w:t>0</w:t>
            </w:r>
          </w:p>
        </w:tc>
      </w:tr>
      <w:tr w:rsidR="00AC6CE8" w:rsidRPr="00AC6CE8" w14:paraId="2CAB155A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155B79B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0719A3D" w14:textId="77777777" w:rsidR="00D353A8" w:rsidRPr="00AC6CE8" w:rsidRDefault="007A60EF" w:rsidP="00497E7E">
            <w:pPr>
              <w:rPr>
                <w:sz w:val="22"/>
              </w:rPr>
            </w:pPr>
            <w:r w:rsidRPr="00AC6CE8">
              <w:rPr>
                <w:sz w:val="22"/>
              </w:rPr>
              <w:t>Quiz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136E357" w14:textId="77777777" w:rsidR="00D353A8" w:rsidRPr="00AC6CE8" w:rsidRDefault="008F31A9" w:rsidP="005B264D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2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1BC3788" w14:textId="77777777" w:rsidR="00D353A8" w:rsidRPr="00AC6CE8" w:rsidRDefault="008F31A9" w:rsidP="00874F73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20</w:t>
            </w:r>
          </w:p>
        </w:tc>
      </w:tr>
      <w:tr w:rsidR="00AC6CE8" w:rsidRPr="00AC6CE8" w14:paraId="1EACE3BA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A5EF956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8902857" w14:textId="77777777" w:rsidR="00D353A8" w:rsidRPr="00AC6CE8" w:rsidRDefault="007A60EF" w:rsidP="009B4916">
            <w:pPr>
              <w:rPr>
                <w:sz w:val="22"/>
              </w:rPr>
            </w:pPr>
            <w:r w:rsidRPr="00AC6CE8">
              <w:rPr>
                <w:sz w:val="22"/>
              </w:rPr>
              <w:t>Homework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D68721C" w14:textId="6E9B179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AEE9A94" w14:textId="588B2F1C" w:rsidR="00D353A8" w:rsidRPr="00AC6CE8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AC6CE8" w:rsidRPr="00AC6CE8" w14:paraId="38828CD2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A926BE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9402E81" w14:textId="77777777" w:rsidR="00D353A8" w:rsidRPr="00AC6CE8" w:rsidRDefault="007A60EF" w:rsidP="00497E7E">
            <w:pPr>
              <w:rPr>
                <w:sz w:val="22"/>
              </w:rPr>
            </w:pPr>
            <w:r w:rsidRPr="00AC6CE8">
              <w:rPr>
                <w:sz w:val="22"/>
              </w:rPr>
              <w:t>Term Paper/Project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E44B86B" w14:textId="77777777" w:rsidR="00D353A8" w:rsidRPr="00AC6CE8" w:rsidRDefault="00D353A8" w:rsidP="00252D8B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3D63CB7F" w14:textId="77777777" w:rsidR="00D353A8" w:rsidRPr="00AC6CE8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AC6CE8" w:rsidRPr="00AC6CE8" w14:paraId="6CFA46C4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3612B49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1C63E93" w14:textId="77777777" w:rsidR="00D353A8" w:rsidRPr="00AC6CE8" w:rsidRDefault="007A60EF" w:rsidP="00497E7E">
            <w:pPr>
              <w:rPr>
                <w:sz w:val="22"/>
              </w:rPr>
            </w:pPr>
            <w:r w:rsidRPr="00AC6CE8">
              <w:rPr>
                <w:sz w:val="22"/>
              </w:rPr>
              <w:t>Laboratory Work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D5B69F0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6FC028A" w14:textId="77777777" w:rsidR="00D353A8" w:rsidRPr="00AC6CE8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AC6CE8" w:rsidRPr="00AC6CE8" w14:paraId="39E53EF1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879B6DA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068A788" w14:textId="77777777" w:rsidR="00D353A8" w:rsidRPr="00AC6CE8" w:rsidRDefault="007A60EF" w:rsidP="009B4916">
            <w:pPr>
              <w:rPr>
                <w:sz w:val="22"/>
              </w:rPr>
            </w:pPr>
            <w:r w:rsidRPr="00AC6CE8">
              <w:rPr>
                <w:sz w:val="22"/>
              </w:rPr>
              <w:t>Practices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9EFDA2E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1920561" w14:textId="77777777" w:rsidR="00D353A8" w:rsidRPr="00AC6CE8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AC6CE8" w:rsidRPr="00AC6CE8" w14:paraId="444FC0F4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AAC8230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0B2EB9" w14:textId="77777777" w:rsidR="00D353A8" w:rsidRPr="00AC6CE8" w:rsidRDefault="007A60EF" w:rsidP="007A60EF">
            <w:pPr>
              <w:rPr>
                <w:sz w:val="22"/>
              </w:rPr>
            </w:pPr>
            <w:r w:rsidRPr="00AC6CE8">
              <w:rPr>
                <w:sz w:val="22"/>
              </w:rPr>
              <w:t xml:space="preserve">Tutorial 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30C4D64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A01DB88" w14:textId="77777777" w:rsidR="00D353A8" w:rsidRPr="00AC6CE8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AC6CE8" w:rsidRPr="00AC6CE8" w14:paraId="180A0CEF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3498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6B090E6" w14:textId="77777777" w:rsidR="00D353A8" w:rsidRPr="00AC6CE8" w:rsidRDefault="007A60EF" w:rsidP="009B4916">
            <w:pPr>
              <w:rPr>
                <w:sz w:val="22"/>
              </w:rPr>
            </w:pPr>
            <w:r w:rsidRPr="00AC6CE8">
              <w:rPr>
                <w:sz w:val="22"/>
              </w:rPr>
              <w:t>Semina</w:t>
            </w:r>
            <w:r w:rsidR="00D353A8" w:rsidRPr="00AC6CE8">
              <w:rPr>
                <w:sz w:val="22"/>
              </w:rPr>
              <w:t>r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EB38DB1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94F7361" w14:textId="77777777" w:rsidR="00D353A8" w:rsidRPr="00AC6CE8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AC6CE8" w:rsidRPr="00AC6CE8" w14:paraId="3FE2CEC9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49EE53F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ECD731B" w14:textId="77777777" w:rsidR="00D353A8" w:rsidRPr="00AC6CE8" w:rsidRDefault="007A60EF" w:rsidP="009B4916">
            <w:pPr>
              <w:rPr>
                <w:sz w:val="22"/>
              </w:rPr>
            </w:pPr>
            <w:r w:rsidRPr="00AC6CE8">
              <w:rPr>
                <w:sz w:val="22"/>
              </w:rPr>
              <w:t>Presentation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AC5CF1D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71A7728F" w14:textId="77777777" w:rsidR="00D353A8" w:rsidRPr="00AC6CE8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AC6CE8" w:rsidRPr="00AC6CE8" w14:paraId="7A7C8C52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B23D227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4219E8" w14:textId="77777777" w:rsidR="00D353A8" w:rsidRPr="00AC6CE8" w:rsidRDefault="00927FEA" w:rsidP="009B4916">
            <w:pPr>
              <w:rPr>
                <w:sz w:val="22"/>
              </w:rPr>
            </w:pPr>
            <w:r w:rsidRPr="00AC6CE8">
              <w:rPr>
                <w:sz w:val="22"/>
              </w:rPr>
              <w:t>Field Study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AE896F3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7F3AE90" w14:textId="77777777" w:rsidR="00D353A8" w:rsidRPr="00AC6CE8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AC6CE8" w:rsidRPr="00AC6CE8" w14:paraId="55C774DC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72026F8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83B144" w14:textId="77777777" w:rsidR="00D353A8" w:rsidRPr="00AC6CE8" w:rsidRDefault="007A60EF" w:rsidP="004E6179">
            <w:pPr>
              <w:rPr>
                <w:sz w:val="22"/>
              </w:rPr>
            </w:pPr>
            <w:r w:rsidRPr="00AC6CE8">
              <w:rPr>
                <w:sz w:val="22"/>
              </w:rPr>
              <w:t>Final Exam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23447E2" w14:textId="77777777" w:rsidR="00D353A8" w:rsidRPr="00AC6CE8" w:rsidRDefault="00D506CC" w:rsidP="005B264D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1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AB67C32" w14:textId="77777777" w:rsidR="00D353A8" w:rsidRPr="00AC6CE8" w:rsidRDefault="00E94987" w:rsidP="00874F73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50</w:t>
            </w:r>
          </w:p>
        </w:tc>
      </w:tr>
      <w:tr w:rsidR="00AC6CE8" w:rsidRPr="00AC6CE8" w14:paraId="0FF5F3C1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FDB0EEF" w14:textId="77777777" w:rsidR="00D353A8" w:rsidRPr="00AC6CE8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D8E00E" w14:textId="77777777" w:rsidR="00D353A8" w:rsidRPr="00AC6CE8" w:rsidRDefault="00D353A8" w:rsidP="00645FBC">
            <w:pPr>
              <w:rPr>
                <w:b/>
                <w:sz w:val="22"/>
              </w:rPr>
            </w:pPr>
            <w:r w:rsidRPr="00AC6CE8">
              <w:rPr>
                <w:b/>
                <w:sz w:val="22"/>
              </w:rPr>
              <w:t>TO</w:t>
            </w:r>
            <w:r w:rsidR="00645FBC" w:rsidRPr="00AC6CE8">
              <w:rPr>
                <w:b/>
                <w:sz w:val="22"/>
              </w:rPr>
              <w:t>TAL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818753E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D56A49D" w14:textId="77777777" w:rsidR="00D353A8" w:rsidRPr="00AC6CE8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100</w:t>
            </w:r>
          </w:p>
        </w:tc>
      </w:tr>
      <w:tr w:rsidR="00AC6CE8" w:rsidRPr="00AC6CE8" w14:paraId="56263CC8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94E8FC" w14:textId="77777777" w:rsidR="00D353A8" w:rsidRPr="00AC6CE8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BAFC64" w14:textId="77777777" w:rsidR="00D353A8" w:rsidRPr="00AC6CE8" w:rsidRDefault="007A60EF" w:rsidP="004E6179">
            <w:pPr>
              <w:rPr>
                <w:sz w:val="22"/>
              </w:rPr>
            </w:pPr>
            <w:r w:rsidRPr="00AC6CE8">
              <w:rPr>
                <w:sz w:val="22"/>
              </w:rPr>
              <w:t>Effects of Midterm on Grading, %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07150EE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63ABB0A" w14:textId="77777777" w:rsidR="00D353A8" w:rsidRPr="00AC6CE8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50</w:t>
            </w:r>
          </w:p>
        </w:tc>
      </w:tr>
      <w:tr w:rsidR="00AC6CE8" w:rsidRPr="00AC6CE8" w14:paraId="18F3239F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3F6AFCF" w14:textId="77777777" w:rsidR="00D353A8" w:rsidRPr="00AC6CE8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C341EE" w14:textId="77777777" w:rsidR="00D353A8" w:rsidRPr="00AC6CE8" w:rsidRDefault="007A60EF" w:rsidP="007A60EF">
            <w:pPr>
              <w:rPr>
                <w:sz w:val="22"/>
              </w:rPr>
            </w:pPr>
            <w:r w:rsidRPr="00AC6CE8">
              <w:rPr>
                <w:sz w:val="22"/>
              </w:rPr>
              <w:t>Effects of Final on Grading, %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2C54E55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765AEAEB" w14:textId="77777777" w:rsidR="00D353A8" w:rsidRPr="00AC6CE8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50</w:t>
            </w:r>
          </w:p>
        </w:tc>
      </w:tr>
      <w:tr w:rsidR="00D353A8" w:rsidRPr="00AC6CE8" w14:paraId="39F1513F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541E" w14:textId="77777777" w:rsidR="00D353A8" w:rsidRPr="00AC6CE8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69D612" w14:textId="77777777" w:rsidR="00D353A8" w:rsidRPr="00AC6CE8" w:rsidRDefault="00645FBC" w:rsidP="00D353A8">
            <w:pPr>
              <w:rPr>
                <w:b/>
                <w:sz w:val="22"/>
              </w:rPr>
            </w:pPr>
            <w:r w:rsidRPr="00AC6CE8">
              <w:rPr>
                <w:b/>
                <w:sz w:val="22"/>
              </w:rPr>
              <w:t>TOTAL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6463BD8" w14:textId="77777777" w:rsidR="00D353A8" w:rsidRPr="00AC6CE8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F729601" w14:textId="77777777" w:rsidR="00D353A8" w:rsidRPr="00AC6CE8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AC6CE8">
              <w:rPr>
                <w:b/>
                <w:caps/>
                <w:sz w:val="22"/>
              </w:rPr>
              <w:t>100</w:t>
            </w:r>
          </w:p>
        </w:tc>
      </w:tr>
    </w:tbl>
    <w:p w14:paraId="4FCD5DA0" w14:textId="77777777" w:rsidR="00A97D9A" w:rsidRPr="00AC6CE8" w:rsidRDefault="00A97D9A" w:rsidP="0061301B">
      <w:pPr>
        <w:rPr>
          <w:sz w:val="12"/>
        </w:rPr>
      </w:pPr>
    </w:p>
    <w:p w14:paraId="16A08EDB" w14:textId="77777777" w:rsidR="00AD2DE6" w:rsidRPr="00AC6CE8" w:rsidRDefault="00AD2DE6" w:rsidP="0061301B">
      <w:pPr>
        <w:rPr>
          <w:sz w:val="12"/>
        </w:rPr>
      </w:pPr>
    </w:p>
    <w:tbl>
      <w:tblPr>
        <w:tblW w:w="9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69"/>
        <w:gridCol w:w="3735"/>
        <w:gridCol w:w="800"/>
        <w:gridCol w:w="934"/>
        <w:gridCol w:w="2134"/>
      </w:tblGrid>
      <w:tr w:rsidR="00AC6CE8" w:rsidRPr="00AC6CE8" w14:paraId="3BF5B769" w14:textId="77777777" w:rsidTr="00803D24">
        <w:trPr>
          <w:trHeight w:val="237"/>
        </w:trPr>
        <w:tc>
          <w:tcPr>
            <w:tcW w:w="1969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895212E" w14:textId="77777777" w:rsidR="00AD2DE6" w:rsidRPr="00AC6CE8" w:rsidRDefault="00AD2DE6" w:rsidP="00D60100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ECTS/</w:t>
            </w:r>
          </w:p>
          <w:p w14:paraId="7C26AF55" w14:textId="77777777" w:rsidR="00AD2DE6" w:rsidRPr="00AC6CE8" w:rsidRDefault="00AD2DE6" w:rsidP="00D60100">
            <w:pPr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WORKLOAD TABLE</w:t>
            </w:r>
          </w:p>
        </w:tc>
        <w:tc>
          <w:tcPr>
            <w:tcW w:w="3735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2156F9" w14:textId="77777777" w:rsidR="00AD2DE6" w:rsidRPr="00AC6CE8" w:rsidRDefault="00AD2DE6" w:rsidP="00D60100">
            <w:pPr>
              <w:rPr>
                <w:b/>
              </w:rPr>
            </w:pPr>
            <w:r w:rsidRPr="00AC6CE8">
              <w:rPr>
                <w:b/>
              </w:rPr>
              <w:t>Activities</w:t>
            </w:r>
          </w:p>
        </w:tc>
        <w:tc>
          <w:tcPr>
            <w:tcW w:w="800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127B7A" w14:textId="77777777" w:rsidR="00AD2DE6" w:rsidRPr="00AC6CE8" w:rsidRDefault="00AD2DE6" w:rsidP="00D60100">
            <w:pPr>
              <w:jc w:val="center"/>
              <w:rPr>
                <w:b/>
              </w:rPr>
            </w:pPr>
            <w:r w:rsidRPr="00AC6CE8">
              <w:rPr>
                <w:b/>
              </w:rPr>
              <w:t xml:space="preserve">Count </w:t>
            </w:r>
          </w:p>
        </w:tc>
        <w:tc>
          <w:tcPr>
            <w:tcW w:w="9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17DC40" w14:textId="77777777" w:rsidR="00AD2DE6" w:rsidRPr="00AC6CE8" w:rsidRDefault="00AD2DE6" w:rsidP="00D60100">
            <w:pPr>
              <w:jc w:val="center"/>
              <w:rPr>
                <w:b/>
              </w:rPr>
            </w:pPr>
            <w:r w:rsidRPr="00AC6CE8">
              <w:rPr>
                <w:b/>
              </w:rPr>
              <w:t>Hours</w:t>
            </w:r>
          </w:p>
        </w:tc>
        <w:tc>
          <w:tcPr>
            <w:tcW w:w="21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3769506D" w14:textId="77777777" w:rsidR="00AD2DE6" w:rsidRPr="00AC6CE8" w:rsidRDefault="00AD2DE6" w:rsidP="00D60100">
            <w:pPr>
              <w:jc w:val="center"/>
              <w:rPr>
                <w:b/>
              </w:rPr>
            </w:pPr>
            <w:r w:rsidRPr="00AC6CE8">
              <w:rPr>
                <w:b/>
              </w:rPr>
              <w:t xml:space="preserve">Total </w:t>
            </w:r>
          </w:p>
          <w:p w14:paraId="5E3F42E2" w14:textId="77777777" w:rsidR="00AD2DE6" w:rsidRPr="00AC6CE8" w:rsidRDefault="00AD2DE6" w:rsidP="00D60100">
            <w:pPr>
              <w:jc w:val="center"/>
              <w:rPr>
                <w:b/>
              </w:rPr>
            </w:pPr>
            <w:r w:rsidRPr="00AC6CE8">
              <w:rPr>
                <w:b/>
              </w:rPr>
              <w:t>Workload</w:t>
            </w:r>
          </w:p>
        </w:tc>
      </w:tr>
      <w:tr w:rsidR="00AC6CE8" w:rsidRPr="00AC6CE8" w14:paraId="3E85040E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C8A12C8" w14:textId="77777777" w:rsidR="00EB5B3B" w:rsidRPr="00AC6CE8" w:rsidRDefault="00EB5B3B" w:rsidP="00EB5B3B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FF621E" w14:textId="77777777" w:rsidR="00EB5B3B" w:rsidRPr="00AC6CE8" w:rsidRDefault="00EB5B3B" w:rsidP="00EB5B3B">
            <w:r w:rsidRPr="00AC6CE8">
              <w:t xml:space="preserve">Lecture 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B63DC1C" w14:textId="43ADCAB6" w:rsidR="00EB5B3B" w:rsidRPr="00AC6CE8" w:rsidRDefault="00C05E54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0FFF564" w14:textId="7E4C555C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675C14A" w14:textId="129BA0B5" w:rsidR="00EB5B3B" w:rsidRPr="00AC6CE8" w:rsidRDefault="00C05E54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14</w:t>
            </w:r>
          </w:p>
        </w:tc>
      </w:tr>
      <w:tr w:rsidR="00AC6CE8" w:rsidRPr="00AC6CE8" w14:paraId="57E64547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FF97491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F98C3B" w14:textId="77777777" w:rsidR="00EB5B3B" w:rsidRPr="00AC6CE8" w:rsidRDefault="00EB5B3B" w:rsidP="00EB5B3B">
            <w:r w:rsidRPr="00AC6CE8">
              <w:t>Midterm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3859E0E" w14:textId="65682321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80D6B35" w14:textId="36E63C92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D6AE37" w14:textId="75BBAB74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10</w:t>
            </w:r>
          </w:p>
        </w:tc>
      </w:tr>
      <w:tr w:rsidR="00AC6CE8" w:rsidRPr="00AC6CE8" w14:paraId="33F763E0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7FC91B4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6E8938" w14:textId="77777777" w:rsidR="00EB5B3B" w:rsidRPr="00AC6CE8" w:rsidRDefault="00EB5B3B" w:rsidP="00EB5B3B">
            <w:r w:rsidRPr="00AC6CE8">
              <w:t>Quiz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E931995" w14:textId="3BAD737B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C496D3A" w14:textId="083416B8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5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7F02CE6" w14:textId="51584CEF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10</w:t>
            </w:r>
          </w:p>
        </w:tc>
      </w:tr>
      <w:tr w:rsidR="00AC6CE8" w:rsidRPr="00AC6CE8" w14:paraId="1BA8B552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4BF4691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902F960" w14:textId="77777777" w:rsidR="00EB5B3B" w:rsidRPr="00AC6CE8" w:rsidRDefault="00EB5B3B" w:rsidP="00EB5B3B">
            <w:r w:rsidRPr="00AC6CE8">
              <w:t>Homework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225A366" w14:textId="7B624CAE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 xml:space="preserve"> 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FA83DB" w14:textId="6A61D326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DA12F84" w14:textId="64270FE8" w:rsidR="00EB5B3B" w:rsidRPr="00AC6CE8" w:rsidRDefault="00EB5B3B" w:rsidP="00EB5B3B">
            <w:pPr>
              <w:rPr>
                <w:b/>
                <w:caps/>
              </w:rPr>
            </w:pPr>
            <w:r w:rsidRPr="00AC6CE8">
              <w:rPr>
                <w:b/>
                <w:caps/>
              </w:rPr>
              <w:t xml:space="preserve">                 20 </w:t>
            </w:r>
          </w:p>
        </w:tc>
      </w:tr>
      <w:tr w:rsidR="00AC6CE8" w:rsidRPr="00AC6CE8" w14:paraId="6F804B0A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240C084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926447E" w14:textId="77777777" w:rsidR="00EB5B3B" w:rsidRPr="00AC6CE8" w:rsidRDefault="00EB5B3B" w:rsidP="00EB5B3B">
            <w:r w:rsidRPr="00AC6CE8">
              <w:t>Term Paper/Project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1E8CFC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B137916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191D27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</w:tr>
      <w:tr w:rsidR="00AC6CE8" w:rsidRPr="00AC6CE8" w14:paraId="62AD0C7E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7CBB1B9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C6DE00C" w14:textId="77777777" w:rsidR="00EB5B3B" w:rsidRPr="00AC6CE8" w:rsidRDefault="00EB5B3B" w:rsidP="00EB5B3B">
            <w:r w:rsidRPr="00AC6CE8">
              <w:t>Laboratory 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2E38FE08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B76524B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53FFBD5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</w:tr>
      <w:tr w:rsidR="00AC6CE8" w:rsidRPr="00AC6CE8" w14:paraId="1C8273A2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3C5301E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ED3A96A" w14:textId="77777777" w:rsidR="00EB5B3B" w:rsidRPr="00AC6CE8" w:rsidRDefault="00EB5B3B" w:rsidP="00EB5B3B">
            <w:r w:rsidRPr="00AC6CE8">
              <w:t>Practices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9174263" w14:textId="3710FE1D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5ACBFA" w14:textId="4886E254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5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24FDA9D" w14:textId="619C557E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35</w:t>
            </w:r>
          </w:p>
        </w:tc>
      </w:tr>
      <w:tr w:rsidR="00AC6CE8" w:rsidRPr="00AC6CE8" w14:paraId="4BC2C9C1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39AC2FA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336C257" w14:textId="77777777" w:rsidR="00EB5B3B" w:rsidRPr="00AC6CE8" w:rsidRDefault="00EB5B3B" w:rsidP="00EB5B3B">
            <w:r w:rsidRPr="00AC6CE8">
              <w:t xml:space="preserve">Tutorial 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6CA756D" w14:textId="4588AB4C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00786C6" w14:textId="27206B5C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BCA5243" w14:textId="21C37FB7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14</w:t>
            </w:r>
          </w:p>
        </w:tc>
      </w:tr>
      <w:tr w:rsidR="00AC6CE8" w:rsidRPr="00AC6CE8" w14:paraId="09C25061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AC2BCDF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BD45CA0" w14:textId="77777777" w:rsidR="00EB5B3B" w:rsidRPr="00AC6CE8" w:rsidRDefault="00EB5B3B" w:rsidP="00EB5B3B">
            <w:r w:rsidRPr="00AC6CE8">
              <w:t>Seminar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F24702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59AEC53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368E267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</w:tr>
      <w:tr w:rsidR="00AC6CE8" w:rsidRPr="00AC6CE8" w14:paraId="149D82F9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E924D3C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DA9F93F" w14:textId="77777777" w:rsidR="00EB5B3B" w:rsidRPr="00AC6CE8" w:rsidRDefault="00EB5B3B" w:rsidP="00EB5B3B">
            <w:r w:rsidRPr="00AC6CE8">
              <w:t>Presentation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CCBC8DF" w14:textId="1AF3473A" w:rsidR="00EB5B3B" w:rsidRPr="00AC6CE8" w:rsidRDefault="00C05E54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0E5C478" w14:textId="09243A33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9AEDE94" w14:textId="5C385F03" w:rsidR="00EB5B3B" w:rsidRPr="00AC6CE8" w:rsidRDefault="00C05E54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14</w:t>
            </w:r>
          </w:p>
        </w:tc>
      </w:tr>
      <w:tr w:rsidR="00AC6CE8" w:rsidRPr="00AC6CE8" w14:paraId="1BA61AD0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9B65A11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3AA2AEF" w14:textId="77777777" w:rsidR="00EB5B3B" w:rsidRPr="00AC6CE8" w:rsidRDefault="00EB5B3B" w:rsidP="00EB5B3B">
            <w:r w:rsidRPr="00AC6CE8">
              <w:t>Field Study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23DF283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D8D3D57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E7723D2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</w:tr>
      <w:tr w:rsidR="00AC6CE8" w:rsidRPr="00AC6CE8" w14:paraId="47BAE0EC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E5F6A23" w14:textId="77777777" w:rsidR="00EB5B3B" w:rsidRPr="00AC6CE8" w:rsidRDefault="00EB5B3B" w:rsidP="00EB5B3B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D77B2FB" w14:textId="77777777" w:rsidR="00EB5B3B" w:rsidRPr="00AC6CE8" w:rsidRDefault="00EB5B3B" w:rsidP="00EB5B3B">
            <w:r w:rsidRPr="00AC6CE8">
              <w:t>Final Exam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41A2119" w14:textId="21F9DE37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97494B8" w14:textId="58979284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387A527A" w14:textId="32DC8F3A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10</w:t>
            </w:r>
          </w:p>
        </w:tc>
      </w:tr>
      <w:tr w:rsidR="00AC6CE8" w:rsidRPr="00AC6CE8" w14:paraId="4C19D115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75385F7" w14:textId="77777777" w:rsidR="00EB5B3B" w:rsidRPr="00AC6CE8" w:rsidRDefault="00EB5B3B" w:rsidP="00EB5B3B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473278" w14:textId="77777777" w:rsidR="00EB5B3B" w:rsidRPr="00AC6CE8" w:rsidRDefault="00EB5B3B" w:rsidP="00EB5B3B">
            <w:pPr>
              <w:jc w:val="right"/>
              <w:rPr>
                <w:b/>
              </w:rPr>
            </w:pPr>
            <w:r w:rsidRPr="00AC6CE8">
              <w:rPr>
                <w:b/>
              </w:rPr>
              <w:t>Total Workload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867E1FC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5569D1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BC97F00" w14:textId="7E15B14C" w:rsidR="00EB5B3B" w:rsidRPr="00AC6CE8" w:rsidRDefault="00E70B17" w:rsidP="00EB5B3B">
            <w:pPr>
              <w:rPr>
                <w:b/>
                <w:caps/>
              </w:rPr>
            </w:pPr>
            <w:r w:rsidRPr="00AC6CE8">
              <w:rPr>
                <w:b/>
                <w:caps/>
              </w:rPr>
              <w:t xml:space="preserve">                127</w:t>
            </w:r>
          </w:p>
        </w:tc>
      </w:tr>
      <w:tr w:rsidR="00AC6CE8" w:rsidRPr="00AC6CE8" w14:paraId="20280F0A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576E14E" w14:textId="77777777" w:rsidR="00EB5B3B" w:rsidRPr="00AC6CE8" w:rsidRDefault="00EB5B3B" w:rsidP="00EB5B3B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AE3C8A" w14:textId="77777777" w:rsidR="00EB5B3B" w:rsidRPr="00AC6CE8" w:rsidRDefault="00EB5B3B" w:rsidP="00EB5B3B">
            <w:pPr>
              <w:jc w:val="right"/>
              <w:rPr>
                <w:b/>
              </w:rPr>
            </w:pPr>
            <w:r w:rsidRPr="00AC6CE8">
              <w:rPr>
                <w:b/>
              </w:rPr>
              <w:t>Total Workload/25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3552D63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5BAEBBB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EF24AB0" w14:textId="241E4559" w:rsidR="00EB5B3B" w:rsidRPr="00AC6CE8" w:rsidRDefault="00E70B17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127</w:t>
            </w:r>
            <w:r w:rsidR="00EB5B3B" w:rsidRPr="00AC6CE8">
              <w:rPr>
                <w:b/>
                <w:caps/>
              </w:rPr>
              <w:t>/25</w:t>
            </w:r>
          </w:p>
        </w:tc>
      </w:tr>
      <w:tr w:rsidR="00EB5B3B" w:rsidRPr="00AC6CE8" w14:paraId="2CEAD46C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BD5C8F3" w14:textId="77777777" w:rsidR="00EB5B3B" w:rsidRPr="00AC6CE8" w:rsidRDefault="00EB5B3B" w:rsidP="00EB5B3B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138AF5B6" w14:textId="77777777" w:rsidR="00EB5B3B" w:rsidRPr="00AC6CE8" w:rsidRDefault="00EB5B3B" w:rsidP="00EB5B3B">
            <w:pPr>
              <w:jc w:val="right"/>
              <w:rPr>
                <w:b/>
              </w:rPr>
            </w:pPr>
            <w:r w:rsidRPr="00AC6CE8">
              <w:rPr>
                <w:b/>
              </w:rPr>
              <w:t>Course ECTS Credits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500FC04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21D10870" w14:textId="77777777" w:rsidR="00EB5B3B" w:rsidRPr="00AC6CE8" w:rsidRDefault="00EB5B3B" w:rsidP="00EB5B3B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B3D6223" w14:textId="52CCD04A" w:rsidR="00EB5B3B" w:rsidRPr="00AC6CE8" w:rsidRDefault="00EB5B3B" w:rsidP="00EB5B3B">
            <w:pPr>
              <w:jc w:val="center"/>
              <w:rPr>
                <w:b/>
                <w:caps/>
              </w:rPr>
            </w:pPr>
            <w:r w:rsidRPr="00AC6CE8">
              <w:rPr>
                <w:b/>
                <w:caps/>
              </w:rPr>
              <w:t>5</w:t>
            </w:r>
          </w:p>
        </w:tc>
      </w:tr>
    </w:tbl>
    <w:p w14:paraId="12356AD2" w14:textId="77777777" w:rsidR="00803D24" w:rsidRPr="00AC6CE8" w:rsidRDefault="00803D24" w:rsidP="0061301B">
      <w:pPr>
        <w:rPr>
          <w:sz w:val="12"/>
        </w:rPr>
      </w:pPr>
    </w:p>
    <w:p w14:paraId="264FADEB" w14:textId="77777777" w:rsidR="00803D24" w:rsidRPr="00AC6CE8" w:rsidRDefault="00803D24" w:rsidP="0061301B">
      <w:pPr>
        <w:rPr>
          <w:sz w:val="12"/>
        </w:rPr>
      </w:pPr>
    </w:p>
    <w:tbl>
      <w:tblPr>
        <w:tblW w:w="95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05"/>
        <w:gridCol w:w="7504"/>
        <w:gridCol w:w="1149"/>
      </w:tblGrid>
      <w:tr w:rsidR="00AC6CE8" w:rsidRPr="00AC6CE8" w14:paraId="19D204D8" w14:textId="77777777" w:rsidTr="00C02549">
        <w:trPr>
          <w:trHeight w:val="530"/>
        </w:trPr>
        <w:tc>
          <w:tcPr>
            <w:tcW w:w="90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5E6CDBB" w14:textId="77777777" w:rsidR="0061301B" w:rsidRPr="00AC6CE8" w:rsidRDefault="00830904" w:rsidP="0061301B">
            <w:pPr>
              <w:jc w:val="center"/>
              <w:rPr>
                <w:b/>
              </w:rPr>
            </w:pPr>
            <w:r w:rsidRPr="00AC6CE8">
              <w:rPr>
                <w:b/>
              </w:rPr>
              <w:t>Week</w:t>
            </w:r>
          </w:p>
        </w:tc>
        <w:tc>
          <w:tcPr>
            <w:tcW w:w="750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26F7133" w14:textId="77777777" w:rsidR="0061301B" w:rsidRPr="00AC6CE8" w:rsidRDefault="0061301B" w:rsidP="0061301B">
            <w:pPr>
              <w:jc w:val="center"/>
              <w:rPr>
                <w:b/>
              </w:rPr>
            </w:pPr>
          </w:p>
          <w:p w14:paraId="2B332690" w14:textId="0027E2EE" w:rsidR="009F7A36" w:rsidRPr="00AC6CE8" w:rsidRDefault="00C36B53" w:rsidP="00C02549">
            <w:pPr>
              <w:jc w:val="center"/>
              <w:rPr>
                <w:b/>
              </w:rPr>
            </w:pPr>
            <w:r w:rsidRPr="00AC6CE8">
              <w:rPr>
                <w:b/>
              </w:rPr>
              <w:t>TOPICS</w:t>
            </w:r>
          </w:p>
        </w:tc>
        <w:tc>
          <w:tcPr>
            <w:tcW w:w="1149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645B3375" w14:textId="4305BCD8" w:rsidR="0061301B" w:rsidRPr="00AC6CE8" w:rsidRDefault="0061301B" w:rsidP="00C02549">
            <w:pPr>
              <w:jc w:val="center"/>
              <w:rPr>
                <w:b/>
              </w:rPr>
            </w:pPr>
            <w:r w:rsidRPr="00AC6CE8">
              <w:rPr>
                <w:b/>
              </w:rPr>
              <w:t>Course Outcomes</w:t>
            </w:r>
          </w:p>
        </w:tc>
      </w:tr>
      <w:tr w:rsidR="00AC6CE8" w:rsidRPr="00AC6CE8" w14:paraId="287A6602" w14:textId="77777777" w:rsidTr="00C02549">
        <w:trPr>
          <w:trHeight w:val="349"/>
        </w:trPr>
        <w:tc>
          <w:tcPr>
            <w:tcW w:w="905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2910972E" w14:textId="77777777" w:rsidR="00D506CC" w:rsidRPr="00AC6CE8" w:rsidRDefault="00D506CC" w:rsidP="0061301B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1</w:t>
            </w:r>
          </w:p>
        </w:tc>
        <w:tc>
          <w:tcPr>
            <w:tcW w:w="7504" w:type="dxa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6776B603" w14:textId="77777777" w:rsidR="006524CF" w:rsidRPr="00AC6CE8" w:rsidRDefault="002B4F67" w:rsidP="006524CF">
            <w:pPr>
              <w:contextualSpacing/>
              <w:jc w:val="both"/>
              <w:rPr>
                <w:b/>
                <w:bCs/>
              </w:rPr>
            </w:pPr>
            <w:r w:rsidRPr="00AC6CE8">
              <w:t xml:space="preserve"> </w:t>
            </w:r>
            <w:r w:rsidR="006524CF" w:rsidRPr="00AC6CE8">
              <w:rPr>
                <w:b/>
                <w:bCs/>
              </w:rPr>
              <w:t>The obligations and responsibilities for assistance at sea and the action to be taken to render assistance</w:t>
            </w:r>
          </w:p>
          <w:p w14:paraId="50318CF2" w14:textId="2515C841" w:rsidR="006524CF" w:rsidRPr="00AC6CE8" w:rsidRDefault="006524CF" w:rsidP="005120C9">
            <w:pPr>
              <w:pStyle w:val="ListParagraph"/>
              <w:numPr>
                <w:ilvl w:val="0"/>
                <w:numId w:val="5"/>
              </w:numPr>
              <w:tabs>
                <w:tab w:val="left" w:pos="242"/>
              </w:tabs>
              <w:ind w:left="0" w:firstLine="0"/>
              <w:jc w:val="both"/>
            </w:pPr>
            <w:r w:rsidRPr="00AC6CE8">
              <w:t>IAMSAR Manual</w:t>
            </w:r>
          </w:p>
          <w:p w14:paraId="17F9036C" w14:textId="41EE16D0" w:rsidR="006524CF" w:rsidRPr="00AC6CE8" w:rsidRDefault="006524CF" w:rsidP="005120C9">
            <w:pPr>
              <w:pStyle w:val="ListParagraph"/>
              <w:numPr>
                <w:ilvl w:val="0"/>
                <w:numId w:val="5"/>
              </w:numPr>
              <w:tabs>
                <w:tab w:val="left" w:pos="242"/>
              </w:tabs>
              <w:ind w:left="0" w:firstLine="0"/>
              <w:jc w:val="both"/>
            </w:pPr>
            <w:r w:rsidRPr="00AC6CE8">
              <w:t>Annual Summary of Admiralty Notices to Mariners - Notice 4</w:t>
            </w:r>
          </w:p>
          <w:p w14:paraId="038284BD" w14:textId="7D87BFE3" w:rsidR="00EC517B" w:rsidRPr="00AC6CE8" w:rsidRDefault="006524CF" w:rsidP="005120C9">
            <w:pPr>
              <w:pStyle w:val="ListParagraph"/>
              <w:numPr>
                <w:ilvl w:val="0"/>
                <w:numId w:val="5"/>
              </w:numPr>
              <w:tabs>
                <w:tab w:val="left" w:pos="242"/>
              </w:tabs>
              <w:ind w:left="0" w:firstLine="0"/>
              <w:jc w:val="both"/>
            </w:pPr>
            <w:r w:rsidRPr="00AC6CE8">
              <w:t>Consultation with other stations answering the distress</w:t>
            </w:r>
          </w:p>
        </w:tc>
        <w:tc>
          <w:tcPr>
            <w:tcW w:w="1149" w:type="dxa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</w:tcPr>
          <w:p w14:paraId="412AF80A" w14:textId="77777777" w:rsidR="00D506CC" w:rsidRPr="00AC6CE8" w:rsidRDefault="00D506CC" w:rsidP="00C02549">
            <w:pPr>
              <w:pStyle w:val="Heading7"/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</w:t>
            </w:r>
          </w:p>
        </w:tc>
      </w:tr>
      <w:tr w:rsidR="00AC6CE8" w:rsidRPr="00AC6CE8" w14:paraId="3D71EA07" w14:textId="77777777" w:rsidTr="00C02549">
        <w:trPr>
          <w:trHeight w:val="506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7AA8346A" w14:textId="77777777" w:rsidR="00D506CC" w:rsidRPr="00AC6CE8" w:rsidRDefault="00D506CC" w:rsidP="0061301B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2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42C0209A" w14:textId="77777777" w:rsidR="004D3D2D" w:rsidRPr="00AC6CE8" w:rsidRDefault="004D3D2D" w:rsidP="004D3D2D">
            <w:pPr>
              <w:contextualSpacing/>
              <w:jc w:val="both"/>
              <w:rPr>
                <w:b/>
                <w:bCs/>
              </w:rPr>
            </w:pPr>
            <w:r w:rsidRPr="00AC6CE8">
              <w:rPr>
                <w:b/>
                <w:bCs/>
              </w:rPr>
              <w:t>The obligations and responsibilities for assistance at sea and the action to be taken to render assistance</w:t>
            </w:r>
          </w:p>
          <w:p w14:paraId="46469A72" w14:textId="38E41CB7" w:rsidR="004D3D2D" w:rsidRPr="00AC6CE8" w:rsidRDefault="004D3D2D" w:rsidP="005120C9">
            <w:pPr>
              <w:pStyle w:val="ListParagraph"/>
              <w:numPr>
                <w:ilvl w:val="0"/>
                <w:numId w:val="6"/>
              </w:numPr>
              <w:tabs>
                <w:tab w:val="left" w:pos="222"/>
              </w:tabs>
              <w:ind w:left="0" w:firstLine="0"/>
              <w:jc w:val="both"/>
            </w:pPr>
            <w:r w:rsidRPr="00AC6CE8">
              <w:t>Legal obligations</w:t>
            </w:r>
          </w:p>
          <w:p w14:paraId="1D9FD724" w14:textId="3859D0F2" w:rsidR="004D3D2D" w:rsidRPr="00AC6CE8" w:rsidRDefault="004D3D2D" w:rsidP="005120C9">
            <w:pPr>
              <w:pStyle w:val="ListParagraph"/>
              <w:numPr>
                <w:ilvl w:val="0"/>
                <w:numId w:val="6"/>
              </w:numPr>
              <w:tabs>
                <w:tab w:val="left" w:pos="222"/>
              </w:tabs>
              <w:ind w:left="0" w:firstLine="0"/>
              <w:jc w:val="both"/>
            </w:pPr>
            <w:r w:rsidRPr="00AC6CE8">
              <w:t>Exemptions from answering a distress</w:t>
            </w:r>
          </w:p>
          <w:p w14:paraId="21EFB09C" w14:textId="0E785761" w:rsidR="0094583C" w:rsidRPr="00AC6CE8" w:rsidRDefault="004D3D2D" w:rsidP="005120C9">
            <w:pPr>
              <w:pStyle w:val="ListParagraph"/>
              <w:numPr>
                <w:ilvl w:val="0"/>
                <w:numId w:val="6"/>
              </w:numPr>
              <w:tabs>
                <w:tab w:val="left" w:pos="222"/>
              </w:tabs>
              <w:ind w:left="0" w:firstLine="0"/>
              <w:jc w:val="both"/>
            </w:pPr>
            <w:r w:rsidRPr="00AC6CE8">
              <w:t>Logbook entries</w:t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03570BF2" w14:textId="2BB2882E" w:rsidR="00D506CC" w:rsidRPr="00AC6CE8" w:rsidRDefault="00D506CC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</w:t>
            </w:r>
          </w:p>
        </w:tc>
      </w:tr>
      <w:tr w:rsidR="00AC6CE8" w:rsidRPr="00AC6CE8" w14:paraId="3D55E288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562BE156" w14:textId="77777777" w:rsidR="00D506CC" w:rsidRPr="00AC6CE8" w:rsidRDefault="00D506CC" w:rsidP="0061301B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3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19DD8CB9" w14:textId="77777777" w:rsidR="006524CF" w:rsidRPr="00AC6CE8" w:rsidRDefault="006524CF" w:rsidP="006524CF">
            <w:pPr>
              <w:rPr>
                <w:b/>
                <w:bCs/>
              </w:rPr>
            </w:pPr>
            <w:r w:rsidRPr="00AC6CE8">
              <w:rPr>
                <w:b/>
                <w:bCs/>
              </w:rPr>
              <w:t>Plan and prepare a search</w:t>
            </w:r>
          </w:p>
          <w:p w14:paraId="636C5FFC" w14:textId="4BC78C54" w:rsidR="006524CF" w:rsidRPr="00AC6CE8" w:rsidRDefault="006524CF" w:rsidP="005120C9">
            <w:pPr>
              <w:pStyle w:val="ListParagraph"/>
              <w:numPr>
                <w:ilvl w:val="0"/>
                <w:numId w:val="7"/>
              </w:numPr>
              <w:tabs>
                <w:tab w:val="left" w:pos="228"/>
              </w:tabs>
              <w:ind w:left="0" w:firstLine="0"/>
            </w:pPr>
            <w:r w:rsidRPr="00AC6CE8">
              <w:t>Categories of distress incidents: Coastal and ocean</w:t>
            </w:r>
          </w:p>
          <w:p w14:paraId="4FAB2B06" w14:textId="4550DF1F" w:rsidR="006524CF" w:rsidRPr="00AC6CE8" w:rsidRDefault="006524CF" w:rsidP="005120C9">
            <w:pPr>
              <w:pStyle w:val="ListParagraph"/>
              <w:numPr>
                <w:ilvl w:val="0"/>
                <w:numId w:val="7"/>
              </w:numPr>
              <w:tabs>
                <w:tab w:val="left" w:pos="228"/>
              </w:tabs>
              <w:ind w:left="0" w:firstLine="0"/>
            </w:pPr>
            <w:r w:rsidRPr="00AC6CE8">
              <w:t>Abbreviations, terms and definitions</w:t>
            </w:r>
          </w:p>
          <w:p w14:paraId="6C70956D" w14:textId="0EDAA1CD" w:rsidR="00C01255" w:rsidRPr="00AC6CE8" w:rsidRDefault="006524CF" w:rsidP="005120C9">
            <w:pPr>
              <w:pStyle w:val="ListParagraph"/>
              <w:numPr>
                <w:ilvl w:val="0"/>
                <w:numId w:val="7"/>
              </w:numPr>
              <w:tabs>
                <w:tab w:val="left" w:pos="228"/>
              </w:tabs>
              <w:ind w:left="0" w:firstLine="0"/>
            </w:pPr>
            <w:r w:rsidRPr="00AC6CE8">
              <w:t>Communications: internal and external</w:t>
            </w:r>
            <w:r w:rsidRPr="00AC6CE8">
              <w:tab/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36217A19" w14:textId="77777777" w:rsidR="00D506CC" w:rsidRPr="00AC6CE8" w:rsidRDefault="009001B0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</w:t>
            </w:r>
            <w:r w:rsidR="00726499" w:rsidRPr="00AC6CE8">
              <w:rPr>
                <w:sz w:val="28"/>
                <w:szCs w:val="22"/>
              </w:rPr>
              <w:t>I</w:t>
            </w:r>
          </w:p>
        </w:tc>
      </w:tr>
      <w:tr w:rsidR="00AC6CE8" w:rsidRPr="00AC6CE8" w14:paraId="521FD40B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22E03FE5" w14:textId="77777777" w:rsidR="00F21F8E" w:rsidRPr="00AC6CE8" w:rsidRDefault="00F21F8E" w:rsidP="00F21F8E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4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7325210D" w14:textId="77777777" w:rsidR="00FE0D8C" w:rsidRPr="00AC6CE8" w:rsidRDefault="00FE0D8C" w:rsidP="00FE0D8C">
            <w:pPr>
              <w:rPr>
                <w:b/>
                <w:bCs/>
              </w:rPr>
            </w:pPr>
            <w:r w:rsidRPr="00AC6CE8">
              <w:rPr>
                <w:b/>
                <w:bCs/>
              </w:rPr>
              <w:t>Plan and prepare a search</w:t>
            </w:r>
          </w:p>
          <w:p w14:paraId="3B97DD21" w14:textId="77777777" w:rsidR="00FE0D8C" w:rsidRPr="00AC6CE8" w:rsidRDefault="00FE0D8C" w:rsidP="00FE0D8C">
            <w:r w:rsidRPr="00AC6CE8">
              <w:t>Search patterns taking into account drift, leeway, visibility and type of assistance available</w:t>
            </w:r>
          </w:p>
          <w:p w14:paraId="3D003D33" w14:textId="59DEA77A" w:rsidR="00827AC0" w:rsidRPr="00AC6CE8" w:rsidRDefault="00827AC0" w:rsidP="005120C9">
            <w:pPr>
              <w:pStyle w:val="ListParagraph"/>
              <w:numPr>
                <w:ilvl w:val="0"/>
                <w:numId w:val="8"/>
              </w:numPr>
              <w:tabs>
                <w:tab w:val="left" w:pos="235"/>
              </w:tabs>
              <w:ind w:left="0" w:firstLine="0"/>
            </w:pPr>
            <w:r w:rsidRPr="00AC6CE8">
              <w:t>Co-ordination of search and rescue operations</w:t>
            </w:r>
          </w:p>
          <w:p w14:paraId="4D38AB90" w14:textId="1D9B7497" w:rsidR="00827AC0" w:rsidRPr="00AC6CE8" w:rsidRDefault="00827AC0" w:rsidP="005120C9">
            <w:pPr>
              <w:pStyle w:val="ListParagraph"/>
              <w:numPr>
                <w:ilvl w:val="0"/>
                <w:numId w:val="8"/>
              </w:numPr>
              <w:tabs>
                <w:tab w:val="left" w:pos="235"/>
              </w:tabs>
              <w:ind w:left="0" w:firstLine="0"/>
            </w:pPr>
            <w:r w:rsidRPr="00AC6CE8">
              <w:t>Designation of SMC and OSC and their responsibilities</w:t>
            </w:r>
          </w:p>
          <w:p w14:paraId="0FFFE86B" w14:textId="46212A06" w:rsidR="00F21F8E" w:rsidRPr="00AC6CE8" w:rsidRDefault="00827AC0" w:rsidP="005120C9">
            <w:pPr>
              <w:pStyle w:val="ListParagraph"/>
              <w:numPr>
                <w:ilvl w:val="0"/>
                <w:numId w:val="8"/>
              </w:numPr>
              <w:tabs>
                <w:tab w:val="left" w:pos="235"/>
              </w:tabs>
              <w:ind w:left="0" w:firstLine="0"/>
            </w:pPr>
            <w:r w:rsidRPr="00AC6CE8">
              <w:t>Responsibility of other craft in the co-ordinated search</w:t>
            </w:r>
            <w:r w:rsidR="00FE0D8C" w:rsidRPr="00AC6CE8">
              <w:tab/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67841B7F" w14:textId="2B547C6B" w:rsidR="00F21F8E" w:rsidRPr="00AC6CE8" w:rsidRDefault="00F21F8E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</w:t>
            </w:r>
            <w:r w:rsidR="00726499" w:rsidRPr="00AC6CE8">
              <w:rPr>
                <w:sz w:val="28"/>
                <w:szCs w:val="22"/>
              </w:rPr>
              <w:t>I</w:t>
            </w:r>
          </w:p>
        </w:tc>
      </w:tr>
      <w:tr w:rsidR="00AC6CE8" w:rsidRPr="00AC6CE8" w14:paraId="16B2197E" w14:textId="77777777" w:rsidTr="00C02549">
        <w:trPr>
          <w:trHeight w:val="303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2A167BF8" w14:textId="77777777" w:rsidR="00F21F8E" w:rsidRPr="00AC6CE8" w:rsidRDefault="00F21F8E" w:rsidP="00F21F8E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5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599AACA3" w14:textId="68791C89" w:rsidR="00FE0D8C" w:rsidRPr="00AC6CE8" w:rsidRDefault="00FE0D8C" w:rsidP="00827AC0">
            <w:pPr>
              <w:rPr>
                <w:b/>
                <w:bCs/>
              </w:rPr>
            </w:pPr>
            <w:r w:rsidRPr="00AC6CE8">
              <w:rPr>
                <w:b/>
                <w:bCs/>
              </w:rPr>
              <w:t>Plan and prepare a search</w:t>
            </w:r>
          </w:p>
          <w:p w14:paraId="1DDDD809" w14:textId="7F0A42AA" w:rsidR="00FE0D8C" w:rsidRPr="00AC6CE8" w:rsidRDefault="00FE0D8C" w:rsidP="005120C9">
            <w:pPr>
              <w:pStyle w:val="ListParagraph"/>
              <w:numPr>
                <w:ilvl w:val="0"/>
                <w:numId w:val="9"/>
              </w:numPr>
              <w:tabs>
                <w:tab w:val="left" w:pos="222"/>
              </w:tabs>
              <w:ind w:left="0" w:firstLine="0"/>
            </w:pPr>
            <w:r w:rsidRPr="00AC6CE8">
              <w:t>Drift patterns of disabled vessels with relation to wind and currents</w:t>
            </w:r>
          </w:p>
          <w:p w14:paraId="62B59D8B" w14:textId="37F70ABD" w:rsidR="00FE0D8C" w:rsidRPr="00AC6CE8" w:rsidRDefault="00FE0D8C" w:rsidP="005120C9">
            <w:pPr>
              <w:pStyle w:val="ListParagraph"/>
              <w:numPr>
                <w:ilvl w:val="0"/>
                <w:numId w:val="9"/>
              </w:numPr>
              <w:tabs>
                <w:tab w:val="left" w:pos="222"/>
              </w:tabs>
              <w:ind w:left="0" w:firstLine="0"/>
            </w:pPr>
            <w:r w:rsidRPr="00AC6CE8">
              <w:t>Rendezvous</w:t>
            </w:r>
          </w:p>
          <w:p w14:paraId="6C69DA40" w14:textId="0A398198" w:rsidR="00FE0D8C" w:rsidRPr="00AC6CE8" w:rsidRDefault="00FE0D8C" w:rsidP="005120C9">
            <w:pPr>
              <w:pStyle w:val="ListParagraph"/>
              <w:numPr>
                <w:ilvl w:val="0"/>
                <w:numId w:val="9"/>
              </w:numPr>
              <w:tabs>
                <w:tab w:val="left" w:pos="222"/>
              </w:tabs>
              <w:ind w:left="0" w:firstLine="0"/>
            </w:pPr>
            <w:r w:rsidRPr="00AC6CE8">
              <w:t>Establish a datum point before commencing search pattern</w:t>
            </w:r>
          </w:p>
          <w:p w14:paraId="3B9EA7FE" w14:textId="574DCF59" w:rsidR="00F21F8E" w:rsidRPr="00AC6CE8" w:rsidRDefault="00FE0D8C" w:rsidP="005120C9">
            <w:pPr>
              <w:pStyle w:val="ListParagraph"/>
              <w:numPr>
                <w:ilvl w:val="0"/>
                <w:numId w:val="9"/>
              </w:numPr>
              <w:tabs>
                <w:tab w:val="left" w:pos="222"/>
              </w:tabs>
              <w:ind w:left="0" w:firstLine="0"/>
            </w:pPr>
            <w:r w:rsidRPr="00AC6CE8">
              <w:t xml:space="preserve">Contingency planning and training </w:t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509F9F60" w14:textId="26B33725" w:rsidR="00F21F8E" w:rsidRPr="00AC6CE8" w:rsidRDefault="000372B4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II</w:t>
            </w:r>
          </w:p>
        </w:tc>
      </w:tr>
      <w:tr w:rsidR="00AC6CE8" w:rsidRPr="00AC6CE8" w14:paraId="280A1B09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4988B4AA" w14:textId="77777777" w:rsidR="00F21F8E" w:rsidRPr="00AC6CE8" w:rsidRDefault="00F21F8E" w:rsidP="00F21F8E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6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0FF48093" w14:textId="7744C837" w:rsidR="006524CF" w:rsidRPr="00E96014" w:rsidRDefault="00450B33" w:rsidP="006524CF">
            <w:pPr>
              <w:rPr>
                <w:b/>
                <w:bCs/>
              </w:rPr>
            </w:pPr>
            <w:r w:rsidRPr="00E96014">
              <w:rPr>
                <w:b/>
                <w:bCs/>
              </w:rPr>
              <w:t>Detect ships in distress, discover aircraft or people overboard</w:t>
            </w:r>
          </w:p>
          <w:p w14:paraId="24C1DFF7" w14:textId="7209F98C" w:rsidR="00450B33" w:rsidRPr="00E96014" w:rsidRDefault="00450B33" w:rsidP="006524CF">
            <w:pPr>
              <w:rPr>
                <w:b/>
                <w:bCs/>
              </w:rPr>
            </w:pPr>
            <w:r w:rsidRPr="00E96014">
              <w:rPr>
                <w:b/>
                <w:bCs/>
              </w:rPr>
              <w:t>Planning SAR Operation</w:t>
            </w:r>
          </w:p>
          <w:p w14:paraId="31F550C2" w14:textId="1EA15B85" w:rsidR="006524CF" w:rsidRPr="00E96014" w:rsidRDefault="006524CF" w:rsidP="005120C9">
            <w:pPr>
              <w:pStyle w:val="ListParagraph"/>
              <w:numPr>
                <w:ilvl w:val="0"/>
                <w:numId w:val="10"/>
              </w:numPr>
              <w:tabs>
                <w:tab w:val="left" w:pos="228"/>
              </w:tabs>
              <w:ind w:left="0" w:firstLine="0"/>
            </w:pPr>
            <w:r w:rsidRPr="00E96014">
              <w:t>Proceeding to the area of distress</w:t>
            </w:r>
          </w:p>
          <w:p w14:paraId="1C87B8F3" w14:textId="58ED5272" w:rsidR="00F21F8E" w:rsidRPr="00E96014" w:rsidRDefault="006524CF" w:rsidP="005120C9">
            <w:pPr>
              <w:pStyle w:val="ListParagraph"/>
              <w:numPr>
                <w:ilvl w:val="0"/>
                <w:numId w:val="10"/>
              </w:numPr>
              <w:tabs>
                <w:tab w:val="left" w:pos="228"/>
              </w:tabs>
              <w:ind w:left="0" w:firstLine="0"/>
            </w:pPr>
            <w:r w:rsidRPr="00E96014">
              <w:t>On board preparation</w:t>
            </w:r>
            <w:r w:rsidRPr="00E96014">
              <w:tab/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1DCEF7EE" w14:textId="45F45DB7" w:rsidR="00F21F8E" w:rsidRPr="00AC6CE8" w:rsidRDefault="00F21F8E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II</w:t>
            </w:r>
            <w:r w:rsidR="000F7BAC" w:rsidRPr="00AC6CE8">
              <w:rPr>
                <w:sz w:val="28"/>
                <w:szCs w:val="22"/>
              </w:rPr>
              <w:t>I</w:t>
            </w:r>
          </w:p>
        </w:tc>
      </w:tr>
      <w:tr w:rsidR="00AC6CE8" w:rsidRPr="00AC6CE8" w14:paraId="3032C8F8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26BBFD3D" w14:textId="77777777" w:rsidR="00F21F8E" w:rsidRPr="00AC6CE8" w:rsidRDefault="00F21F8E" w:rsidP="00F21F8E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7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06396CC6" w14:textId="1D8CAA23" w:rsidR="00F21F8E" w:rsidRPr="00E96014" w:rsidRDefault="00827AC0" w:rsidP="005732D6">
            <w:pPr>
              <w:rPr>
                <w:b/>
                <w:bCs/>
              </w:rPr>
            </w:pPr>
            <w:r w:rsidRPr="00E96014">
              <w:rPr>
                <w:b/>
                <w:bCs/>
              </w:rPr>
              <w:t>Conduct a search</w:t>
            </w:r>
            <w:r w:rsidR="00450B33" w:rsidRPr="00E96014">
              <w:rPr>
                <w:b/>
                <w:bCs/>
              </w:rPr>
              <w:t xml:space="preserve"> (Continued)</w:t>
            </w:r>
          </w:p>
          <w:p w14:paraId="05B6DDA2" w14:textId="2F012BE6" w:rsidR="00827AC0" w:rsidRPr="00E96014" w:rsidRDefault="00827AC0" w:rsidP="005120C9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ind w:left="0" w:firstLine="0"/>
            </w:pPr>
            <w:r w:rsidRPr="00E96014">
              <w:t>Action by assisting ships</w:t>
            </w:r>
          </w:p>
          <w:p w14:paraId="14EEE641" w14:textId="24537F46" w:rsidR="00827AC0" w:rsidRPr="00E96014" w:rsidRDefault="00827AC0" w:rsidP="005120C9">
            <w:pPr>
              <w:pStyle w:val="ListParagraph"/>
              <w:numPr>
                <w:ilvl w:val="0"/>
                <w:numId w:val="11"/>
              </w:numPr>
              <w:tabs>
                <w:tab w:val="left" w:pos="229"/>
              </w:tabs>
              <w:ind w:left="0" w:firstLine="0"/>
            </w:pPr>
            <w:r w:rsidRPr="00E96014">
              <w:t>Approaching the scene, radar search</w:t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2C03FDF7" w14:textId="6A0BE4C6" w:rsidR="00F21F8E" w:rsidRPr="00AC6CE8" w:rsidRDefault="000372B4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III</w:t>
            </w:r>
          </w:p>
        </w:tc>
      </w:tr>
      <w:tr w:rsidR="00AC6CE8" w:rsidRPr="00AC6CE8" w14:paraId="070815B4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27549C93" w14:textId="77777777" w:rsidR="00F21F8E" w:rsidRPr="00AC6CE8" w:rsidRDefault="00F21F8E" w:rsidP="00F21F8E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8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01231A7B" w14:textId="783A4027" w:rsidR="00827AC0" w:rsidRPr="00AC6CE8" w:rsidRDefault="00827AC0" w:rsidP="006524CF">
            <w:pPr>
              <w:rPr>
                <w:b/>
                <w:bCs/>
              </w:rPr>
            </w:pPr>
            <w:r w:rsidRPr="00AC6CE8">
              <w:rPr>
                <w:b/>
                <w:bCs/>
              </w:rPr>
              <w:t>Conduct a search</w:t>
            </w:r>
            <w:r w:rsidR="00450B33" w:rsidRPr="00AC6CE8">
              <w:rPr>
                <w:b/>
                <w:bCs/>
              </w:rPr>
              <w:t xml:space="preserve"> (Continued)</w:t>
            </w:r>
          </w:p>
          <w:p w14:paraId="61C3BB8C" w14:textId="77777777" w:rsidR="00620055" w:rsidRDefault="00827AC0" w:rsidP="005120C9">
            <w:pPr>
              <w:pStyle w:val="ListParagraph"/>
              <w:numPr>
                <w:ilvl w:val="0"/>
                <w:numId w:val="12"/>
              </w:numPr>
              <w:tabs>
                <w:tab w:val="left" w:pos="215"/>
              </w:tabs>
              <w:ind w:left="0" w:firstLine="0"/>
            </w:pPr>
            <w:r w:rsidRPr="00AC6CE8">
              <w:t>Arrival on scene, implement search plan</w:t>
            </w:r>
          </w:p>
          <w:p w14:paraId="7C3A90B5" w14:textId="77777777" w:rsidR="00620055" w:rsidRDefault="00827AC0" w:rsidP="005120C9">
            <w:pPr>
              <w:pStyle w:val="ListParagraph"/>
              <w:numPr>
                <w:ilvl w:val="0"/>
                <w:numId w:val="12"/>
              </w:numPr>
              <w:tabs>
                <w:tab w:val="left" w:pos="215"/>
              </w:tabs>
              <w:ind w:left="0" w:firstLine="0"/>
            </w:pPr>
            <w:r w:rsidRPr="00AC6CE8">
              <w:t>Assistance by SAR aircraft</w:t>
            </w:r>
          </w:p>
          <w:p w14:paraId="3FEB8DA3" w14:textId="6DCE71FA" w:rsidR="00827AC0" w:rsidRPr="00AC6CE8" w:rsidRDefault="00827AC0" w:rsidP="005120C9">
            <w:pPr>
              <w:pStyle w:val="ListParagraph"/>
              <w:numPr>
                <w:ilvl w:val="0"/>
                <w:numId w:val="12"/>
              </w:numPr>
              <w:tabs>
                <w:tab w:val="left" w:pos="215"/>
              </w:tabs>
              <w:ind w:left="0" w:firstLine="0"/>
            </w:pPr>
            <w:r w:rsidRPr="00AC6CE8">
              <w:t>Homing on radio signals</w:t>
            </w:r>
          </w:p>
          <w:p w14:paraId="74077C01" w14:textId="5EAB28BB" w:rsidR="00827AC0" w:rsidRPr="00620055" w:rsidRDefault="00827AC0" w:rsidP="005120C9">
            <w:pPr>
              <w:pStyle w:val="ListParagraph"/>
              <w:numPr>
                <w:ilvl w:val="0"/>
                <w:numId w:val="12"/>
              </w:numPr>
              <w:tabs>
                <w:tab w:val="left" w:pos="215"/>
              </w:tabs>
              <w:ind w:left="0" w:firstLine="0"/>
              <w:rPr>
                <w:b/>
                <w:bCs/>
              </w:rPr>
            </w:pPr>
            <w:r w:rsidRPr="00AC6CE8">
              <w:t>Aircraft casualties</w:t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5E2D32F0" w14:textId="33C18C2F" w:rsidR="00F21F8E" w:rsidRPr="00AC6CE8" w:rsidRDefault="00F21F8E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</w:t>
            </w:r>
            <w:r w:rsidR="00BF7409" w:rsidRPr="00AC6CE8">
              <w:rPr>
                <w:sz w:val="28"/>
                <w:szCs w:val="22"/>
              </w:rPr>
              <w:t>II</w:t>
            </w:r>
          </w:p>
        </w:tc>
      </w:tr>
      <w:tr w:rsidR="00AC6CE8" w:rsidRPr="00AC6CE8" w14:paraId="57E38FC6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5C355F2C" w14:textId="77777777" w:rsidR="00F21F8E" w:rsidRPr="00AC6CE8" w:rsidRDefault="00F21F8E" w:rsidP="00F21F8E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9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27F67A2C" w14:textId="77777777" w:rsidR="000F7BAC" w:rsidRPr="00AC6CE8" w:rsidRDefault="000F7BAC" w:rsidP="000F7BAC">
            <w:pPr>
              <w:rPr>
                <w:b/>
                <w:bCs/>
              </w:rPr>
            </w:pPr>
            <w:r w:rsidRPr="00AC6CE8">
              <w:rPr>
                <w:b/>
                <w:bCs/>
              </w:rPr>
              <w:t>Conduct a rescue</w:t>
            </w:r>
          </w:p>
          <w:p w14:paraId="06911173" w14:textId="1D7B6AB2" w:rsidR="00F21F8E" w:rsidRPr="00AC6CE8" w:rsidRDefault="000F7BAC" w:rsidP="005120C9">
            <w:pPr>
              <w:pStyle w:val="ListParagraph"/>
              <w:numPr>
                <w:ilvl w:val="0"/>
                <w:numId w:val="12"/>
              </w:numPr>
              <w:tabs>
                <w:tab w:val="left" w:pos="215"/>
              </w:tabs>
              <w:ind w:left="0" w:firstLine="0"/>
            </w:pPr>
            <w:r w:rsidRPr="00AC6CE8">
              <w:t>When survivors in the water/boats/rafts</w:t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065722ED" w14:textId="77777777" w:rsidR="00F21F8E" w:rsidRPr="00AC6CE8" w:rsidRDefault="00F21F8E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</w:t>
            </w:r>
            <w:r w:rsidR="00726499" w:rsidRPr="00AC6CE8">
              <w:rPr>
                <w:sz w:val="28"/>
                <w:szCs w:val="22"/>
              </w:rPr>
              <w:t>V</w:t>
            </w:r>
          </w:p>
        </w:tc>
      </w:tr>
      <w:tr w:rsidR="00AC6CE8" w:rsidRPr="00AC6CE8" w14:paraId="157C1BDB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500F892D" w14:textId="77777777" w:rsidR="00F21F8E" w:rsidRPr="00AC6CE8" w:rsidRDefault="00F21F8E" w:rsidP="00F21F8E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10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09481FE4" w14:textId="77777777" w:rsidR="00827AC0" w:rsidRPr="00AC6CE8" w:rsidRDefault="00827AC0" w:rsidP="00827AC0">
            <w:pPr>
              <w:rPr>
                <w:b/>
                <w:bCs/>
              </w:rPr>
            </w:pPr>
            <w:r w:rsidRPr="00AC6CE8">
              <w:rPr>
                <w:b/>
                <w:bCs/>
              </w:rPr>
              <w:t>Conduct a rescue</w:t>
            </w:r>
          </w:p>
          <w:p w14:paraId="7F0E72EA" w14:textId="465D4BDF" w:rsidR="00F21F8E" w:rsidRPr="00AC6CE8" w:rsidRDefault="00827AC0" w:rsidP="005120C9">
            <w:pPr>
              <w:pStyle w:val="ListParagraph"/>
              <w:numPr>
                <w:ilvl w:val="0"/>
                <w:numId w:val="12"/>
              </w:numPr>
              <w:tabs>
                <w:tab w:val="left" w:pos="229"/>
              </w:tabs>
              <w:ind w:left="0" w:firstLine="0"/>
            </w:pPr>
            <w:r w:rsidRPr="00AC6CE8">
              <w:t>From ditched aircraft</w:t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685B669A" w14:textId="114612A6" w:rsidR="00F21F8E" w:rsidRPr="00AC6CE8" w:rsidRDefault="000372B4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</w:t>
            </w:r>
            <w:r w:rsidR="00726499" w:rsidRPr="00AC6CE8">
              <w:rPr>
                <w:sz w:val="28"/>
                <w:szCs w:val="22"/>
              </w:rPr>
              <w:t>V</w:t>
            </w:r>
          </w:p>
        </w:tc>
      </w:tr>
      <w:tr w:rsidR="00AC6CE8" w:rsidRPr="00AC6CE8" w14:paraId="5762CEB9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55456857" w14:textId="77777777" w:rsidR="00A97D9A" w:rsidRPr="00AC6CE8" w:rsidRDefault="00A97D9A" w:rsidP="00F21F8E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11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3F04362A" w14:textId="77777777" w:rsidR="001B4BF7" w:rsidRDefault="001B4BF7" w:rsidP="00B948BA">
            <w:pPr>
              <w:pStyle w:val="curriculum"/>
              <w:numPr>
                <w:ilvl w:val="0"/>
                <w:numId w:val="0"/>
              </w:numPr>
              <w:ind w:left="720" w:hanging="720"/>
              <w:jc w:val="both"/>
              <w:rPr>
                <w:rFonts w:ascii="Times New Roman" w:hAnsi="Times New Roman"/>
                <w:b/>
                <w:bCs/>
              </w:rPr>
            </w:pPr>
            <w:r w:rsidRPr="00AC6CE8">
              <w:rPr>
                <w:rFonts w:ascii="Times New Roman" w:hAnsi="Times New Roman"/>
                <w:b/>
                <w:bCs/>
              </w:rPr>
              <w:t>Conduct a rescue</w:t>
            </w:r>
          </w:p>
          <w:p w14:paraId="1D4908CF" w14:textId="7681D63C" w:rsidR="00906E85" w:rsidRDefault="00906E85" w:rsidP="005120C9">
            <w:pPr>
              <w:pStyle w:val="ListParagraph"/>
              <w:numPr>
                <w:ilvl w:val="0"/>
                <w:numId w:val="12"/>
              </w:numPr>
              <w:tabs>
                <w:tab w:val="left" w:pos="208"/>
              </w:tabs>
              <w:ind w:left="0" w:firstLine="0"/>
            </w:pPr>
            <w:r w:rsidRPr="00AC6CE8">
              <w:t xml:space="preserve">Heavy weather </w:t>
            </w:r>
          </w:p>
          <w:p w14:paraId="62C0ABE4" w14:textId="37C2D726" w:rsidR="00A97D9A" w:rsidRPr="00906E85" w:rsidRDefault="00906E85" w:rsidP="005120C9">
            <w:pPr>
              <w:pStyle w:val="ListParagraph"/>
              <w:numPr>
                <w:ilvl w:val="0"/>
                <w:numId w:val="4"/>
              </w:numPr>
              <w:tabs>
                <w:tab w:val="left" w:pos="208"/>
              </w:tabs>
              <w:ind w:left="0" w:firstLine="0"/>
            </w:pPr>
            <w:r w:rsidRPr="00AC6CE8">
              <w:t>Fire</w:t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148F4550" w14:textId="6D10BCE8" w:rsidR="00A97D9A" w:rsidRPr="00AC6CE8" w:rsidRDefault="000F7BAC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IV</w:t>
            </w:r>
          </w:p>
        </w:tc>
      </w:tr>
      <w:tr w:rsidR="00AC6CE8" w:rsidRPr="00AC6CE8" w14:paraId="28A6E74F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04A1860C" w14:textId="77777777" w:rsidR="00F86C85" w:rsidRPr="00AC6CE8" w:rsidRDefault="00F86C85" w:rsidP="00F86C85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12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0BA2D01D" w14:textId="77777777" w:rsidR="001B4BF7" w:rsidRPr="00AC6CE8" w:rsidRDefault="001B4BF7" w:rsidP="00B948BA">
            <w:pPr>
              <w:pStyle w:val="curriculum"/>
              <w:numPr>
                <w:ilvl w:val="0"/>
                <w:numId w:val="0"/>
              </w:numPr>
              <w:jc w:val="both"/>
              <w:rPr>
                <w:rFonts w:ascii="Times New Roman" w:hAnsi="Times New Roman"/>
                <w:b/>
                <w:bCs/>
              </w:rPr>
            </w:pPr>
            <w:r w:rsidRPr="00AC6CE8">
              <w:rPr>
                <w:rFonts w:ascii="Times New Roman" w:hAnsi="Times New Roman"/>
                <w:b/>
                <w:bCs/>
              </w:rPr>
              <w:t>Conduct a rescue</w:t>
            </w:r>
          </w:p>
          <w:p w14:paraId="43A030FB" w14:textId="08AC7D5D" w:rsidR="00F86C85" w:rsidRPr="00AC6CE8" w:rsidRDefault="001B4BF7" w:rsidP="005120C9">
            <w:pPr>
              <w:pStyle w:val="curriculum"/>
              <w:numPr>
                <w:ilvl w:val="0"/>
                <w:numId w:val="4"/>
              </w:numPr>
              <w:tabs>
                <w:tab w:val="left" w:pos="229"/>
              </w:tabs>
              <w:ind w:left="0" w:firstLine="0"/>
              <w:jc w:val="both"/>
              <w:rPr>
                <w:rFonts w:ascii="Times New Roman" w:hAnsi="Times New Roman"/>
              </w:rPr>
            </w:pPr>
            <w:r w:rsidRPr="00AC6CE8">
              <w:rPr>
                <w:rFonts w:ascii="Times New Roman" w:hAnsi="Times New Roman"/>
              </w:rPr>
              <w:t>Evacuation by helicopter</w:t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7383F6FB" w14:textId="14075562" w:rsidR="00F86C85" w:rsidRPr="00AC6CE8" w:rsidRDefault="004E2D78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I</w:t>
            </w:r>
            <w:r w:rsidR="00726499" w:rsidRPr="00AC6CE8">
              <w:rPr>
                <w:sz w:val="28"/>
                <w:szCs w:val="22"/>
              </w:rPr>
              <w:t>V</w:t>
            </w:r>
          </w:p>
        </w:tc>
      </w:tr>
      <w:tr w:rsidR="00AC6CE8" w:rsidRPr="00AC6CE8" w14:paraId="789738D5" w14:textId="77777777" w:rsidTr="00C02549">
        <w:trPr>
          <w:trHeight w:val="294"/>
        </w:trPr>
        <w:tc>
          <w:tcPr>
            <w:tcW w:w="905" w:type="dxa"/>
            <w:tcBorders>
              <w:left w:val="single" w:sz="18" w:space="0" w:color="auto"/>
              <w:right w:val="single" w:sz="18" w:space="0" w:color="auto"/>
            </w:tcBorders>
          </w:tcPr>
          <w:p w14:paraId="2604795F" w14:textId="77777777" w:rsidR="00F86C85" w:rsidRPr="00AC6CE8" w:rsidRDefault="00F86C85" w:rsidP="00F86C85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13</w:t>
            </w:r>
          </w:p>
        </w:tc>
        <w:tc>
          <w:tcPr>
            <w:tcW w:w="7504" w:type="dxa"/>
            <w:tcBorders>
              <w:left w:val="single" w:sz="18" w:space="0" w:color="auto"/>
              <w:right w:val="single" w:sz="12" w:space="0" w:color="auto"/>
            </w:tcBorders>
          </w:tcPr>
          <w:p w14:paraId="4198E6ED" w14:textId="77777777" w:rsidR="000F7BAC" w:rsidRPr="00AC6CE8" w:rsidRDefault="000F7BAC" w:rsidP="000F7BAC">
            <w:pPr>
              <w:rPr>
                <w:b/>
                <w:bCs/>
              </w:rPr>
            </w:pPr>
            <w:r w:rsidRPr="00AC6CE8">
              <w:rPr>
                <w:b/>
                <w:bCs/>
              </w:rPr>
              <w:t>Terminate SAR operations</w:t>
            </w:r>
          </w:p>
          <w:p w14:paraId="21DFD9A8" w14:textId="7920E52D" w:rsidR="000F7BAC" w:rsidRPr="00AC6CE8" w:rsidRDefault="000F7BAC" w:rsidP="005120C9">
            <w:pPr>
              <w:pStyle w:val="ListParagraph"/>
              <w:numPr>
                <w:ilvl w:val="0"/>
                <w:numId w:val="13"/>
              </w:numPr>
              <w:tabs>
                <w:tab w:val="left" w:pos="208"/>
              </w:tabs>
              <w:ind w:left="0" w:firstLine="0"/>
            </w:pPr>
            <w:r w:rsidRPr="00AC6CE8">
              <w:t>Care for and questioning of survivors</w:t>
            </w:r>
          </w:p>
          <w:p w14:paraId="14B109C8" w14:textId="15F8FF2A" w:rsidR="00F86C85" w:rsidRPr="00AC6CE8" w:rsidRDefault="000F7BAC" w:rsidP="005120C9">
            <w:pPr>
              <w:pStyle w:val="ListParagraph"/>
              <w:numPr>
                <w:ilvl w:val="0"/>
                <w:numId w:val="13"/>
              </w:numPr>
              <w:tabs>
                <w:tab w:val="left" w:pos="208"/>
              </w:tabs>
              <w:ind w:left="0" w:firstLine="0"/>
            </w:pPr>
            <w:r w:rsidRPr="00AC6CE8">
              <w:lastRenderedPageBreak/>
              <w:t>Decision to terminate, factors to consider</w:t>
            </w:r>
          </w:p>
        </w:tc>
        <w:tc>
          <w:tcPr>
            <w:tcW w:w="1149" w:type="dxa"/>
            <w:tcBorders>
              <w:left w:val="single" w:sz="12" w:space="0" w:color="auto"/>
              <w:right w:val="single" w:sz="18" w:space="0" w:color="auto"/>
            </w:tcBorders>
          </w:tcPr>
          <w:p w14:paraId="66D0F015" w14:textId="77777777" w:rsidR="00F86C85" w:rsidRPr="00AC6CE8" w:rsidRDefault="00726499" w:rsidP="00C02549">
            <w:pPr>
              <w:pStyle w:val="Heading7"/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lastRenderedPageBreak/>
              <w:t>V</w:t>
            </w:r>
          </w:p>
        </w:tc>
      </w:tr>
      <w:tr w:rsidR="00F86C85" w:rsidRPr="00AC6CE8" w14:paraId="7DAAEAAE" w14:textId="77777777" w:rsidTr="00C02549">
        <w:trPr>
          <w:trHeight w:val="288"/>
        </w:trPr>
        <w:tc>
          <w:tcPr>
            <w:tcW w:w="905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C6C3019" w14:textId="77777777" w:rsidR="00F86C85" w:rsidRPr="00AC6CE8" w:rsidRDefault="00F86C85" w:rsidP="00F86C85">
            <w:pPr>
              <w:jc w:val="center"/>
              <w:rPr>
                <w:b/>
                <w:szCs w:val="22"/>
              </w:rPr>
            </w:pPr>
            <w:r w:rsidRPr="00AC6CE8">
              <w:rPr>
                <w:b/>
                <w:szCs w:val="22"/>
              </w:rPr>
              <w:t>14</w:t>
            </w:r>
          </w:p>
        </w:tc>
        <w:tc>
          <w:tcPr>
            <w:tcW w:w="7504" w:type="dxa"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1FF4556D" w14:textId="77777777" w:rsidR="00E742EC" w:rsidRPr="00AC6CE8" w:rsidRDefault="00E742EC" w:rsidP="00E742EC">
            <w:pPr>
              <w:rPr>
                <w:b/>
                <w:bCs/>
              </w:rPr>
            </w:pPr>
            <w:r w:rsidRPr="00AC6CE8">
              <w:rPr>
                <w:b/>
                <w:bCs/>
              </w:rPr>
              <w:t>Terminate SAR operations</w:t>
            </w:r>
          </w:p>
          <w:p w14:paraId="214829BB" w14:textId="4BE70F08" w:rsidR="003F5045" w:rsidRPr="00AC6CE8" w:rsidRDefault="00E742EC" w:rsidP="005120C9">
            <w:pPr>
              <w:pStyle w:val="ListParagraph"/>
              <w:numPr>
                <w:ilvl w:val="0"/>
                <w:numId w:val="14"/>
              </w:numPr>
              <w:tabs>
                <w:tab w:val="left" w:pos="215"/>
              </w:tabs>
              <w:ind w:left="0" w:firstLine="0"/>
            </w:pPr>
            <w:r w:rsidRPr="00AC6CE8">
              <w:t>Reports to authorities</w:t>
            </w:r>
          </w:p>
          <w:p w14:paraId="3D7E1E80" w14:textId="00D15153" w:rsidR="003F5045" w:rsidRPr="00AC6CE8" w:rsidRDefault="003F5045" w:rsidP="005120C9">
            <w:pPr>
              <w:pStyle w:val="ListParagraph"/>
              <w:numPr>
                <w:ilvl w:val="0"/>
                <w:numId w:val="14"/>
              </w:numPr>
              <w:tabs>
                <w:tab w:val="left" w:pos="215"/>
              </w:tabs>
              <w:ind w:left="0" w:firstLine="0"/>
            </w:pPr>
            <w:r w:rsidRPr="00AC6CE8">
              <w:t>Prevention of pollution of the marine environment and anti-pollution procedures</w:t>
            </w:r>
          </w:p>
        </w:tc>
        <w:tc>
          <w:tcPr>
            <w:tcW w:w="1149" w:type="dxa"/>
            <w:tcBorders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2A64F229" w14:textId="60AD4469" w:rsidR="00F86C85" w:rsidRPr="00AC6CE8" w:rsidRDefault="000F7BAC" w:rsidP="00C02549">
            <w:pPr>
              <w:jc w:val="center"/>
              <w:rPr>
                <w:sz w:val="28"/>
                <w:szCs w:val="22"/>
              </w:rPr>
            </w:pPr>
            <w:r w:rsidRPr="00AC6CE8">
              <w:rPr>
                <w:sz w:val="28"/>
                <w:szCs w:val="22"/>
              </w:rPr>
              <w:t>V</w:t>
            </w:r>
          </w:p>
        </w:tc>
      </w:tr>
    </w:tbl>
    <w:p w14:paraId="29E4845D" w14:textId="77777777" w:rsidR="00AE1440" w:rsidRPr="00AC6CE8" w:rsidRDefault="00AE1440" w:rsidP="00AD2DE6">
      <w:pPr>
        <w:jc w:val="center"/>
        <w:rPr>
          <w:b/>
          <w:sz w:val="22"/>
          <w:szCs w:val="22"/>
        </w:rPr>
      </w:pPr>
    </w:p>
    <w:p w14:paraId="490ACC8B" w14:textId="2FBC2DF8" w:rsidR="00EE605F" w:rsidRPr="00AC6CE8" w:rsidRDefault="007D1A4D" w:rsidP="00C02549">
      <w:pPr>
        <w:rPr>
          <w:b/>
          <w:sz w:val="22"/>
          <w:szCs w:val="22"/>
        </w:rPr>
      </w:pPr>
      <w:r w:rsidRPr="00AC6CE8">
        <w:rPr>
          <w:b/>
          <w:sz w:val="22"/>
          <w:szCs w:val="22"/>
        </w:rPr>
        <w:t>Relationship betwe</w:t>
      </w:r>
      <w:r w:rsidR="00262E60" w:rsidRPr="00AC6CE8">
        <w:rPr>
          <w:b/>
          <w:sz w:val="22"/>
          <w:szCs w:val="22"/>
        </w:rPr>
        <w:t>en the Course and the Curricula</w:t>
      </w:r>
      <w:r w:rsidR="002940B3" w:rsidRPr="00AC6CE8">
        <w:rPr>
          <w:b/>
          <w:sz w:val="22"/>
          <w:szCs w:val="22"/>
        </w:rPr>
        <w:t xml:space="preserve"> of </w:t>
      </w:r>
      <w:r w:rsidR="00262E60" w:rsidRPr="00AC6CE8">
        <w:rPr>
          <w:b/>
          <w:sz w:val="22"/>
          <w:szCs w:val="22"/>
        </w:rPr>
        <w:t>Mar</w:t>
      </w:r>
      <w:r w:rsidR="00297929" w:rsidRPr="00AC6CE8">
        <w:rPr>
          <w:b/>
          <w:sz w:val="22"/>
          <w:szCs w:val="22"/>
        </w:rPr>
        <w:t xml:space="preserve">itime Transportation </w:t>
      </w:r>
      <w:r w:rsidR="00262E60" w:rsidRPr="00AC6CE8">
        <w:rPr>
          <w:b/>
          <w:sz w:val="22"/>
          <w:szCs w:val="22"/>
        </w:rPr>
        <w:t xml:space="preserve">Engineering </w:t>
      </w: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88"/>
        <w:gridCol w:w="7710"/>
        <w:gridCol w:w="540"/>
        <w:gridCol w:w="540"/>
        <w:gridCol w:w="540"/>
      </w:tblGrid>
      <w:tr w:rsidR="00AC6CE8" w:rsidRPr="00AC6CE8" w14:paraId="006EC6BB" w14:textId="77777777" w:rsidTr="00C02549">
        <w:trPr>
          <w:trHeight w:val="256"/>
        </w:trPr>
        <w:tc>
          <w:tcPr>
            <w:tcW w:w="58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7DAA469E" w14:textId="77777777" w:rsidR="0061301B" w:rsidRPr="00AC6CE8" w:rsidRDefault="0061301B" w:rsidP="003F716E">
            <w:pPr>
              <w:jc w:val="center"/>
              <w:rPr>
                <w:sz w:val="24"/>
              </w:rPr>
            </w:pPr>
          </w:p>
        </w:tc>
        <w:tc>
          <w:tcPr>
            <w:tcW w:w="7710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086406A0" w14:textId="77777777" w:rsidR="0061301B" w:rsidRPr="00AC6CE8" w:rsidRDefault="0061301B" w:rsidP="003F716E">
            <w:pPr>
              <w:jc w:val="center"/>
              <w:rPr>
                <w:b/>
                <w:sz w:val="24"/>
              </w:rPr>
            </w:pPr>
          </w:p>
          <w:p w14:paraId="005ED8E8" w14:textId="77777777" w:rsidR="0061301B" w:rsidRPr="00AC6CE8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Program Outcomes</w:t>
            </w:r>
          </w:p>
        </w:tc>
        <w:tc>
          <w:tcPr>
            <w:tcW w:w="1620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51B3F946" w14:textId="77777777" w:rsidR="0061301B" w:rsidRPr="00AC6CE8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Level of Contribution</w:t>
            </w:r>
          </w:p>
        </w:tc>
      </w:tr>
      <w:tr w:rsidR="00AC6CE8" w:rsidRPr="00AC6CE8" w14:paraId="14478FC6" w14:textId="77777777" w:rsidTr="00C02549">
        <w:trPr>
          <w:trHeight w:val="266"/>
        </w:trPr>
        <w:tc>
          <w:tcPr>
            <w:tcW w:w="58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4CA9CB2" w14:textId="77777777" w:rsidR="0061301B" w:rsidRPr="00AC6CE8" w:rsidRDefault="0061301B" w:rsidP="003F716E">
            <w:pPr>
              <w:jc w:val="center"/>
              <w:rPr>
                <w:sz w:val="24"/>
              </w:rPr>
            </w:pPr>
          </w:p>
        </w:tc>
        <w:tc>
          <w:tcPr>
            <w:tcW w:w="7710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BEA2B4F" w14:textId="77777777" w:rsidR="0061301B" w:rsidRPr="00AC6CE8" w:rsidRDefault="0061301B" w:rsidP="003F716E">
            <w:pPr>
              <w:jc w:val="center"/>
              <w:rPr>
                <w:b/>
                <w:sz w:val="24"/>
              </w:rPr>
            </w:pPr>
          </w:p>
        </w:tc>
        <w:tc>
          <w:tcPr>
            <w:tcW w:w="540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</w:tcBorders>
          </w:tcPr>
          <w:p w14:paraId="418C6874" w14:textId="77777777" w:rsidR="0061301B" w:rsidRPr="00AC6CE8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8" w:space="0" w:color="auto"/>
            </w:tcBorders>
          </w:tcPr>
          <w:p w14:paraId="428FF7C4" w14:textId="77777777" w:rsidR="0061301B" w:rsidRPr="00AC6CE8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2820FAF0" w14:textId="77777777" w:rsidR="0061301B" w:rsidRPr="00AC6CE8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3</w:t>
            </w:r>
          </w:p>
        </w:tc>
      </w:tr>
      <w:tr w:rsidR="00AC6CE8" w:rsidRPr="00AC6CE8" w14:paraId="1215BC3D" w14:textId="77777777" w:rsidTr="00C02549">
        <w:trPr>
          <w:trHeight w:val="253"/>
        </w:trPr>
        <w:tc>
          <w:tcPr>
            <w:tcW w:w="588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18635674" w14:textId="77777777" w:rsidR="00457D91" w:rsidRPr="00AC6CE8" w:rsidRDefault="00457D91" w:rsidP="003F716E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a</w:t>
            </w:r>
          </w:p>
        </w:tc>
        <w:tc>
          <w:tcPr>
            <w:tcW w:w="7710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35F86A78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An ability to apply knowledge of mathematics, science, and engineering</w:t>
            </w:r>
          </w:p>
        </w:tc>
        <w:tc>
          <w:tcPr>
            <w:tcW w:w="540" w:type="dxa"/>
            <w:tcBorders>
              <w:top w:val="single" w:sz="18" w:space="0" w:color="auto"/>
              <w:left w:val="single" w:sz="18" w:space="0" w:color="auto"/>
            </w:tcBorders>
          </w:tcPr>
          <w:p w14:paraId="16195EA1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18" w:space="0" w:color="auto"/>
            </w:tcBorders>
          </w:tcPr>
          <w:p w14:paraId="66500294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18" w:space="0" w:color="auto"/>
              <w:right w:val="single" w:sz="18" w:space="0" w:color="auto"/>
            </w:tcBorders>
          </w:tcPr>
          <w:p w14:paraId="267FDB88" w14:textId="4D587CFC" w:rsidR="00457D91" w:rsidRPr="00AC6CE8" w:rsidRDefault="00952CF8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</w:tr>
      <w:tr w:rsidR="00AC6CE8" w:rsidRPr="00AC6CE8" w14:paraId="02D99B85" w14:textId="77777777" w:rsidTr="00C02549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66E31CBE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b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1D281C9" w14:textId="3A3D6097" w:rsidR="00457D91" w:rsidRPr="00AC6CE8" w:rsidRDefault="00133690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An ability</w:t>
            </w:r>
            <w:r w:rsidR="00457D91" w:rsidRPr="00AC6CE8">
              <w:rPr>
                <w:sz w:val="18"/>
                <w:szCs w:val="18"/>
              </w:rPr>
              <w:t xml:space="preserve"> to design and conduct experiments, as well as to </w:t>
            </w:r>
            <w:r w:rsidR="000F0039" w:rsidRPr="00AC6CE8">
              <w:rPr>
                <w:sz w:val="18"/>
                <w:szCs w:val="18"/>
              </w:rPr>
              <w:t>analyse</w:t>
            </w:r>
            <w:r w:rsidR="00457D91" w:rsidRPr="00AC6CE8">
              <w:rPr>
                <w:sz w:val="18"/>
                <w:szCs w:val="18"/>
              </w:rPr>
              <w:t xml:space="preserve"> and interpret data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73C9D0E9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</w:tcPr>
          <w:p w14:paraId="20607322" w14:textId="77777777" w:rsidR="00457D91" w:rsidRPr="00AC6CE8" w:rsidRDefault="00803D24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2F2D95D3" w14:textId="5FAF6110" w:rsidR="00457D91" w:rsidRPr="00AC6CE8" w:rsidRDefault="00457D91" w:rsidP="00CA2BFF">
            <w:pPr>
              <w:jc w:val="center"/>
              <w:rPr>
                <w:bCs/>
                <w:sz w:val="22"/>
                <w:szCs w:val="22"/>
              </w:rPr>
            </w:pPr>
          </w:p>
        </w:tc>
      </w:tr>
      <w:tr w:rsidR="00AC6CE8" w:rsidRPr="00AC6CE8" w14:paraId="5940283F" w14:textId="77777777" w:rsidTr="00C02549">
        <w:trPr>
          <w:trHeight w:val="238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712FE4F3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c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6F41DA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An ability to design a system, component or process to meet desired needs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283E379E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</w:tcPr>
          <w:p w14:paraId="75E85FB1" w14:textId="77777777" w:rsidR="00457D91" w:rsidRPr="00AC6CE8" w:rsidRDefault="00686D6B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6EAC0B73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AC6CE8" w:rsidRPr="00AC6CE8" w14:paraId="518E570C" w14:textId="77777777" w:rsidTr="00C02549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0D54E144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d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52A228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Ability to function on multi-disciplinary teams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592391B3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</w:tcPr>
          <w:p w14:paraId="44997092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4D806422" w14:textId="77777777" w:rsidR="00457D91" w:rsidRPr="00AC6CE8" w:rsidRDefault="00686D6B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</w:tr>
      <w:tr w:rsidR="00AC6CE8" w:rsidRPr="00AC6CE8" w14:paraId="6C7195C8" w14:textId="77777777" w:rsidTr="00C02549">
        <w:trPr>
          <w:trHeight w:val="70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5CAE5A5F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e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7CDE7BF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An ability to identify, formulate, and solve engineering problems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2140602F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</w:tcPr>
          <w:p w14:paraId="3DB69DBA" w14:textId="6147EB34" w:rsidR="00457D91" w:rsidRPr="00AC6CE8" w:rsidRDefault="00AE1440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21CDBA52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AC6CE8" w:rsidRPr="00AC6CE8" w14:paraId="00536AD9" w14:textId="77777777" w:rsidTr="00C02549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5C8C0A1F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f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6D39D5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An understanding of professional and ethical responsibility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10504971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</w:tcPr>
          <w:p w14:paraId="731E3C34" w14:textId="77777777" w:rsidR="00457D91" w:rsidRPr="00AC6CE8" w:rsidRDefault="00803D24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69F89405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AC6CE8" w:rsidRPr="00AC6CE8" w14:paraId="0FD7EFC5" w14:textId="77777777" w:rsidTr="00C02549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B36B0F2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g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2EEA8A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An ability to communicate effectively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4EE881F4" w14:textId="77777777" w:rsidR="00457D91" w:rsidRPr="00AC6CE8" w:rsidRDefault="00803D24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  <w:tc>
          <w:tcPr>
            <w:tcW w:w="540" w:type="dxa"/>
          </w:tcPr>
          <w:p w14:paraId="48CE54F7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2E9E7414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AC6CE8" w:rsidRPr="00AC6CE8" w14:paraId="00B9C80C" w14:textId="77777777" w:rsidTr="00C02549">
        <w:trPr>
          <w:trHeight w:val="402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6A161D80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h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D769588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The broad education necessary to understand the impact of engineering solutions in a global and societal context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79538108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</w:tcPr>
          <w:p w14:paraId="138A0F36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32765579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AC6CE8" w:rsidRPr="00AC6CE8" w14:paraId="55CFACAF" w14:textId="77777777" w:rsidTr="00C02549">
        <w:trPr>
          <w:trHeight w:val="238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723C139A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i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5C8F156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 recognition of the need for, and an ability to engage in life-long learning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08DF2EF6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</w:tcPr>
          <w:p w14:paraId="7519481D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65F07BF1" w14:textId="77777777" w:rsidR="00457D91" w:rsidRPr="00AC6CE8" w:rsidRDefault="00686D6B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</w:tr>
      <w:tr w:rsidR="00AC6CE8" w:rsidRPr="00AC6CE8" w14:paraId="490E94FC" w14:textId="77777777" w:rsidTr="00C02549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B209124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j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B6CC434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 knowledge of contemporary issues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26AFEC96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</w:tcPr>
          <w:p w14:paraId="46140D56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0A5063BA" w14:textId="77777777" w:rsidR="00457D91" w:rsidRPr="00AC6CE8" w:rsidRDefault="002940B3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</w:tr>
      <w:tr w:rsidR="00AC6CE8" w:rsidRPr="00AC6CE8" w14:paraId="1879D9F9" w14:textId="77777777" w:rsidTr="00C02549">
        <w:trPr>
          <w:trHeight w:val="238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4F766D26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k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D463056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>An ability to use the techniques, skills and modern engineering tools necessary for engineering practice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58B90B70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</w:tcPr>
          <w:p w14:paraId="4DF8AA5E" w14:textId="2EA7555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57ACBA74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AC6CE8" w:rsidRPr="00AC6CE8" w14:paraId="7B732E78" w14:textId="77777777" w:rsidTr="00C02549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5ABD32B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l</w:t>
            </w:r>
          </w:p>
        </w:tc>
        <w:tc>
          <w:tcPr>
            <w:tcW w:w="7710" w:type="dxa"/>
            <w:tcBorders>
              <w:left w:val="single" w:sz="18" w:space="0" w:color="auto"/>
              <w:right w:val="single" w:sz="18" w:space="0" w:color="auto"/>
            </w:tcBorders>
          </w:tcPr>
          <w:p w14:paraId="7BD0C473" w14:textId="77777777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 xml:space="preserve">An ability to apply legal, societal and environmental </w:t>
            </w:r>
            <w:r w:rsidR="00F10E16" w:rsidRPr="00AC6CE8">
              <w:rPr>
                <w:sz w:val="18"/>
                <w:szCs w:val="18"/>
              </w:rPr>
              <w:t>knowledge</w:t>
            </w:r>
            <w:r w:rsidRPr="00AC6CE8">
              <w:rPr>
                <w:sz w:val="18"/>
                <w:szCs w:val="18"/>
              </w:rPr>
              <w:t xml:space="preserve"> in maritime transport and in all respective modes of transport operations.</w:t>
            </w:r>
          </w:p>
        </w:tc>
        <w:tc>
          <w:tcPr>
            <w:tcW w:w="540" w:type="dxa"/>
            <w:tcBorders>
              <w:left w:val="single" w:sz="18" w:space="0" w:color="auto"/>
            </w:tcBorders>
          </w:tcPr>
          <w:p w14:paraId="130D79F3" w14:textId="662B8557" w:rsidR="00457D91" w:rsidRPr="00AC6CE8" w:rsidRDefault="000F0039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  <w:tc>
          <w:tcPr>
            <w:tcW w:w="540" w:type="dxa"/>
          </w:tcPr>
          <w:p w14:paraId="070C10A9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right w:val="single" w:sz="18" w:space="0" w:color="auto"/>
            </w:tcBorders>
          </w:tcPr>
          <w:p w14:paraId="74E7CB67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457D91" w:rsidRPr="00AC6CE8" w14:paraId="156C5FBE" w14:textId="77777777" w:rsidTr="00C02549">
        <w:trPr>
          <w:trHeight w:val="538"/>
        </w:trPr>
        <w:tc>
          <w:tcPr>
            <w:tcW w:w="588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CCA9BC5" w14:textId="77777777" w:rsidR="00457D91" w:rsidRPr="00AC6CE8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AC6CE8">
              <w:rPr>
                <w:b/>
                <w:sz w:val="22"/>
                <w:szCs w:val="22"/>
              </w:rPr>
              <w:t>m</w:t>
            </w:r>
          </w:p>
        </w:tc>
        <w:tc>
          <w:tcPr>
            <w:tcW w:w="7710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3C696E1" w14:textId="3CEB35FB" w:rsidR="00457D91" w:rsidRPr="00AC6CE8" w:rsidRDefault="00457D91">
            <w:pPr>
              <w:rPr>
                <w:sz w:val="18"/>
                <w:szCs w:val="18"/>
              </w:rPr>
            </w:pPr>
            <w:r w:rsidRPr="00AC6CE8">
              <w:rPr>
                <w:sz w:val="18"/>
                <w:szCs w:val="18"/>
              </w:rPr>
              <w:t xml:space="preserve">An ability to interpret and analysis of the data regarding maritime management and operations, recognition and solution of problems for </w:t>
            </w:r>
            <w:r w:rsidR="00952CF8" w:rsidRPr="00AC6CE8">
              <w:rPr>
                <w:sz w:val="18"/>
                <w:szCs w:val="18"/>
              </w:rPr>
              <w:t xml:space="preserve">the </w:t>
            </w:r>
            <w:r w:rsidR="000F0039" w:rsidRPr="00AC6CE8">
              <w:rPr>
                <w:sz w:val="18"/>
                <w:szCs w:val="18"/>
              </w:rPr>
              <w:t>decision-making</w:t>
            </w:r>
            <w:r w:rsidRPr="00AC6CE8">
              <w:rPr>
                <w:sz w:val="18"/>
                <w:szCs w:val="18"/>
              </w:rPr>
              <w:t xml:space="preserve"> process.</w:t>
            </w:r>
          </w:p>
        </w:tc>
        <w:tc>
          <w:tcPr>
            <w:tcW w:w="540" w:type="dxa"/>
            <w:tcBorders>
              <w:left w:val="single" w:sz="18" w:space="0" w:color="auto"/>
              <w:bottom w:val="single" w:sz="18" w:space="0" w:color="auto"/>
            </w:tcBorders>
          </w:tcPr>
          <w:p w14:paraId="04970611" w14:textId="77777777" w:rsidR="00457D91" w:rsidRPr="00AC6CE8" w:rsidRDefault="00803D24" w:rsidP="00CA2BFF">
            <w:pPr>
              <w:jc w:val="center"/>
              <w:rPr>
                <w:sz w:val="22"/>
                <w:szCs w:val="22"/>
              </w:rPr>
            </w:pPr>
            <w:r w:rsidRPr="00AC6CE8">
              <w:rPr>
                <w:sz w:val="22"/>
                <w:szCs w:val="22"/>
              </w:rPr>
              <w:t>X</w:t>
            </w:r>
          </w:p>
        </w:tc>
        <w:tc>
          <w:tcPr>
            <w:tcW w:w="540" w:type="dxa"/>
            <w:tcBorders>
              <w:bottom w:val="single" w:sz="18" w:space="0" w:color="auto"/>
            </w:tcBorders>
          </w:tcPr>
          <w:p w14:paraId="30D062DD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0" w:type="dxa"/>
            <w:tcBorders>
              <w:bottom w:val="single" w:sz="18" w:space="0" w:color="auto"/>
              <w:right w:val="single" w:sz="18" w:space="0" w:color="auto"/>
            </w:tcBorders>
          </w:tcPr>
          <w:p w14:paraId="456D83F6" w14:textId="77777777" w:rsidR="00457D91" w:rsidRPr="00AC6CE8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</w:tbl>
    <w:p w14:paraId="4C82DFE7" w14:textId="77777777" w:rsidR="0061301B" w:rsidRPr="00AC6CE8" w:rsidRDefault="0061301B" w:rsidP="0061301B">
      <w:pPr>
        <w:rPr>
          <w:sz w:val="22"/>
        </w:rPr>
      </w:pPr>
      <w:r w:rsidRPr="00AC6CE8">
        <w:rPr>
          <w:sz w:val="22"/>
        </w:rPr>
        <w:t xml:space="preserve">         </w:t>
      </w:r>
      <w:r w:rsidRPr="00AC6CE8">
        <w:rPr>
          <w:b/>
          <w:sz w:val="22"/>
        </w:rPr>
        <w:t>1: Small</w:t>
      </w:r>
      <w:r w:rsidR="00381A6C" w:rsidRPr="00AC6CE8">
        <w:rPr>
          <w:b/>
          <w:sz w:val="22"/>
        </w:rPr>
        <w:t>, 2: Partial, 3:</w:t>
      </w:r>
      <w:r w:rsidRPr="00AC6CE8">
        <w:rPr>
          <w:b/>
          <w:sz w:val="22"/>
        </w:rPr>
        <w:t xml:space="preserve"> Full</w:t>
      </w:r>
    </w:p>
    <w:p w14:paraId="1F03766E" w14:textId="77777777" w:rsidR="00803D24" w:rsidRPr="00AC6CE8" w:rsidRDefault="00803D24" w:rsidP="00AE1440">
      <w:pPr>
        <w:ind w:right="-20"/>
        <w:rPr>
          <w:rFonts w:eastAsia="Verdana"/>
          <w:b/>
          <w:bCs/>
          <w:sz w:val="22"/>
          <w:szCs w:val="22"/>
        </w:rPr>
      </w:pPr>
    </w:p>
    <w:p w14:paraId="62E30F88" w14:textId="3E126E5D" w:rsidR="00AD2DE6" w:rsidRPr="00AC6CE8" w:rsidRDefault="000F0039" w:rsidP="00AD2DE6">
      <w:pPr>
        <w:ind w:right="-20"/>
        <w:jc w:val="center"/>
        <w:rPr>
          <w:rFonts w:eastAsia="Verdana"/>
          <w:sz w:val="22"/>
          <w:szCs w:val="22"/>
        </w:rPr>
      </w:pPr>
      <w:r w:rsidRPr="00AC6CE8">
        <w:rPr>
          <w:rFonts w:eastAsia="Verdana"/>
          <w:b/>
          <w:bCs/>
          <w:sz w:val="22"/>
          <w:szCs w:val="22"/>
        </w:rPr>
        <w:t>Program</w:t>
      </w:r>
      <w:r w:rsidR="00AD2DE6" w:rsidRPr="00AC6CE8">
        <w:rPr>
          <w:rFonts w:eastAsia="Verdana"/>
          <w:b/>
          <w:bCs/>
          <w:spacing w:val="-2"/>
          <w:sz w:val="22"/>
          <w:szCs w:val="22"/>
        </w:rPr>
        <w:t xml:space="preserve"> </w:t>
      </w:r>
      <w:r w:rsidR="00AD2DE6" w:rsidRPr="00AC6CE8">
        <w:rPr>
          <w:rFonts w:eastAsia="Verdana"/>
          <w:b/>
          <w:bCs/>
          <w:sz w:val="22"/>
          <w:szCs w:val="22"/>
        </w:rPr>
        <w:t>Ou</w:t>
      </w:r>
      <w:r w:rsidR="00AD2DE6" w:rsidRPr="00AC6CE8">
        <w:rPr>
          <w:rFonts w:eastAsia="Verdana"/>
          <w:b/>
          <w:bCs/>
          <w:spacing w:val="-1"/>
          <w:sz w:val="22"/>
          <w:szCs w:val="22"/>
        </w:rPr>
        <w:t>t</w:t>
      </w:r>
      <w:r w:rsidR="00AD2DE6" w:rsidRPr="00AC6CE8">
        <w:rPr>
          <w:rFonts w:eastAsia="Verdana"/>
          <w:b/>
          <w:bCs/>
          <w:spacing w:val="1"/>
          <w:sz w:val="22"/>
          <w:szCs w:val="22"/>
        </w:rPr>
        <w:t>c</w:t>
      </w:r>
      <w:r w:rsidR="00AD2DE6" w:rsidRPr="00AC6CE8">
        <w:rPr>
          <w:rFonts w:eastAsia="Verdana"/>
          <w:b/>
          <w:bCs/>
          <w:sz w:val="22"/>
          <w:szCs w:val="22"/>
        </w:rPr>
        <w:t>o</w:t>
      </w:r>
      <w:r w:rsidR="00AD2DE6" w:rsidRPr="00AC6CE8">
        <w:rPr>
          <w:rFonts w:eastAsia="Verdana"/>
          <w:b/>
          <w:bCs/>
          <w:spacing w:val="-1"/>
          <w:sz w:val="22"/>
          <w:szCs w:val="22"/>
        </w:rPr>
        <w:t>m</w:t>
      </w:r>
      <w:r w:rsidR="00AD2DE6" w:rsidRPr="00AC6CE8">
        <w:rPr>
          <w:rFonts w:eastAsia="Verdana"/>
          <w:b/>
          <w:bCs/>
          <w:sz w:val="22"/>
          <w:szCs w:val="22"/>
        </w:rPr>
        <w:t>es &amp; Course Outcomes</w:t>
      </w:r>
      <w:r w:rsidR="00AD2DE6" w:rsidRPr="00AC6CE8">
        <w:rPr>
          <w:rFonts w:eastAsia="Verdana"/>
          <w:b/>
          <w:bCs/>
          <w:spacing w:val="-1"/>
          <w:sz w:val="22"/>
          <w:szCs w:val="22"/>
        </w:rPr>
        <w:t xml:space="preserve"> </w:t>
      </w:r>
      <w:r w:rsidR="00AD2DE6" w:rsidRPr="00AC6CE8">
        <w:rPr>
          <w:rFonts w:eastAsia="Verdana"/>
          <w:b/>
          <w:bCs/>
          <w:spacing w:val="1"/>
          <w:sz w:val="22"/>
          <w:szCs w:val="22"/>
        </w:rPr>
        <w:t>C</w:t>
      </w:r>
      <w:r w:rsidR="00AD2DE6" w:rsidRPr="00AC6CE8">
        <w:rPr>
          <w:rFonts w:eastAsia="Verdana"/>
          <w:b/>
          <w:bCs/>
          <w:spacing w:val="-3"/>
          <w:sz w:val="22"/>
          <w:szCs w:val="22"/>
        </w:rPr>
        <w:t>o</w:t>
      </w:r>
      <w:r w:rsidR="00AD2DE6" w:rsidRPr="00AC6CE8">
        <w:rPr>
          <w:rFonts w:eastAsia="Verdana"/>
          <w:b/>
          <w:bCs/>
          <w:sz w:val="22"/>
          <w:szCs w:val="22"/>
        </w:rPr>
        <w:t>n</w:t>
      </w:r>
      <w:r w:rsidR="00AD2DE6" w:rsidRPr="00AC6CE8">
        <w:rPr>
          <w:rFonts w:eastAsia="Verdana"/>
          <w:b/>
          <w:bCs/>
          <w:spacing w:val="-2"/>
          <w:sz w:val="22"/>
          <w:szCs w:val="22"/>
        </w:rPr>
        <w:t>n</w:t>
      </w:r>
      <w:r w:rsidR="00AD2DE6" w:rsidRPr="00AC6CE8">
        <w:rPr>
          <w:rFonts w:eastAsia="Verdana"/>
          <w:b/>
          <w:bCs/>
          <w:sz w:val="22"/>
          <w:szCs w:val="22"/>
        </w:rPr>
        <w:t>e</w:t>
      </w:r>
      <w:r w:rsidR="00AD2DE6" w:rsidRPr="00AC6CE8">
        <w:rPr>
          <w:rFonts w:eastAsia="Verdana"/>
          <w:b/>
          <w:bCs/>
          <w:spacing w:val="-1"/>
          <w:sz w:val="22"/>
          <w:szCs w:val="22"/>
        </w:rPr>
        <w:t>c</w:t>
      </w:r>
      <w:r w:rsidR="00AD2DE6" w:rsidRPr="00AC6CE8">
        <w:rPr>
          <w:rFonts w:eastAsia="Verdana"/>
          <w:b/>
          <w:bCs/>
          <w:sz w:val="22"/>
          <w:szCs w:val="22"/>
        </w:rPr>
        <w:t>t</w:t>
      </w:r>
      <w:r w:rsidR="00AD2DE6" w:rsidRPr="00AC6CE8">
        <w:rPr>
          <w:rFonts w:eastAsia="Verdana"/>
          <w:b/>
          <w:bCs/>
          <w:spacing w:val="1"/>
          <w:sz w:val="22"/>
          <w:szCs w:val="22"/>
        </w:rPr>
        <w:t>i</w:t>
      </w:r>
      <w:r w:rsidR="00AD2DE6" w:rsidRPr="00AC6CE8">
        <w:rPr>
          <w:rFonts w:eastAsia="Verdana"/>
          <w:b/>
          <w:bCs/>
          <w:spacing w:val="-3"/>
          <w:sz w:val="22"/>
          <w:szCs w:val="22"/>
        </w:rPr>
        <w:t>v</w:t>
      </w:r>
      <w:r w:rsidR="00AD2DE6" w:rsidRPr="00AC6CE8">
        <w:rPr>
          <w:rFonts w:eastAsia="Verdana"/>
          <w:b/>
          <w:bCs/>
          <w:spacing w:val="-1"/>
          <w:sz w:val="22"/>
          <w:szCs w:val="22"/>
        </w:rPr>
        <w:t>i</w:t>
      </w:r>
      <w:r w:rsidR="00AD2DE6" w:rsidRPr="00AC6CE8">
        <w:rPr>
          <w:rFonts w:eastAsia="Verdana"/>
          <w:b/>
          <w:bCs/>
          <w:sz w:val="22"/>
          <w:szCs w:val="22"/>
        </w:rPr>
        <w:t>ty M</w:t>
      </w:r>
      <w:r w:rsidR="00AD2DE6" w:rsidRPr="00AC6CE8">
        <w:rPr>
          <w:rFonts w:eastAsia="Verdana"/>
          <w:b/>
          <w:bCs/>
          <w:spacing w:val="-2"/>
          <w:sz w:val="22"/>
          <w:szCs w:val="22"/>
        </w:rPr>
        <w:t>a</w:t>
      </w:r>
      <w:r w:rsidR="00AD2DE6" w:rsidRPr="00AC6CE8">
        <w:rPr>
          <w:rFonts w:eastAsia="Verdana"/>
          <w:b/>
          <w:bCs/>
          <w:sz w:val="22"/>
          <w:szCs w:val="22"/>
        </w:rPr>
        <w:t>t</w:t>
      </w:r>
      <w:r w:rsidR="00AD2DE6" w:rsidRPr="00AC6CE8">
        <w:rPr>
          <w:rFonts w:eastAsia="Verdana"/>
          <w:b/>
          <w:bCs/>
          <w:spacing w:val="1"/>
          <w:sz w:val="22"/>
          <w:szCs w:val="22"/>
        </w:rPr>
        <w:t>r</w:t>
      </w:r>
      <w:r w:rsidR="00AD2DE6" w:rsidRPr="00AC6CE8">
        <w:rPr>
          <w:rFonts w:eastAsia="Verdana"/>
          <w:b/>
          <w:bCs/>
          <w:spacing w:val="-1"/>
          <w:sz w:val="22"/>
          <w:szCs w:val="22"/>
        </w:rPr>
        <w:t>i</w:t>
      </w:r>
      <w:r w:rsidR="00AD2DE6" w:rsidRPr="00AC6CE8">
        <w:rPr>
          <w:rFonts w:eastAsia="Verdana"/>
          <w:b/>
          <w:bCs/>
          <w:sz w:val="22"/>
          <w:szCs w:val="22"/>
        </w:rPr>
        <w:t>x</w:t>
      </w:r>
    </w:p>
    <w:tbl>
      <w:tblPr>
        <w:tblpPr w:leftFromText="141" w:rightFromText="141" w:vertAnchor="text" w:horzAnchor="margin" w:tblpXSpec="center" w:tblpY="200"/>
        <w:tblW w:w="4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5"/>
        <w:gridCol w:w="460"/>
        <w:gridCol w:w="398"/>
        <w:gridCol w:w="398"/>
        <w:gridCol w:w="398"/>
        <w:gridCol w:w="398"/>
        <w:gridCol w:w="398"/>
        <w:gridCol w:w="398"/>
      </w:tblGrid>
      <w:tr w:rsidR="00AC6CE8" w:rsidRPr="00C02549" w14:paraId="47CAC11E" w14:textId="77777777" w:rsidTr="00E70B17">
        <w:trPr>
          <w:trHeight w:val="379"/>
        </w:trPr>
        <w:tc>
          <w:tcPr>
            <w:tcW w:w="1405" w:type="dxa"/>
            <w:shd w:val="clear" w:color="auto" w:fill="auto"/>
          </w:tcPr>
          <w:p w14:paraId="3BD7CFBD" w14:textId="77777777" w:rsidR="00AD2DE6" w:rsidRPr="00C02549" w:rsidRDefault="004C7DAC" w:rsidP="00D60100">
            <w:pPr>
              <w:spacing w:before="36"/>
              <w:ind w:right="-20"/>
              <w:jc w:val="center"/>
              <w:rPr>
                <w:b/>
              </w:rPr>
            </w:pPr>
            <w:r w:rsidRPr="00C02549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079DACED" wp14:editId="46FFA749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83185</wp:posOffset>
                      </wp:positionV>
                      <wp:extent cx="219075" cy="90805"/>
                      <wp:effectExtent l="0" t="19050" r="47625" b="42545"/>
                      <wp:wrapNone/>
                      <wp:docPr id="3" name="Right Arrow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6031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35ABC66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3" o:spid="_x0000_s1026" type="#_x0000_t13" style="position:absolute;margin-left:56.25pt;margin-top:6.55pt;width:17.25pt;height:7.1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"/>
                  </w:pict>
                </mc:Fallback>
              </mc:AlternateContent>
            </w:r>
            <w:r w:rsidR="00AD2DE6" w:rsidRPr="00C02549">
              <w:rPr>
                <w:b/>
              </w:rPr>
              <w:t>Course</w:t>
            </w:r>
          </w:p>
          <w:p w14:paraId="61495EC0" w14:textId="77777777" w:rsidR="00AD2DE6" w:rsidRPr="00C02549" w:rsidRDefault="00AD2DE6" w:rsidP="00D60100">
            <w:pPr>
              <w:spacing w:before="36"/>
              <w:ind w:right="-20"/>
              <w:jc w:val="center"/>
              <w:rPr>
                <w:b/>
              </w:rPr>
            </w:pPr>
            <w:r w:rsidRPr="00C02549">
              <w:rPr>
                <w:b/>
              </w:rPr>
              <w:t>Outcomes</w:t>
            </w:r>
          </w:p>
        </w:tc>
        <w:tc>
          <w:tcPr>
            <w:tcW w:w="460" w:type="dxa"/>
            <w:vMerge w:val="restart"/>
            <w:vAlign w:val="center"/>
          </w:tcPr>
          <w:p w14:paraId="56C4C477" w14:textId="77777777" w:rsidR="00AD2DE6" w:rsidRPr="00C02549" w:rsidRDefault="00AD2DE6" w:rsidP="00D60100">
            <w:pPr>
              <w:spacing w:before="36"/>
              <w:ind w:right="-20"/>
              <w:jc w:val="center"/>
              <w:rPr>
                <w:b/>
                <w:noProof/>
                <w:lang w:eastAsia="tr-TR"/>
              </w:rPr>
            </w:pPr>
            <w:r w:rsidRPr="00C02549">
              <w:rPr>
                <w:b/>
                <w:noProof/>
                <w:lang w:eastAsia="tr-TR"/>
              </w:rPr>
              <w:t>I</w:t>
            </w:r>
          </w:p>
        </w:tc>
        <w:tc>
          <w:tcPr>
            <w:tcW w:w="398" w:type="dxa"/>
            <w:vMerge w:val="restart"/>
            <w:vAlign w:val="center"/>
          </w:tcPr>
          <w:p w14:paraId="55B1E577" w14:textId="77777777" w:rsidR="00AD2DE6" w:rsidRPr="00C02549" w:rsidRDefault="00AD2DE6" w:rsidP="00D60100">
            <w:pPr>
              <w:spacing w:before="36"/>
              <w:ind w:right="-20"/>
              <w:jc w:val="center"/>
              <w:rPr>
                <w:b/>
                <w:noProof/>
                <w:lang w:eastAsia="tr-TR"/>
              </w:rPr>
            </w:pPr>
            <w:r w:rsidRPr="00C02549">
              <w:rPr>
                <w:b/>
                <w:noProof/>
                <w:lang w:eastAsia="tr-TR"/>
              </w:rPr>
              <w:t>II</w:t>
            </w:r>
          </w:p>
        </w:tc>
        <w:tc>
          <w:tcPr>
            <w:tcW w:w="398" w:type="dxa"/>
            <w:vMerge w:val="restart"/>
            <w:vAlign w:val="center"/>
          </w:tcPr>
          <w:p w14:paraId="24BCF713" w14:textId="77777777" w:rsidR="00AD2DE6" w:rsidRPr="00C02549" w:rsidRDefault="00AD2DE6" w:rsidP="00D60100">
            <w:pPr>
              <w:spacing w:before="36"/>
              <w:ind w:right="-20"/>
              <w:jc w:val="center"/>
              <w:rPr>
                <w:b/>
                <w:noProof/>
                <w:lang w:eastAsia="tr-TR"/>
              </w:rPr>
            </w:pPr>
            <w:r w:rsidRPr="00C02549">
              <w:rPr>
                <w:b/>
                <w:noProof/>
                <w:lang w:eastAsia="tr-TR"/>
              </w:rPr>
              <w:t>III</w:t>
            </w:r>
          </w:p>
        </w:tc>
        <w:tc>
          <w:tcPr>
            <w:tcW w:w="398" w:type="dxa"/>
            <w:vMerge w:val="restart"/>
            <w:vAlign w:val="center"/>
          </w:tcPr>
          <w:p w14:paraId="005F5C83" w14:textId="77777777" w:rsidR="00AD2DE6" w:rsidRPr="00C02549" w:rsidRDefault="00AD2DE6" w:rsidP="00D60100">
            <w:pPr>
              <w:spacing w:before="36"/>
              <w:ind w:right="-20"/>
              <w:jc w:val="center"/>
              <w:rPr>
                <w:b/>
                <w:noProof/>
                <w:lang w:eastAsia="tr-TR"/>
              </w:rPr>
            </w:pPr>
            <w:r w:rsidRPr="00C02549">
              <w:rPr>
                <w:b/>
                <w:noProof/>
                <w:lang w:eastAsia="tr-TR"/>
              </w:rPr>
              <w:t>IV</w:t>
            </w:r>
          </w:p>
        </w:tc>
        <w:tc>
          <w:tcPr>
            <w:tcW w:w="398" w:type="dxa"/>
            <w:vMerge w:val="restart"/>
            <w:vAlign w:val="center"/>
          </w:tcPr>
          <w:p w14:paraId="656CC170" w14:textId="77777777" w:rsidR="00AD2DE6" w:rsidRPr="00C02549" w:rsidRDefault="00803D24" w:rsidP="00D60100">
            <w:pPr>
              <w:spacing w:before="36"/>
              <w:ind w:right="-20"/>
              <w:jc w:val="center"/>
              <w:rPr>
                <w:b/>
                <w:noProof/>
                <w:lang w:eastAsia="tr-TR"/>
              </w:rPr>
            </w:pPr>
            <w:r w:rsidRPr="00C02549">
              <w:rPr>
                <w:b/>
                <w:noProof/>
                <w:lang w:eastAsia="tr-TR"/>
              </w:rPr>
              <w:t>V</w:t>
            </w:r>
          </w:p>
        </w:tc>
        <w:tc>
          <w:tcPr>
            <w:tcW w:w="398" w:type="dxa"/>
            <w:vMerge w:val="restart"/>
            <w:vAlign w:val="center"/>
          </w:tcPr>
          <w:p w14:paraId="1845DA35" w14:textId="77777777" w:rsidR="00AD2DE6" w:rsidRPr="00C02549" w:rsidRDefault="00AD2DE6" w:rsidP="00D60100">
            <w:pPr>
              <w:spacing w:before="36"/>
              <w:ind w:right="-20"/>
              <w:jc w:val="center"/>
              <w:rPr>
                <w:b/>
                <w:noProof/>
                <w:lang w:eastAsia="tr-TR"/>
              </w:rPr>
            </w:pPr>
          </w:p>
        </w:tc>
        <w:tc>
          <w:tcPr>
            <w:tcW w:w="398" w:type="dxa"/>
            <w:vMerge w:val="restart"/>
            <w:vAlign w:val="center"/>
          </w:tcPr>
          <w:p w14:paraId="4AD0D010" w14:textId="77777777" w:rsidR="00AD2DE6" w:rsidRPr="00C02549" w:rsidRDefault="00AD2DE6" w:rsidP="00D60100">
            <w:pPr>
              <w:spacing w:before="36"/>
              <w:ind w:right="-20"/>
              <w:jc w:val="center"/>
              <w:rPr>
                <w:b/>
                <w:noProof/>
                <w:lang w:eastAsia="tr-TR"/>
              </w:rPr>
            </w:pPr>
          </w:p>
        </w:tc>
      </w:tr>
      <w:tr w:rsidR="00AC6CE8" w:rsidRPr="00C02549" w14:paraId="4C78D858" w14:textId="77777777" w:rsidTr="00C02549">
        <w:trPr>
          <w:trHeight w:hRule="exact" w:val="505"/>
        </w:trPr>
        <w:tc>
          <w:tcPr>
            <w:tcW w:w="1405" w:type="dxa"/>
            <w:shd w:val="clear" w:color="auto" w:fill="auto"/>
          </w:tcPr>
          <w:p w14:paraId="485F646E" w14:textId="01964711" w:rsidR="00AD2DE6" w:rsidRPr="00C02549" w:rsidRDefault="004C7DAC" w:rsidP="00D60100">
            <w:pPr>
              <w:spacing w:before="36"/>
              <w:ind w:right="-20"/>
              <w:jc w:val="center"/>
              <w:rPr>
                <w:b/>
              </w:rPr>
            </w:pPr>
            <w:r w:rsidRPr="00C02549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58C17548" wp14:editId="10BD3C3A">
                      <wp:simplePos x="0" y="0"/>
                      <wp:positionH relativeFrom="column">
                        <wp:posOffset>733425</wp:posOffset>
                      </wp:positionH>
                      <wp:positionV relativeFrom="paragraph">
                        <wp:posOffset>125095</wp:posOffset>
                      </wp:positionV>
                      <wp:extent cx="219075" cy="152400"/>
                      <wp:effectExtent l="5080" t="8890" r="23495" b="19685"/>
                      <wp:wrapNone/>
                      <wp:docPr id="1" name="Freeform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H="1">
                                <a:off x="0" y="0"/>
                                <a:ext cx="219075" cy="152400"/>
                              </a:xfrm>
                              <a:custGeom>
                                <a:avLst/>
                                <a:gdLst>
                                  <a:gd name="T0" fmla="*/ 1587138 w 21600"/>
                                  <a:gd name="T1" fmla="*/ 0 h 21600"/>
                                  <a:gd name="T2" fmla="*/ 952246 w 21600"/>
                                  <a:gd name="T3" fmla="*/ 358422 h 21600"/>
                                  <a:gd name="T4" fmla="*/ 0 w 21600"/>
                                  <a:gd name="T5" fmla="*/ 896105 h 21600"/>
                                  <a:gd name="T6" fmla="*/ 952246 w 21600"/>
                                  <a:gd name="T7" fmla="*/ 1075267 h 21600"/>
                                  <a:gd name="T8" fmla="*/ 1904492 w 21600"/>
                                  <a:gd name="T9" fmla="*/ 746711 h 21600"/>
                                  <a:gd name="T10" fmla="*/ 2221938 w 21600"/>
                                  <a:gd name="T11" fmla="*/ 358422 h 21600"/>
                                  <a:gd name="T12" fmla="*/ 17694720 60000 65536"/>
                                  <a:gd name="T13" fmla="*/ 11796480 60000 65536"/>
                                  <a:gd name="T14" fmla="*/ 11796480 60000 65536"/>
                                  <a:gd name="T15" fmla="*/ 5898240 60000 65536"/>
                                  <a:gd name="T16" fmla="*/ 0 60000 65536"/>
                                  <a:gd name="T17" fmla="*/ 0 60000 65536"/>
                                  <a:gd name="T18" fmla="*/ 0 w 21600"/>
                                  <a:gd name="T19" fmla="*/ 14400 h 21600"/>
                                  <a:gd name="T20" fmla="*/ 18514 w 21600"/>
                                  <a:gd name="T21" fmla="*/ 21600 h 21600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T18" t="T19" r="T20" b="T21"/>
                                <a:pathLst>
                                  <a:path w="21600" h="21600">
                                    <a:moveTo>
                                      <a:pt x="15429" y="0"/>
                                    </a:moveTo>
                                    <a:lnTo>
                                      <a:pt x="9257" y="7200"/>
                                    </a:lnTo>
                                    <a:lnTo>
                                      <a:pt x="12343" y="7200"/>
                                    </a:lnTo>
                                    <a:lnTo>
                                      <a:pt x="12343" y="14400"/>
                                    </a:lnTo>
                                    <a:lnTo>
                                      <a:pt x="0" y="14400"/>
                                    </a:lnTo>
                                    <a:lnTo>
                                      <a:pt x="0" y="21600"/>
                                    </a:lnTo>
                                    <a:lnTo>
                                      <a:pt x="18514" y="21600"/>
                                    </a:lnTo>
                                    <a:lnTo>
                                      <a:pt x="18514" y="7200"/>
                                    </a:lnTo>
                                    <a:lnTo>
                                      <a:pt x="21600" y="7200"/>
                                    </a:lnTo>
                                    <a:lnTo>
                                      <a:pt x="1542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B0A86" id="Freeform 2" o:spid="_x0000_s1026" style="position:absolute;margin-left:57.75pt;margin-top:9.85pt;width:17.25pt;height:12pt;rotation:180;flip:x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" path="m15429,l9257,7200r3086,l12343,14400,,14400r,7200l18514,21600r,-14400l21600,7200,15429,xe">
                      <v:stroke joinstyle="miter"/>
                      <v:path o:connecttype="custom" o:connectlocs="16097327,0;9658023,2528866;0,6322519;9658023,7586606;19316046,5268461;22535698,2528866" o:connectangles="270,180,180,90,0,0" textboxrect="0,14400,18514,21600"/>
                    </v:shape>
                  </w:pict>
                </mc:Fallback>
              </mc:AlternateContent>
            </w:r>
            <w:r w:rsidR="000F0039" w:rsidRPr="00C02549">
              <w:rPr>
                <w:b/>
                <w:bCs/>
                <w:spacing w:val="1"/>
              </w:rPr>
              <w:t>Program</w:t>
            </w:r>
            <w:r w:rsidR="00AD2DE6" w:rsidRPr="00C02549">
              <w:rPr>
                <w:b/>
                <w:bCs/>
                <w:spacing w:val="1"/>
              </w:rPr>
              <w:t xml:space="preserve"> O</w:t>
            </w:r>
            <w:r w:rsidR="00AD2DE6" w:rsidRPr="00C02549">
              <w:rPr>
                <w:b/>
                <w:bCs/>
                <w:spacing w:val="-1"/>
              </w:rPr>
              <w:t>utco</w:t>
            </w:r>
            <w:r w:rsidR="00AD2DE6" w:rsidRPr="00C02549">
              <w:rPr>
                <w:b/>
                <w:bCs/>
              </w:rPr>
              <w:t>m</w:t>
            </w:r>
            <w:r w:rsidR="00AD2DE6" w:rsidRPr="00C02549">
              <w:rPr>
                <w:b/>
                <w:bCs/>
                <w:spacing w:val="-3"/>
              </w:rPr>
              <w:t>e</w:t>
            </w:r>
            <w:r w:rsidR="00AD2DE6" w:rsidRPr="00C02549">
              <w:rPr>
                <w:b/>
                <w:bCs/>
              </w:rPr>
              <w:t>s</w:t>
            </w:r>
          </w:p>
          <w:p w14:paraId="0E9CA336" w14:textId="77777777" w:rsidR="00AD2DE6" w:rsidRPr="00C02549" w:rsidRDefault="00AD2DE6" w:rsidP="00D60100">
            <w:pPr>
              <w:spacing w:before="36"/>
              <w:ind w:right="-20"/>
              <w:jc w:val="center"/>
              <w:rPr>
                <w:b/>
              </w:rPr>
            </w:pPr>
          </w:p>
        </w:tc>
        <w:tc>
          <w:tcPr>
            <w:tcW w:w="460" w:type="dxa"/>
            <w:vMerge/>
          </w:tcPr>
          <w:p w14:paraId="2A2DFA87" w14:textId="77777777" w:rsidR="00AD2DE6" w:rsidRPr="00C02549" w:rsidRDefault="00AD2DE6" w:rsidP="00D60100">
            <w:pPr>
              <w:spacing w:before="36"/>
              <w:ind w:right="-20"/>
              <w:rPr>
                <w:noProof/>
                <w:lang w:eastAsia="tr-TR"/>
              </w:rPr>
            </w:pPr>
          </w:p>
        </w:tc>
        <w:tc>
          <w:tcPr>
            <w:tcW w:w="398" w:type="dxa"/>
            <w:vMerge/>
          </w:tcPr>
          <w:p w14:paraId="40F0D174" w14:textId="77777777" w:rsidR="00AD2DE6" w:rsidRPr="00C02549" w:rsidRDefault="00AD2DE6" w:rsidP="00D60100">
            <w:pPr>
              <w:spacing w:before="36"/>
              <w:ind w:right="-20"/>
              <w:rPr>
                <w:noProof/>
                <w:lang w:eastAsia="tr-TR"/>
              </w:rPr>
            </w:pPr>
          </w:p>
        </w:tc>
        <w:tc>
          <w:tcPr>
            <w:tcW w:w="398" w:type="dxa"/>
            <w:vMerge/>
          </w:tcPr>
          <w:p w14:paraId="71A022C2" w14:textId="77777777" w:rsidR="00AD2DE6" w:rsidRPr="00C02549" w:rsidRDefault="00AD2DE6" w:rsidP="00D60100">
            <w:pPr>
              <w:spacing w:before="36"/>
              <w:ind w:right="-20"/>
              <w:rPr>
                <w:noProof/>
                <w:lang w:eastAsia="tr-TR"/>
              </w:rPr>
            </w:pPr>
          </w:p>
        </w:tc>
        <w:tc>
          <w:tcPr>
            <w:tcW w:w="398" w:type="dxa"/>
            <w:vMerge/>
          </w:tcPr>
          <w:p w14:paraId="27626197" w14:textId="77777777" w:rsidR="00AD2DE6" w:rsidRPr="00C02549" w:rsidRDefault="00AD2DE6" w:rsidP="00D60100">
            <w:pPr>
              <w:spacing w:before="36"/>
              <w:ind w:right="-20"/>
              <w:rPr>
                <w:noProof/>
                <w:lang w:eastAsia="tr-TR"/>
              </w:rPr>
            </w:pPr>
          </w:p>
        </w:tc>
        <w:tc>
          <w:tcPr>
            <w:tcW w:w="398" w:type="dxa"/>
            <w:vMerge/>
          </w:tcPr>
          <w:p w14:paraId="0446B41A" w14:textId="77777777" w:rsidR="00AD2DE6" w:rsidRPr="00C02549" w:rsidRDefault="00AD2DE6" w:rsidP="00D60100">
            <w:pPr>
              <w:spacing w:before="36"/>
              <w:ind w:right="-20"/>
              <w:rPr>
                <w:noProof/>
                <w:lang w:eastAsia="tr-TR"/>
              </w:rPr>
            </w:pPr>
          </w:p>
        </w:tc>
        <w:tc>
          <w:tcPr>
            <w:tcW w:w="398" w:type="dxa"/>
            <w:vMerge/>
          </w:tcPr>
          <w:p w14:paraId="2777FF8C" w14:textId="77777777" w:rsidR="00AD2DE6" w:rsidRPr="00C02549" w:rsidRDefault="00AD2DE6" w:rsidP="00D60100">
            <w:pPr>
              <w:spacing w:before="36"/>
              <w:ind w:right="-20"/>
              <w:rPr>
                <w:noProof/>
                <w:lang w:eastAsia="tr-TR"/>
              </w:rPr>
            </w:pPr>
          </w:p>
        </w:tc>
        <w:tc>
          <w:tcPr>
            <w:tcW w:w="398" w:type="dxa"/>
            <w:vMerge/>
          </w:tcPr>
          <w:p w14:paraId="419356E1" w14:textId="77777777" w:rsidR="00AD2DE6" w:rsidRPr="00C02549" w:rsidRDefault="00AD2DE6" w:rsidP="00D60100">
            <w:pPr>
              <w:spacing w:before="36"/>
              <w:ind w:right="-20"/>
              <w:rPr>
                <w:noProof/>
                <w:lang w:eastAsia="tr-TR"/>
              </w:rPr>
            </w:pPr>
          </w:p>
        </w:tc>
      </w:tr>
      <w:tr w:rsidR="00AC6CE8" w:rsidRPr="00C02549" w14:paraId="322C0391" w14:textId="77777777" w:rsidTr="00E70B17">
        <w:trPr>
          <w:trHeight w:hRule="exact" w:val="265"/>
        </w:trPr>
        <w:tc>
          <w:tcPr>
            <w:tcW w:w="1405" w:type="dxa"/>
            <w:shd w:val="clear" w:color="auto" w:fill="auto"/>
          </w:tcPr>
          <w:p w14:paraId="5310834E" w14:textId="77777777" w:rsidR="00AD2DE6" w:rsidRPr="00C02549" w:rsidRDefault="00AD2DE6" w:rsidP="00D60100">
            <w:pPr>
              <w:spacing w:before="12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a</w:t>
            </w:r>
          </w:p>
        </w:tc>
        <w:tc>
          <w:tcPr>
            <w:tcW w:w="460" w:type="dxa"/>
            <w:shd w:val="clear" w:color="auto" w:fill="00B0F0"/>
          </w:tcPr>
          <w:p w14:paraId="3B8A3149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3F919137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4E7CC0B3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22F96513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54A75FC5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3411E88D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2E1336DA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57005066" w14:textId="77777777" w:rsidTr="00C02549">
        <w:trPr>
          <w:trHeight w:hRule="exact" w:val="301"/>
        </w:trPr>
        <w:tc>
          <w:tcPr>
            <w:tcW w:w="1405" w:type="dxa"/>
            <w:shd w:val="clear" w:color="auto" w:fill="auto"/>
          </w:tcPr>
          <w:p w14:paraId="5D919842" w14:textId="77777777" w:rsidR="00AD2DE6" w:rsidRPr="00C02549" w:rsidRDefault="00AD2DE6" w:rsidP="00D60100">
            <w:pPr>
              <w:spacing w:before="12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b</w:t>
            </w:r>
          </w:p>
        </w:tc>
        <w:tc>
          <w:tcPr>
            <w:tcW w:w="460" w:type="dxa"/>
            <w:shd w:val="clear" w:color="auto" w:fill="00B0F0"/>
          </w:tcPr>
          <w:p w14:paraId="358AF9DD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2FA05D9E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36343111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0B4B3BA3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603B8340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66272070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06146200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677EBFC9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42192DF3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c</w:t>
            </w:r>
          </w:p>
        </w:tc>
        <w:tc>
          <w:tcPr>
            <w:tcW w:w="460" w:type="dxa"/>
          </w:tcPr>
          <w:p w14:paraId="5B049566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59E446E4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258074B1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4C09784D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2258FF30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4B42866A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522B7044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2314DBD4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04906F1E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d</w:t>
            </w:r>
          </w:p>
        </w:tc>
        <w:tc>
          <w:tcPr>
            <w:tcW w:w="460" w:type="dxa"/>
          </w:tcPr>
          <w:p w14:paraId="3403975C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08D26683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0AB36B03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201D0724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14A7BAA2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01AFA86E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4ADD33B1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5A598C76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72422C47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e</w:t>
            </w:r>
          </w:p>
        </w:tc>
        <w:tc>
          <w:tcPr>
            <w:tcW w:w="460" w:type="dxa"/>
            <w:shd w:val="clear" w:color="auto" w:fill="00B0F0"/>
          </w:tcPr>
          <w:p w14:paraId="6FA99EF2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59438D31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0F8C8491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1CC67A81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055679D0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618BD6F5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4CC27043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4979FBFE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386E67B4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f</w:t>
            </w:r>
          </w:p>
        </w:tc>
        <w:tc>
          <w:tcPr>
            <w:tcW w:w="460" w:type="dxa"/>
          </w:tcPr>
          <w:p w14:paraId="7E8D4040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0BE6CB9E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tbl>
            <w:tblPr>
              <w:tblpPr w:leftFromText="141" w:rightFromText="141" w:vertAnchor="text" w:horzAnchor="margin" w:tblpXSpec="center" w:tblpY="200"/>
              <w:tblW w:w="4653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164"/>
              <w:gridCol w:w="1163"/>
              <w:gridCol w:w="1163"/>
              <w:gridCol w:w="1163"/>
            </w:tblGrid>
            <w:tr w:rsidR="00AC6CE8" w:rsidRPr="00C02549" w14:paraId="24A6278C" w14:textId="77777777" w:rsidTr="00E70B17">
              <w:trPr>
                <w:trHeight w:hRule="exact" w:val="326"/>
              </w:trPr>
              <w:tc>
                <w:tcPr>
                  <w:tcW w:w="116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301E2352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163" w:type="dxa"/>
                  <w:tcBorders>
                    <w:left w:val="nil"/>
                  </w:tcBorders>
                  <w:shd w:val="clear" w:color="auto" w:fill="00B0F0"/>
                </w:tcPr>
                <w:p w14:paraId="0F3DE01A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163" w:type="dxa"/>
                  <w:shd w:val="clear" w:color="auto" w:fill="00B0F0"/>
                </w:tcPr>
                <w:p w14:paraId="53CAFAB8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163" w:type="dxa"/>
                  <w:shd w:val="clear" w:color="auto" w:fill="00B0F0"/>
                </w:tcPr>
                <w:p w14:paraId="2D01444E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1547FD14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05C4AC3B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650FFD3E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31731B00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27DFA2EC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28751CEF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67C52B51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g</w:t>
            </w:r>
          </w:p>
        </w:tc>
        <w:tc>
          <w:tcPr>
            <w:tcW w:w="460" w:type="dxa"/>
          </w:tcPr>
          <w:p w14:paraId="121BBFC9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4D993113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tbl>
            <w:tblPr>
              <w:tblpPr w:leftFromText="141" w:rightFromText="141" w:vertAnchor="text" w:horzAnchor="margin" w:tblpXSpec="center" w:tblpY="200"/>
              <w:tblW w:w="4653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703"/>
              <w:gridCol w:w="1475"/>
              <w:gridCol w:w="1475"/>
            </w:tblGrid>
            <w:tr w:rsidR="00AC6CE8" w:rsidRPr="00C02549" w14:paraId="6F3D719C" w14:textId="77777777" w:rsidTr="00E70B17">
              <w:trPr>
                <w:trHeight w:hRule="exact" w:val="326"/>
              </w:trPr>
              <w:tc>
                <w:tcPr>
                  <w:tcW w:w="170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08FC8271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475" w:type="dxa"/>
                  <w:tcBorders>
                    <w:left w:val="nil"/>
                  </w:tcBorders>
                  <w:shd w:val="clear" w:color="auto" w:fill="00B0F0"/>
                </w:tcPr>
                <w:p w14:paraId="5A24E90A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475" w:type="dxa"/>
                  <w:shd w:val="clear" w:color="auto" w:fill="00B0F0"/>
                </w:tcPr>
                <w:p w14:paraId="550D031E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233C541A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5C73289C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48E9C73B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4B8D051D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7C0A0BD6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44F9FCB4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2FE3D0F8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h</w:t>
            </w:r>
          </w:p>
        </w:tc>
        <w:tc>
          <w:tcPr>
            <w:tcW w:w="460" w:type="dxa"/>
          </w:tcPr>
          <w:p w14:paraId="51D49342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63222AA8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30CB6D83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07350572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181EAB80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6BA6131B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5D37E932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13C34444" w14:textId="77777777" w:rsidTr="00C02549">
        <w:trPr>
          <w:trHeight w:hRule="exact" w:val="316"/>
        </w:trPr>
        <w:tc>
          <w:tcPr>
            <w:tcW w:w="1405" w:type="dxa"/>
            <w:shd w:val="clear" w:color="auto" w:fill="auto"/>
          </w:tcPr>
          <w:p w14:paraId="4560618D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proofErr w:type="spellStart"/>
            <w:r w:rsidRPr="00C02549">
              <w:rPr>
                <w:rFonts w:eastAsia="Arial"/>
                <w:b/>
              </w:rPr>
              <w:t>i</w:t>
            </w:r>
            <w:proofErr w:type="spellEnd"/>
          </w:p>
        </w:tc>
        <w:tc>
          <w:tcPr>
            <w:tcW w:w="460" w:type="dxa"/>
          </w:tcPr>
          <w:p w14:paraId="1D8B4819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0359B3D0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2353E60A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64ACDF4E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56FF8CB9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24C689CC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6FA122DC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48E2B21E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451E9F5F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j</w:t>
            </w:r>
          </w:p>
        </w:tc>
        <w:tc>
          <w:tcPr>
            <w:tcW w:w="460" w:type="dxa"/>
          </w:tcPr>
          <w:p w14:paraId="42D4E1F8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7BEDB47E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tbl>
            <w:tblPr>
              <w:tblpPr w:leftFromText="141" w:rightFromText="141" w:vertAnchor="text" w:horzAnchor="margin" w:tblpXSpec="center" w:tblpY="200"/>
              <w:tblW w:w="4653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164"/>
              <w:gridCol w:w="1163"/>
              <w:gridCol w:w="1163"/>
              <w:gridCol w:w="1163"/>
            </w:tblGrid>
            <w:tr w:rsidR="00AC6CE8" w:rsidRPr="00C02549" w14:paraId="1149B3CD" w14:textId="77777777" w:rsidTr="00E70B17">
              <w:trPr>
                <w:trHeight w:hRule="exact" w:val="326"/>
              </w:trPr>
              <w:tc>
                <w:tcPr>
                  <w:tcW w:w="116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693237F6" w14:textId="77777777" w:rsidR="00AD2DE6" w:rsidRPr="00C02549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163" w:type="dxa"/>
                  <w:tcBorders>
                    <w:left w:val="nil"/>
                  </w:tcBorders>
                  <w:shd w:val="clear" w:color="auto" w:fill="00B0F0"/>
                </w:tcPr>
                <w:p w14:paraId="4699D1AD" w14:textId="77777777" w:rsidR="00AD2DE6" w:rsidRPr="00C02549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163" w:type="dxa"/>
                  <w:shd w:val="clear" w:color="auto" w:fill="00B0F0"/>
                </w:tcPr>
                <w:p w14:paraId="160DB69D" w14:textId="77777777" w:rsidR="00AD2DE6" w:rsidRPr="00C02549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163" w:type="dxa"/>
                  <w:shd w:val="clear" w:color="auto" w:fill="00B0F0"/>
                </w:tcPr>
                <w:p w14:paraId="27235391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538375F2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7550A0C6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3134C04B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4FC1DA88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5AE972B7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180F0277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3BD8085C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k</w:t>
            </w:r>
          </w:p>
        </w:tc>
        <w:tc>
          <w:tcPr>
            <w:tcW w:w="460" w:type="dxa"/>
          </w:tcPr>
          <w:p w14:paraId="69C574A1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57184211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tbl>
            <w:tblPr>
              <w:tblpPr w:leftFromText="141" w:rightFromText="141" w:vertAnchor="text" w:horzAnchor="margin" w:tblpXSpec="center" w:tblpY="200"/>
              <w:tblW w:w="425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128"/>
              <w:gridCol w:w="2128"/>
            </w:tblGrid>
            <w:tr w:rsidR="00AC6CE8" w:rsidRPr="00C02549" w14:paraId="75C4E3F5" w14:textId="77777777" w:rsidTr="00E70B17">
              <w:trPr>
                <w:trHeight w:hRule="exact" w:val="326"/>
              </w:trPr>
              <w:tc>
                <w:tcPr>
                  <w:tcW w:w="212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58AB707F" w14:textId="77777777" w:rsidR="00AD2DE6" w:rsidRPr="00C02549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2128" w:type="dxa"/>
                  <w:tcBorders>
                    <w:left w:val="nil"/>
                  </w:tcBorders>
                  <w:shd w:val="clear" w:color="auto" w:fill="00B0F0"/>
                </w:tcPr>
                <w:p w14:paraId="4407AEAC" w14:textId="77777777" w:rsidR="00AD2DE6" w:rsidRPr="00C02549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1D6A284A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0C986325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4D204820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6A7BCA9D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2A18E4D1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0E78CEF3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12DE4F39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l</w:t>
            </w:r>
          </w:p>
        </w:tc>
        <w:tc>
          <w:tcPr>
            <w:tcW w:w="460" w:type="dxa"/>
          </w:tcPr>
          <w:p w14:paraId="7591F5D3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7B90A1B9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tbl>
            <w:tblPr>
              <w:tblpPr w:leftFromText="141" w:rightFromText="141" w:vertAnchor="text" w:horzAnchor="margin" w:tblpXSpec="center" w:tblpY="200"/>
              <w:tblW w:w="4653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164"/>
              <w:gridCol w:w="1163"/>
              <w:gridCol w:w="1163"/>
              <w:gridCol w:w="1163"/>
            </w:tblGrid>
            <w:tr w:rsidR="00AC6CE8" w:rsidRPr="00C02549" w14:paraId="3D10E960" w14:textId="77777777" w:rsidTr="00E70B17">
              <w:trPr>
                <w:trHeight w:hRule="exact" w:val="326"/>
              </w:trPr>
              <w:tc>
                <w:tcPr>
                  <w:tcW w:w="116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769942FF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163" w:type="dxa"/>
                  <w:tcBorders>
                    <w:left w:val="nil"/>
                  </w:tcBorders>
                  <w:shd w:val="clear" w:color="auto" w:fill="00B0F0"/>
                </w:tcPr>
                <w:p w14:paraId="70AC1629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163" w:type="dxa"/>
                  <w:shd w:val="clear" w:color="auto" w:fill="00B0F0"/>
                </w:tcPr>
                <w:p w14:paraId="14DB27E5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163" w:type="dxa"/>
                  <w:shd w:val="clear" w:color="auto" w:fill="00B0F0"/>
                </w:tcPr>
                <w:p w14:paraId="36963F8E" w14:textId="77777777" w:rsidR="00AD2DE6" w:rsidRPr="00C02549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4CD5E9F5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457D2CED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6E316087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7751127A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7C3EC0D6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  <w:tr w:rsidR="00AC6CE8" w:rsidRPr="00C02549" w14:paraId="59FBCAD3" w14:textId="77777777" w:rsidTr="00E70B17">
        <w:trPr>
          <w:trHeight w:hRule="exact" w:val="326"/>
        </w:trPr>
        <w:tc>
          <w:tcPr>
            <w:tcW w:w="1405" w:type="dxa"/>
            <w:shd w:val="clear" w:color="auto" w:fill="auto"/>
          </w:tcPr>
          <w:p w14:paraId="4BA807D5" w14:textId="77777777" w:rsidR="00AD2DE6" w:rsidRPr="00C02549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</w:rPr>
            </w:pPr>
            <w:r w:rsidRPr="00C02549">
              <w:rPr>
                <w:rFonts w:eastAsia="Arial"/>
                <w:b/>
              </w:rPr>
              <w:t>m</w:t>
            </w:r>
          </w:p>
        </w:tc>
        <w:tc>
          <w:tcPr>
            <w:tcW w:w="460" w:type="dxa"/>
          </w:tcPr>
          <w:p w14:paraId="08416221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4F5E471B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</w:tcPr>
          <w:p w14:paraId="6EDABCB5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58866D27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00B0F0"/>
          </w:tcPr>
          <w:p w14:paraId="381665AF" w14:textId="77777777" w:rsidR="00AD2DE6" w:rsidRPr="00C02549" w:rsidRDefault="00AD2DE6" w:rsidP="00D60100">
            <w:pPr>
              <w:spacing w:before="12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4E47AF5C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  <w:tc>
          <w:tcPr>
            <w:tcW w:w="398" w:type="dxa"/>
            <w:shd w:val="clear" w:color="auto" w:fill="auto"/>
          </w:tcPr>
          <w:p w14:paraId="2F1F2C86" w14:textId="77777777" w:rsidR="00AD2DE6" w:rsidRPr="00C02549" w:rsidRDefault="00AD2DE6" w:rsidP="00D60100">
            <w:pPr>
              <w:spacing w:before="15"/>
              <w:ind w:right="-20"/>
              <w:rPr>
                <w:rFonts w:eastAsia="Arial"/>
                <w:b/>
              </w:rPr>
            </w:pPr>
          </w:p>
        </w:tc>
      </w:tr>
    </w:tbl>
    <w:p w14:paraId="12BFB654" w14:textId="77777777" w:rsidR="00AD2DE6" w:rsidRPr="00AC6CE8" w:rsidRDefault="00AD2DE6" w:rsidP="00AD2DE6">
      <w:pPr>
        <w:rPr>
          <w:b/>
          <w:sz w:val="22"/>
        </w:rPr>
      </w:pPr>
    </w:p>
    <w:p w14:paraId="5FC25F00" w14:textId="77777777" w:rsidR="00AD2DE6" w:rsidRPr="00AC6CE8" w:rsidRDefault="00AD2DE6" w:rsidP="00AD2DE6">
      <w:pPr>
        <w:rPr>
          <w:b/>
          <w:sz w:val="22"/>
        </w:rPr>
      </w:pPr>
    </w:p>
    <w:p w14:paraId="3EC35C77" w14:textId="77777777" w:rsidR="00AD2DE6" w:rsidRPr="00AC6CE8" w:rsidRDefault="00AD2DE6" w:rsidP="00AD2DE6">
      <w:pPr>
        <w:rPr>
          <w:b/>
          <w:sz w:val="22"/>
        </w:rPr>
      </w:pPr>
    </w:p>
    <w:p w14:paraId="67BF166C" w14:textId="77777777" w:rsidR="00AD2DE6" w:rsidRPr="00AC6CE8" w:rsidRDefault="00AD2DE6" w:rsidP="00AD2DE6">
      <w:pPr>
        <w:rPr>
          <w:b/>
          <w:sz w:val="22"/>
        </w:rPr>
      </w:pPr>
    </w:p>
    <w:p w14:paraId="28CC1B3B" w14:textId="77777777" w:rsidR="00AD2DE6" w:rsidRPr="00AC6CE8" w:rsidRDefault="00AD2DE6" w:rsidP="00AD2DE6">
      <w:pPr>
        <w:rPr>
          <w:b/>
          <w:sz w:val="22"/>
        </w:rPr>
      </w:pPr>
    </w:p>
    <w:p w14:paraId="393D72C9" w14:textId="77777777" w:rsidR="00AD2DE6" w:rsidRPr="00AC6CE8" w:rsidRDefault="00AD2DE6" w:rsidP="00AD2DE6">
      <w:pPr>
        <w:rPr>
          <w:b/>
          <w:sz w:val="22"/>
        </w:rPr>
      </w:pPr>
    </w:p>
    <w:p w14:paraId="05696662" w14:textId="77777777" w:rsidR="00AD2DE6" w:rsidRPr="00AC6CE8" w:rsidRDefault="00AD2DE6" w:rsidP="00AD2DE6">
      <w:pPr>
        <w:rPr>
          <w:b/>
          <w:sz w:val="22"/>
        </w:rPr>
      </w:pPr>
    </w:p>
    <w:p w14:paraId="37897D84" w14:textId="77777777" w:rsidR="00AD2DE6" w:rsidRPr="00AC6CE8" w:rsidRDefault="00AD2DE6" w:rsidP="00AD2DE6">
      <w:pPr>
        <w:rPr>
          <w:b/>
          <w:sz w:val="22"/>
        </w:rPr>
      </w:pPr>
    </w:p>
    <w:p w14:paraId="30A10878" w14:textId="77777777" w:rsidR="00AD2DE6" w:rsidRPr="00AC6CE8" w:rsidRDefault="00AD2DE6" w:rsidP="00AD2DE6">
      <w:pPr>
        <w:rPr>
          <w:b/>
          <w:sz w:val="22"/>
        </w:rPr>
      </w:pPr>
    </w:p>
    <w:p w14:paraId="2CCEC36E" w14:textId="77777777" w:rsidR="00AD2DE6" w:rsidRPr="00AC6CE8" w:rsidRDefault="00AD2DE6" w:rsidP="00AD2DE6">
      <w:pPr>
        <w:rPr>
          <w:sz w:val="4"/>
        </w:rPr>
      </w:pPr>
    </w:p>
    <w:p w14:paraId="132C12A7" w14:textId="77777777" w:rsidR="00AD2DE6" w:rsidRPr="00AC6CE8" w:rsidRDefault="00AD2DE6" w:rsidP="00AD2DE6"/>
    <w:p w14:paraId="1CD45348" w14:textId="77777777" w:rsidR="00AD2DE6" w:rsidRPr="00AC6CE8" w:rsidRDefault="00AD2DE6" w:rsidP="00AD2DE6">
      <w:pPr>
        <w:rPr>
          <w:sz w:val="22"/>
        </w:rPr>
      </w:pPr>
    </w:p>
    <w:p w14:paraId="188BB6FE" w14:textId="77777777" w:rsidR="00AD2DE6" w:rsidRPr="00AC6CE8" w:rsidRDefault="00AD2DE6" w:rsidP="00AD2DE6">
      <w:pPr>
        <w:rPr>
          <w:sz w:val="22"/>
        </w:rPr>
      </w:pPr>
    </w:p>
    <w:p w14:paraId="42F7ECD7" w14:textId="77777777" w:rsidR="00AD2DE6" w:rsidRPr="00AC6CE8" w:rsidRDefault="00AD2DE6" w:rsidP="00AD2DE6">
      <w:pPr>
        <w:rPr>
          <w:sz w:val="22"/>
        </w:rPr>
      </w:pPr>
    </w:p>
    <w:p w14:paraId="3C45C148" w14:textId="77777777" w:rsidR="00AD2DE6" w:rsidRPr="00AC6CE8" w:rsidRDefault="00AD2DE6" w:rsidP="00AD2DE6">
      <w:pPr>
        <w:rPr>
          <w:b/>
        </w:rPr>
      </w:pPr>
    </w:p>
    <w:p w14:paraId="5B14C471" w14:textId="77777777" w:rsidR="00AD2DE6" w:rsidRPr="00AC6CE8" w:rsidRDefault="00AD2DE6" w:rsidP="00AD2DE6"/>
    <w:p w14:paraId="46C1025C" w14:textId="77777777" w:rsidR="00AD2DE6" w:rsidRPr="00AC6CE8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75845F0E" w14:textId="77777777" w:rsidR="00AD2DE6" w:rsidRPr="00AC6CE8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723FA1E8" w14:textId="77777777" w:rsidR="00AD2DE6" w:rsidRPr="00AC6CE8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0E332B02" w14:textId="77777777" w:rsidR="00AD2DE6" w:rsidRPr="00AC6CE8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5C05AA97" w14:textId="77777777" w:rsidR="00AD2DE6" w:rsidRPr="00AC6CE8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606E4BE7" w14:textId="77777777" w:rsidR="00AD2DE6" w:rsidRPr="00AC6CE8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0262D016" w14:textId="77777777" w:rsidR="00AD2DE6" w:rsidRPr="00AC6CE8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03067F7C" w14:textId="77777777" w:rsidR="0061301B" w:rsidRPr="00AC6CE8" w:rsidRDefault="0061301B" w:rsidP="0061301B">
      <w:pPr>
        <w:rPr>
          <w:sz w:val="4"/>
        </w:rPr>
      </w:pPr>
    </w:p>
    <w:tbl>
      <w:tblPr>
        <w:tblW w:w="10207" w:type="dxa"/>
        <w:tblInd w:w="-7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70"/>
        <w:gridCol w:w="2893"/>
        <w:gridCol w:w="3644"/>
      </w:tblGrid>
      <w:tr w:rsidR="00AC6CE8" w:rsidRPr="00AC6CE8" w14:paraId="2B533C84" w14:textId="77777777" w:rsidTr="00C02549">
        <w:trPr>
          <w:cantSplit/>
          <w:trHeight w:val="629"/>
        </w:trPr>
        <w:tc>
          <w:tcPr>
            <w:tcW w:w="3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B557245" w14:textId="77777777" w:rsidR="0061301B" w:rsidRPr="00AC6CE8" w:rsidRDefault="0061301B" w:rsidP="00381A6C">
            <w:pPr>
              <w:jc w:val="center"/>
              <w:rPr>
                <w:b/>
                <w:i/>
                <w:sz w:val="24"/>
                <w:u w:val="single"/>
              </w:rPr>
            </w:pPr>
            <w:r w:rsidRPr="00AC6CE8">
              <w:rPr>
                <w:b/>
                <w:i/>
                <w:sz w:val="24"/>
                <w:u w:val="single"/>
              </w:rPr>
              <w:t>Prepared by</w:t>
            </w:r>
          </w:p>
          <w:p w14:paraId="080D79B8" w14:textId="77777777" w:rsidR="0061301B" w:rsidRPr="00AC6CE8" w:rsidRDefault="0061301B" w:rsidP="009F5D16">
            <w:pPr>
              <w:jc w:val="center"/>
              <w:rPr>
                <w:b/>
                <w:sz w:val="24"/>
              </w:rPr>
            </w:pPr>
          </w:p>
        </w:tc>
        <w:tc>
          <w:tcPr>
            <w:tcW w:w="28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8033840" w14:textId="77777777" w:rsidR="0061301B" w:rsidRPr="00AC6CE8" w:rsidRDefault="0061301B" w:rsidP="0061301B">
            <w:pPr>
              <w:pStyle w:val="Heading1"/>
              <w:rPr>
                <w:b/>
                <w:bCs w:val="0"/>
              </w:rPr>
            </w:pPr>
            <w:r w:rsidRPr="00AC6CE8">
              <w:rPr>
                <w:b/>
                <w:bCs w:val="0"/>
              </w:rPr>
              <w:t>Date</w:t>
            </w:r>
          </w:p>
          <w:p w14:paraId="7E91AFC3" w14:textId="77777777" w:rsidR="0061301B" w:rsidRPr="00AC6CE8" w:rsidRDefault="0061301B" w:rsidP="003D196E">
            <w:pPr>
              <w:pStyle w:val="Heading1"/>
              <w:rPr>
                <w:i w:val="0"/>
                <w:sz w:val="22"/>
                <w:szCs w:val="22"/>
                <w:u w:val="none"/>
              </w:rPr>
            </w:pPr>
          </w:p>
        </w:tc>
        <w:tc>
          <w:tcPr>
            <w:tcW w:w="3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610B4BE" w14:textId="77777777" w:rsidR="0061301B" w:rsidRPr="00AC6CE8" w:rsidRDefault="0061301B" w:rsidP="0061301B">
            <w:pPr>
              <w:pStyle w:val="Heading3"/>
            </w:pPr>
            <w:r w:rsidRPr="00AC6CE8">
              <w:t>Signature</w:t>
            </w:r>
          </w:p>
          <w:p w14:paraId="39F29BE4" w14:textId="77777777" w:rsidR="0061301B" w:rsidRPr="00AC6CE8" w:rsidRDefault="0061301B" w:rsidP="0061301B">
            <w:pPr>
              <w:jc w:val="center"/>
              <w:rPr>
                <w:sz w:val="24"/>
              </w:rPr>
            </w:pPr>
          </w:p>
        </w:tc>
      </w:tr>
    </w:tbl>
    <w:p w14:paraId="334560C1" w14:textId="77777777" w:rsidR="0061301B" w:rsidRPr="00AC6CE8" w:rsidRDefault="0061301B" w:rsidP="00E742EC"/>
    <w:sectPr w:rsidR="0061301B" w:rsidRPr="00AC6CE8" w:rsidSect="007D1A4D">
      <w:headerReference w:type="default" r:id="rId8"/>
      <w:footerReference w:type="default" r:id="rId9"/>
      <w:pgSz w:w="11907" w:h="16840" w:code="9"/>
      <w:pgMar w:top="289" w:right="851" w:bottom="289" w:left="1140" w:header="567" w:footer="567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558CDB" w14:textId="77777777" w:rsidR="00175498" w:rsidRDefault="00175498" w:rsidP="001E1C95">
      <w:r>
        <w:separator/>
      </w:r>
    </w:p>
  </w:endnote>
  <w:endnote w:type="continuationSeparator" w:id="0">
    <w:p w14:paraId="5E536F7C" w14:textId="77777777" w:rsidR="00175498" w:rsidRDefault="00175498" w:rsidP="001E1C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5284F" w14:textId="6917B7FC" w:rsidR="007F23B9" w:rsidRDefault="00C02549">
    <w:pPr>
      <w:pStyle w:val="Footer"/>
      <w:jc w:val="right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6704" behindDoc="0" locked="0" layoutInCell="1" allowOverlap="1" wp14:anchorId="3462888F" wp14:editId="0C215F77">
              <wp:simplePos x="0" y="0"/>
              <wp:positionH relativeFrom="margin">
                <wp:posOffset>53340</wp:posOffset>
              </wp:positionH>
              <wp:positionV relativeFrom="paragraph">
                <wp:posOffset>115570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239D213" id="Group 10" o:spid="_x0000_s1026" style="position:absolute;margin-left:4.2pt;margin-top:9.1pt;width:449.15pt;height:32.75pt;z-index:25165670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  <w:r w:rsidR="00F0760F">
      <w:fldChar w:fldCharType="begin"/>
    </w:r>
    <w:r w:rsidR="007F23B9">
      <w:instrText xml:space="preserve"> PAGE   \* MERGEFORMAT </w:instrText>
    </w:r>
    <w:r w:rsidR="00F0760F">
      <w:fldChar w:fldCharType="separate"/>
    </w:r>
    <w:r w:rsidR="00620055">
      <w:rPr>
        <w:noProof/>
      </w:rPr>
      <w:t>4</w:t>
    </w:r>
    <w:r w:rsidR="00F0760F">
      <w:rPr>
        <w:noProof/>
      </w:rPr>
      <w:fldChar w:fldCharType="end"/>
    </w:r>
  </w:p>
  <w:p w14:paraId="5978201C" w14:textId="6492A6D9" w:rsidR="007F23B9" w:rsidRDefault="007F23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11F919" w14:textId="77777777" w:rsidR="00175498" w:rsidRDefault="00175498" w:rsidP="001E1C95">
      <w:r>
        <w:separator/>
      </w:r>
    </w:p>
  </w:footnote>
  <w:footnote w:type="continuationSeparator" w:id="0">
    <w:p w14:paraId="1F0D1E35" w14:textId="77777777" w:rsidR="00175498" w:rsidRDefault="00175498" w:rsidP="001E1C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B4B101" w14:textId="77777777" w:rsidR="00C02549" w:rsidRDefault="00C02549" w:rsidP="00C02549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66"/>
      <w:gridCol w:w="4672"/>
    </w:tblGrid>
    <w:tr w:rsidR="00C02549" w14:paraId="25F6229A" w14:textId="77777777" w:rsidTr="006B599D">
      <w:tc>
        <w:tcPr>
          <w:tcW w:w="5066" w:type="dxa"/>
        </w:tcPr>
        <w:p w14:paraId="7BF740FC" w14:textId="77777777" w:rsidR="00C02549" w:rsidRDefault="00C02549" w:rsidP="00C02549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2BA78AE6" wp14:editId="558854AC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57850AA4" w14:textId="77777777" w:rsidR="00C02549" w:rsidRDefault="00C02549" w:rsidP="00C02549">
          <w:pPr>
            <w:pStyle w:val="Header"/>
            <w:jc w:val="right"/>
          </w:pPr>
          <w:r w:rsidRPr="00857EC9">
            <w:rPr>
              <w:b/>
              <w:noProof/>
              <w:sz w:val="22"/>
              <w:szCs w:val="22"/>
              <w:lang w:val="en-CA" w:eastAsia="en-CA"/>
            </w:rPr>
            <w:drawing>
              <wp:inline distT="0" distB="0" distL="0" distR="0" wp14:anchorId="6A253062" wp14:editId="2FBE2101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E9A2C6F" w14:textId="77777777" w:rsidR="00C02549" w:rsidRDefault="00C02549" w:rsidP="00C0254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EC05F9"/>
    <w:multiLevelType w:val="hybridMultilevel"/>
    <w:tmpl w:val="BFD0265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67CE5BC">
      <w:numFmt w:val="bullet"/>
      <w:lvlText w:val="•"/>
      <w:lvlJc w:val="left"/>
      <w:pPr>
        <w:ind w:left="1790" w:hanging="710"/>
      </w:pPr>
      <w:rPr>
        <w:rFonts w:ascii="Times New Roman" w:eastAsia="Times New Roman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8626E"/>
    <w:multiLevelType w:val="hybridMultilevel"/>
    <w:tmpl w:val="BFE41D00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A0671C"/>
    <w:multiLevelType w:val="hybridMultilevel"/>
    <w:tmpl w:val="E8F839BE"/>
    <w:lvl w:ilvl="0" w:tplc="10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06E4805"/>
    <w:multiLevelType w:val="hybridMultilevel"/>
    <w:tmpl w:val="381E3C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1A0F99"/>
    <w:multiLevelType w:val="hybridMultilevel"/>
    <w:tmpl w:val="FCB2E1A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EE4B3A"/>
    <w:multiLevelType w:val="hybridMultilevel"/>
    <w:tmpl w:val="8EF6DF1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AE16C24"/>
    <w:multiLevelType w:val="multilevel"/>
    <w:tmpl w:val="041F001F"/>
    <w:styleLink w:val="Style11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4B553D0B"/>
    <w:multiLevelType w:val="hybridMultilevel"/>
    <w:tmpl w:val="73783D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3603DF1"/>
    <w:multiLevelType w:val="hybridMultilevel"/>
    <w:tmpl w:val="0AE8B74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76626E7"/>
    <w:multiLevelType w:val="multilevel"/>
    <w:tmpl w:val="46D26A7A"/>
    <w:lvl w:ilvl="0">
      <w:start w:val="1"/>
      <w:numFmt w:val="decimal"/>
      <w:pStyle w:val="curriculum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 w15:restartNumberingAfterBreak="0">
    <w:nsid w:val="5A040A2E"/>
    <w:multiLevelType w:val="hybridMultilevel"/>
    <w:tmpl w:val="E77CFBA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1616E20"/>
    <w:multiLevelType w:val="hybridMultilevel"/>
    <w:tmpl w:val="B7B07650"/>
    <w:lvl w:ilvl="0" w:tplc="10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86B6D6C"/>
    <w:multiLevelType w:val="hybridMultilevel"/>
    <w:tmpl w:val="393626E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893F86"/>
    <w:multiLevelType w:val="hybridMultilevel"/>
    <w:tmpl w:val="8660708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50598264">
    <w:abstractNumId w:val="1"/>
  </w:num>
  <w:num w:numId="2" w16cid:durableId="786656150">
    <w:abstractNumId w:val="6"/>
  </w:num>
  <w:num w:numId="3" w16cid:durableId="1256355353">
    <w:abstractNumId w:val="9"/>
  </w:num>
  <w:num w:numId="4" w16cid:durableId="763384893">
    <w:abstractNumId w:val="10"/>
  </w:num>
  <w:num w:numId="5" w16cid:durableId="1466778313">
    <w:abstractNumId w:val="11"/>
  </w:num>
  <w:num w:numId="6" w16cid:durableId="1225290919">
    <w:abstractNumId w:val="7"/>
  </w:num>
  <w:num w:numId="7" w16cid:durableId="281770565">
    <w:abstractNumId w:val="2"/>
  </w:num>
  <w:num w:numId="8" w16cid:durableId="58097465">
    <w:abstractNumId w:val="12"/>
  </w:num>
  <w:num w:numId="9" w16cid:durableId="1182401396">
    <w:abstractNumId w:val="5"/>
  </w:num>
  <w:num w:numId="10" w16cid:durableId="370571737">
    <w:abstractNumId w:val="3"/>
  </w:num>
  <w:num w:numId="11" w16cid:durableId="424228337">
    <w:abstractNumId w:val="13"/>
  </w:num>
  <w:num w:numId="12" w16cid:durableId="1219366551">
    <w:abstractNumId w:val="0"/>
  </w:num>
  <w:num w:numId="13" w16cid:durableId="823665170">
    <w:abstractNumId w:val="4"/>
  </w:num>
  <w:num w:numId="14" w16cid:durableId="1474063217">
    <w:abstractNumId w:val="8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2EC"/>
    <w:rsid w:val="00002152"/>
    <w:rsid w:val="00006174"/>
    <w:rsid w:val="00016477"/>
    <w:rsid w:val="00016C3D"/>
    <w:rsid w:val="0001739E"/>
    <w:rsid w:val="0001749C"/>
    <w:rsid w:val="000214DE"/>
    <w:rsid w:val="000248A3"/>
    <w:rsid w:val="000268F7"/>
    <w:rsid w:val="00027EA0"/>
    <w:rsid w:val="00030918"/>
    <w:rsid w:val="00031D79"/>
    <w:rsid w:val="000369A2"/>
    <w:rsid w:val="000372B4"/>
    <w:rsid w:val="00041322"/>
    <w:rsid w:val="00042EE3"/>
    <w:rsid w:val="00052ED5"/>
    <w:rsid w:val="00054349"/>
    <w:rsid w:val="00055EA2"/>
    <w:rsid w:val="0006008A"/>
    <w:rsid w:val="0006045B"/>
    <w:rsid w:val="000625BD"/>
    <w:rsid w:val="0006501B"/>
    <w:rsid w:val="00066FAB"/>
    <w:rsid w:val="00070F27"/>
    <w:rsid w:val="00075FCC"/>
    <w:rsid w:val="000766D9"/>
    <w:rsid w:val="00077D6F"/>
    <w:rsid w:val="00080BB3"/>
    <w:rsid w:val="00086F9D"/>
    <w:rsid w:val="00090FEF"/>
    <w:rsid w:val="0009780B"/>
    <w:rsid w:val="000A4222"/>
    <w:rsid w:val="000A6B04"/>
    <w:rsid w:val="000A6BF8"/>
    <w:rsid w:val="000B0FD8"/>
    <w:rsid w:val="000B132D"/>
    <w:rsid w:val="000B2E75"/>
    <w:rsid w:val="000C2D2C"/>
    <w:rsid w:val="000C2ED1"/>
    <w:rsid w:val="000C5A57"/>
    <w:rsid w:val="000C79CF"/>
    <w:rsid w:val="000D3D96"/>
    <w:rsid w:val="000E32FD"/>
    <w:rsid w:val="000E6C7F"/>
    <w:rsid w:val="000E6D55"/>
    <w:rsid w:val="000F0039"/>
    <w:rsid w:val="000F0D5D"/>
    <w:rsid w:val="000F7BAC"/>
    <w:rsid w:val="00111AB3"/>
    <w:rsid w:val="00112560"/>
    <w:rsid w:val="00116AC9"/>
    <w:rsid w:val="00123F78"/>
    <w:rsid w:val="001248D6"/>
    <w:rsid w:val="00133690"/>
    <w:rsid w:val="00143CA8"/>
    <w:rsid w:val="00143EAA"/>
    <w:rsid w:val="00145CD0"/>
    <w:rsid w:val="00145D72"/>
    <w:rsid w:val="00150112"/>
    <w:rsid w:val="00152E5D"/>
    <w:rsid w:val="00153012"/>
    <w:rsid w:val="00153F48"/>
    <w:rsid w:val="001564A9"/>
    <w:rsid w:val="00156FE5"/>
    <w:rsid w:val="001609F4"/>
    <w:rsid w:val="00164440"/>
    <w:rsid w:val="001660F1"/>
    <w:rsid w:val="00172F7E"/>
    <w:rsid w:val="00174443"/>
    <w:rsid w:val="00175498"/>
    <w:rsid w:val="00183A2F"/>
    <w:rsid w:val="0019668B"/>
    <w:rsid w:val="00197FB1"/>
    <w:rsid w:val="001A157A"/>
    <w:rsid w:val="001A1D48"/>
    <w:rsid w:val="001A6124"/>
    <w:rsid w:val="001B4BF7"/>
    <w:rsid w:val="001B6FBC"/>
    <w:rsid w:val="001C1AFE"/>
    <w:rsid w:val="001E1C95"/>
    <w:rsid w:val="001E1E82"/>
    <w:rsid w:val="001E3D54"/>
    <w:rsid w:val="001E5647"/>
    <w:rsid w:val="001E595A"/>
    <w:rsid w:val="001F4971"/>
    <w:rsid w:val="001F5C87"/>
    <w:rsid w:val="001F7780"/>
    <w:rsid w:val="001F7B35"/>
    <w:rsid w:val="00202464"/>
    <w:rsid w:val="00202A43"/>
    <w:rsid w:val="0022463D"/>
    <w:rsid w:val="002255D4"/>
    <w:rsid w:val="0022787C"/>
    <w:rsid w:val="002322D8"/>
    <w:rsid w:val="002407B9"/>
    <w:rsid w:val="00252D8B"/>
    <w:rsid w:val="00252E6F"/>
    <w:rsid w:val="00253636"/>
    <w:rsid w:val="0026026D"/>
    <w:rsid w:val="00261E8D"/>
    <w:rsid w:val="002620A1"/>
    <w:rsid w:val="00262A8E"/>
    <w:rsid w:val="00262E60"/>
    <w:rsid w:val="0026582F"/>
    <w:rsid w:val="00266C62"/>
    <w:rsid w:val="002721E8"/>
    <w:rsid w:val="002744BB"/>
    <w:rsid w:val="00274A19"/>
    <w:rsid w:val="0027671A"/>
    <w:rsid w:val="00285138"/>
    <w:rsid w:val="00285E47"/>
    <w:rsid w:val="002875BF"/>
    <w:rsid w:val="00291DFD"/>
    <w:rsid w:val="002940B3"/>
    <w:rsid w:val="00295BC1"/>
    <w:rsid w:val="00297929"/>
    <w:rsid w:val="002A59C1"/>
    <w:rsid w:val="002B4F67"/>
    <w:rsid w:val="002C34A5"/>
    <w:rsid w:val="002C6373"/>
    <w:rsid w:val="002C676B"/>
    <w:rsid w:val="002D0C21"/>
    <w:rsid w:val="002E121C"/>
    <w:rsid w:val="002E4254"/>
    <w:rsid w:val="002F1B63"/>
    <w:rsid w:val="002F3695"/>
    <w:rsid w:val="002F7D5D"/>
    <w:rsid w:val="00300FF0"/>
    <w:rsid w:val="00314E2F"/>
    <w:rsid w:val="00314F47"/>
    <w:rsid w:val="00315D15"/>
    <w:rsid w:val="00321D04"/>
    <w:rsid w:val="003266C3"/>
    <w:rsid w:val="0032785D"/>
    <w:rsid w:val="00335050"/>
    <w:rsid w:val="00342AA3"/>
    <w:rsid w:val="00346978"/>
    <w:rsid w:val="00352AA8"/>
    <w:rsid w:val="0036295B"/>
    <w:rsid w:val="003744C6"/>
    <w:rsid w:val="00375C91"/>
    <w:rsid w:val="0037643D"/>
    <w:rsid w:val="00377B7F"/>
    <w:rsid w:val="00381A6C"/>
    <w:rsid w:val="0038344E"/>
    <w:rsid w:val="0038667C"/>
    <w:rsid w:val="00394F71"/>
    <w:rsid w:val="003A132C"/>
    <w:rsid w:val="003B4C9B"/>
    <w:rsid w:val="003B685A"/>
    <w:rsid w:val="003C1532"/>
    <w:rsid w:val="003C5D14"/>
    <w:rsid w:val="003C66C0"/>
    <w:rsid w:val="003D196E"/>
    <w:rsid w:val="003D7AC0"/>
    <w:rsid w:val="003E641F"/>
    <w:rsid w:val="003E66B8"/>
    <w:rsid w:val="003F5045"/>
    <w:rsid w:val="003F716E"/>
    <w:rsid w:val="00407233"/>
    <w:rsid w:val="00407B53"/>
    <w:rsid w:val="0042177B"/>
    <w:rsid w:val="00425212"/>
    <w:rsid w:val="00440A18"/>
    <w:rsid w:val="00450B33"/>
    <w:rsid w:val="00457D91"/>
    <w:rsid w:val="00463DCA"/>
    <w:rsid w:val="00477432"/>
    <w:rsid w:val="00480D02"/>
    <w:rsid w:val="0048649C"/>
    <w:rsid w:val="004921CF"/>
    <w:rsid w:val="004922AF"/>
    <w:rsid w:val="00492FDE"/>
    <w:rsid w:val="00497E7E"/>
    <w:rsid w:val="004A1530"/>
    <w:rsid w:val="004A4191"/>
    <w:rsid w:val="004B541A"/>
    <w:rsid w:val="004C0FE9"/>
    <w:rsid w:val="004C1A11"/>
    <w:rsid w:val="004C2AF7"/>
    <w:rsid w:val="004C492D"/>
    <w:rsid w:val="004C629C"/>
    <w:rsid w:val="004C7DAC"/>
    <w:rsid w:val="004D0508"/>
    <w:rsid w:val="004D11C5"/>
    <w:rsid w:val="004D2F4B"/>
    <w:rsid w:val="004D3D2D"/>
    <w:rsid w:val="004D4D56"/>
    <w:rsid w:val="004D6576"/>
    <w:rsid w:val="004E2D78"/>
    <w:rsid w:val="004E6179"/>
    <w:rsid w:val="00504048"/>
    <w:rsid w:val="00504C59"/>
    <w:rsid w:val="005104A2"/>
    <w:rsid w:val="005120C9"/>
    <w:rsid w:val="00514501"/>
    <w:rsid w:val="00516AE3"/>
    <w:rsid w:val="00522D70"/>
    <w:rsid w:val="00525CB2"/>
    <w:rsid w:val="00526FD4"/>
    <w:rsid w:val="0053461B"/>
    <w:rsid w:val="005350F3"/>
    <w:rsid w:val="00535BFD"/>
    <w:rsid w:val="00537C90"/>
    <w:rsid w:val="00541FAD"/>
    <w:rsid w:val="00543A2F"/>
    <w:rsid w:val="00544006"/>
    <w:rsid w:val="00547B84"/>
    <w:rsid w:val="005502C6"/>
    <w:rsid w:val="00551112"/>
    <w:rsid w:val="005519F9"/>
    <w:rsid w:val="005565A1"/>
    <w:rsid w:val="00562295"/>
    <w:rsid w:val="0056324C"/>
    <w:rsid w:val="0056589F"/>
    <w:rsid w:val="0056670D"/>
    <w:rsid w:val="00567891"/>
    <w:rsid w:val="00571F74"/>
    <w:rsid w:val="00572BE5"/>
    <w:rsid w:val="005732D6"/>
    <w:rsid w:val="00574DDC"/>
    <w:rsid w:val="00577D87"/>
    <w:rsid w:val="005836A7"/>
    <w:rsid w:val="005876D7"/>
    <w:rsid w:val="00591C8F"/>
    <w:rsid w:val="00596781"/>
    <w:rsid w:val="005A0C8A"/>
    <w:rsid w:val="005A2D64"/>
    <w:rsid w:val="005A3C74"/>
    <w:rsid w:val="005A546D"/>
    <w:rsid w:val="005B264D"/>
    <w:rsid w:val="005B4092"/>
    <w:rsid w:val="005B6E14"/>
    <w:rsid w:val="005C29E2"/>
    <w:rsid w:val="005C69FC"/>
    <w:rsid w:val="005D0570"/>
    <w:rsid w:val="005D7BE3"/>
    <w:rsid w:val="005E0AB7"/>
    <w:rsid w:val="005E5A95"/>
    <w:rsid w:val="005F2EC1"/>
    <w:rsid w:val="005F4011"/>
    <w:rsid w:val="005F410E"/>
    <w:rsid w:val="005F43D5"/>
    <w:rsid w:val="00600612"/>
    <w:rsid w:val="00601408"/>
    <w:rsid w:val="00611823"/>
    <w:rsid w:val="00612C4E"/>
    <w:rsid w:val="0061301B"/>
    <w:rsid w:val="00613334"/>
    <w:rsid w:val="00613F00"/>
    <w:rsid w:val="00614031"/>
    <w:rsid w:val="00616BEC"/>
    <w:rsid w:val="00620055"/>
    <w:rsid w:val="00620276"/>
    <w:rsid w:val="00623367"/>
    <w:rsid w:val="00625187"/>
    <w:rsid w:val="00630F36"/>
    <w:rsid w:val="00634099"/>
    <w:rsid w:val="006351A6"/>
    <w:rsid w:val="006358BB"/>
    <w:rsid w:val="00644340"/>
    <w:rsid w:val="00645FBC"/>
    <w:rsid w:val="006467DB"/>
    <w:rsid w:val="006524CF"/>
    <w:rsid w:val="00652E64"/>
    <w:rsid w:val="00653940"/>
    <w:rsid w:val="00671C1A"/>
    <w:rsid w:val="00672D73"/>
    <w:rsid w:val="0068151E"/>
    <w:rsid w:val="00682A53"/>
    <w:rsid w:val="00683282"/>
    <w:rsid w:val="00686D6B"/>
    <w:rsid w:val="00687079"/>
    <w:rsid w:val="006875E9"/>
    <w:rsid w:val="00687A71"/>
    <w:rsid w:val="00694F6C"/>
    <w:rsid w:val="006952FB"/>
    <w:rsid w:val="006A073B"/>
    <w:rsid w:val="006A4899"/>
    <w:rsid w:val="006B0DB4"/>
    <w:rsid w:val="006B3CE1"/>
    <w:rsid w:val="006C01C0"/>
    <w:rsid w:val="006E286F"/>
    <w:rsid w:val="006E74DC"/>
    <w:rsid w:val="006F16C6"/>
    <w:rsid w:val="006F34E6"/>
    <w:rsid w:val="00700B6F"/>
    <w:rsid w:val="00704939"/>
    <w:rsid w:val="00705182"/>
    <w:rsid w:val="0070598D"/>
    <w:rsid w:val="00706160"/>
    <w:rsid w:val="0070742E"/>
    <w:rsid w:val="00711147"/>
    <w:rsid w:val="0071630F"/>
    <w:rsid w:val="00716469"/>
    <w:rsid w:val="00723E35"/>
    <w:rsid w:val="00725DBF"/>
    <w:rsid w:val="00726499"/>
    <w:rsid w:val="00732360"/>
    <w:rsid w:val="0073444A"/>
    <w:rsid w:val="00736D97"/>
    <w:rsid w:val="00743FFB"/>
    <w:rsid w:val="007514D4"/>
    <w:rsid w:val="007536B2"/>
    <w:rsid w:val="00755148"/>
    <w:rsid w:val="007576E6"/>
    <w:rsid w:val="00762580"/>
    <w:rsid w:val="00773290"/>
    <w:rsid w:val="007751D8"/>
    <w:rsid w:val="00780793"/>
    <w:rsid w:val="00792A73"/>
    <w:rsid w:val="00795BD6"/>
    <w:rsid w:val="007A419A"/>
    <w:rsid w:val="007A4F35"/>
    <w:rsid w:val="007A60EF"/>
    <w:rsid w:val="007A7832"/>
    <w:rsid w:val="007C2810"/>
    <w:rsid w:val="007C35F4"/>
    <w:rsid w:val="007C4696"/>
    <w:rsid w:val="007C61E0"/>
    <w:rsid w:val="007C75D2"/>
    <w:rsid w:val="007D1A4D"/>
    <w:rsid w:val="007D4012"/>
    <w:rsid w:val="007D7FF5"/>
    <w:rsid w:val="007E02B0"/>
    <w:rsid w:val="007E1824"/>
    <w:rsid w:val="007E34E0"/>
    <w:rsid w:val="007F1B12"/>
    <w:rsid w:val="007F23B9"/>
    <w:rsid w:val="007F3247"/>
    <w:rsid w:val="007F3358"/>
    <w:rsid w:val="00803D24"/>
    <w:rsid w:val="008166E8"/>
    <w:rsid w:val="00817D5A"/>
    <w:rsid w:val="0082019C"/>
    <w:rsid w:val="0082393E"/>
    <w:rsid w:val="008251A0"/>
    <w:rsid w:val="0082725B"/>
    <w:rsid w:val="00827AC0"/>
    <w:rsid w:val="008303BB"/>
    <w:rsid w:val="00830904"/>
    <w:rsid w:val="00834B7E"/>
    <w:rsid w:val="00835A86"/>
    <w:rsid w:val="00835D42"/>
    <w:rsid w:val="00844CE0"/>
    <w:rsid w:val="00845CED"/>
    <w:rsid w:val="00852089"/>
    <w:rsid w:val="00854C0F"/>
    <w:rsid w:val="008552BC"/>
    <w:rsid w:val="00857EE5"/>
    <w:rsid w:val="008610C3"/>
    <w:rsid w:val="008631EC"/>
    <w:rsid w:val="00866E5F"/>
    <w:rsid w:val="00874F73"/>
    <w:rsid w:val="00881091"/>
    <w:rsid w:val="008815EB"/>
    <w:rsid w:val="00882D31"/>
    <w:rsid w:val="00887107"/>
    <w:rsid w:val="008924E6"/>
    <w:rsid w:val="008A05CA"/>
    <w:rsid w:val="008A7FBB"/>
    <w:rsid w:val="008B1039"/>
    <w:rsid w:val="008B11DF"/>
    <w:rsid w:val="008B2C6D"/>
    <w:rsid w:val="008B7362"/>
    <w:rsid w:val="008C370F"/>
    <w:rsid w:val="008C536A"/>
    <w:rsid w:val="008D0472"/>
    <w:rsid w:val="008D40A1"/>
    <w:rsid w:val="008D7F4D"/>
    <w:rsid w:val="008E3938"/>
    <w:rsid w:val="008E6FFC"/>
    <w:rsid w:val="008E7CF0"/>
    <w:rsid w:val="008F0591"/>
    <w:rsid w:val="008F11D9"/>
    <w:rsid w:val="008F2704"/>
    <w:rsid w:val="008F31A9"/>
    <w:rsid w:val="009001B0"/>
    <w:rsid w:val="00905631"/>
    <w:rsid w:val="00906E85"/>
    <w:rsid w:val="00910368"/>
    <w:rsid w:val="00912926"/>
    <w:rsid w:val="00914239"/>
    <w:rsid w:val="00924DEB"/>
    <w:rsid w:val="00925D78"/>
    <w:rsid w:val="00927BBF"/>
    <w:rsid w:val="00927FEA"/>
    <w:rsid w:val="00937F30"/>
    <w:rsid w:val="00942EB1"/>
    <w:rsid w:val="0094583C"/>
    <w:rsid w:val="009472E5"/>
    <w:rsid w:val="00952812"/>
    <w:rsid w:val="00952CF8"/>
    <w:rsid w:val="00954316"/>
    <w:rsid w:val="00957485"/>
    <w:rsid w:val="0097003B"/>
    <w:rsid w:val="00976BE8"/>
    <w:rsid w:val="00981085"/>
    <w:rsid w:val="00992217"/>
    <w:rsid w:val="00992B9E"/>
    <w:rsid w:val="00995097"/>
    <w:rsid w:val="009951CA"/>
    <w:rsid w:val="009A10CB"/>
    <w:rsid w:val="009A4911"/>
    <w:rsid w:val="009A7BA9"/>
    <w:rsid w:val="009B098B"/>
    <w:rsid w:val="009B451A"/>
    <w:rsid w:val="009B4916"/>
    <w:rsid w:val="009C62EF"/>
    <w:rsid w:val="009D129C"/>
    <w:rsid w:val="009D55E3"/>
    <w:rsid w:val="009D5863"/>
    <w:rsid w:val="009D75BB"/>
    <w:rsid w:val="009D766C"/>
    <w:rsid w:val="009E039B"/>
    <w:rsid w:val="009E07F3"/>
    <w:rsid w:val="009E1370"/>
    <w:rsid w:val="009E2A49"/>
    <w:rsid w:val="009E59DE"/>
    <w:rsid w:val="009F0492"/>
    <w:rsid w:val="009F5D16"/>
    <w:rsid w:val="009F7A36"/>
    <w:rsid w:val="00A068DD"/>
    <w:rsid w:val="00A07559"/>
    <w:rsid w:val="00A136F7"/>
    <w:rsid w:val="00A16615"/>
    <w:rsid w:val="00A2064B"/>
    <w:rsid w:val="00A30373"/>
    <w:rsid w:val="00A306FD"/>
    <w:rsid w:val="00A3143D"/>
    <w:rsid w:val="00A3715D"/>
    <w:rsid w:val="00A42794"/>
    <w:rsid w:val="00A65348"/>
    <w:rsid w:val="00A65FAF"/>
    <w:rsid w:val="00A66999"/>
    <w:rsid w:val="00A67F50"/>
    <w:rsid w:val="00A72E2B"/>
    <w:rsid w:val="00A753CE"/>
    <w:rsid w:val="00A81C0D"/>
    <w:rsid w:val="00A829AE"/>
    <w:rsid w:val="00A82DBE"/>
    <w:rsid w:val="00A856C9"/>
    <w:rsid w:val="00A8598E"/>
    <w:rsid w:val="00A958EF"/>
    <w:rsid w:val="00A96B10"/>
    <w:rsid w:val="00A97D9A"/>
    <w:rsid w:val="00AA1B8C"/>
    <w:rsid w:val="00AA3E81"/>
    <w:rsid w:val="00AA4994"/>
    <w:rsid w:val="00AA5187"/>
    <w:rsid w:val="00AA76F8"/>
    <w:rsid w:val="00AB5ED4"/>
    <w:rsid w:val="00AB5FD8"/>
    <w:rsid w:val="00AC089D"/>
    <w:rsid w:val="00AC3235"/>
    <w:rsid w:val="00AC6CE8"/>
    <w:rsid w:val="00AD2DE6"/>
    <w:rsid w:val="00AD5D28"/>
    <w:rsid w:val="00AE0433"/>
    <w:rsid w:val="00AE1440"/>
    <w:rsid w:val="00AE6574"/>
    <w:rsid w:val="00AF1B93"/>
    <w:rsid w:val="00AF2E65"/>
    <w:rsid w:val="00AF2F70"/>
    <w:rsid w:val="00AF747D"/>
    <w:rsid w:val="00AF7488"/>
    <w:rsid w:val="00B00325"/>
    <w:rsid w:val="00B02766"/>
    <w:rsid w:val="00B16873"/>
    <w:rsid w:val="00B21A65"/>
    <w:rsid w:val="00B22F74"/>
    <w:rsid w:val="00B24B1E"/>
    <w:rsid w:val="00B25F42"/>
    <w:rsid w:val="00B268BB"/>
    <w:rsid w:val="00B27EF7"/>
    <w:rsid w:val="00B31EE3"/>
    <w:rsid w:val="00B321D8"/>
    <w:rsid w:val="00B337A2"/>
    <w:rsid w:val="00B5197C"/>
    <w:rsid w:val="00B52114"/>
    <w:rsid w:val="00B64CBF"/>
    <w:rsid w:val="00B6692D"/>
    <w:rsid w:val="00B72612"/>
    <w:rsid w:val="00B81FE5"/>
    <w:rsid w:val="00B82E59"/>
    <w:rsid w:val="00B948BA"/>
    <w:rsid w:val="00B97ED7"/>
    <w:rsid w:val="00BA1CAE"/>
    <w:rsid w:val="00BA3A10"/>
    <w:rsid w:val="00BA4E93"/>
    <w:rsid w:val="00BB209E"/>
    <w:rsid w:val="00BB5966"/>
    <w:rsid w:val="00BC02FF"/>
    <w:rsid w:val="00BC32EF"/>
    <w:rsid w:val="00BD3501"/>
    <w:rsid w:val="00BD3533"/>
    <w:rsid w:val="00BD36A8"/>
    <w:rsid w:val="00BE2F07"/>
    <w:rsid w:val="00BE4646"/>
    <w:rsid w:val="00BE5E3D"/>
    <w:rsid w:val="00BE5EB4"/>
    <w:rsid w:val="00BE61BA"/>
    <w:rsid w:val="00BF0F50"/>
    <w:rsid w:val="00BF7409"/>
    <w:rsid w:val="00C01255"/>
    <w:rsid w:val="00C02549"/>
    <w:rsid w:val="00C05E54"/>
    <w:rsid w:val="00C11795"/>
    <w:rsid w:val="00C14867"/>
    <w:rsid w:val="00C23789"/>
    <w:rsid w:val="00C259DF"/>
    <w:rsid w:val="00C3387A"/>
    <w:rsid w:val="00C353A3"/>
    <w:rsid w:val="00C36B53"/>
    <w:rsid w:val="00C4410D"/>
    <w:rsid w:val="00C47E29"/>
    <w:rsid w:val="00C50D4E"/>
    <w:rsid w:val="00C511D1"/>
    <w:rsid w:val="00C524DE"/>
    <w:rsid w:val="00C54178"/>
    <w:rsid w:val="00C54E2C"/>
    <w:rsid w:val="00C64832"/>
    <w:rsid w:val="00C64BB2"/>
    <w:rsid w:val="00C65485"/>
    <w:rsid w:val="00C73653"/>
    <w:rsid w:val="00C7641F"/>
    <w:rsid w:val="00C76DCB"/>
    <w:rsid w:val="00C862EC"/>
    <w:rsid w:val="00C87316"/>
    <w:rsid w:val="00C9755D"/>
    <w:rsid w:val="00CA0A5E"/>
    <w:rsid w:val="00CA2BFF"/>
    <w:rsid w:val="00CA5460"/>
    <w:rsid w:val="00CB6889"/>
    <w:rsid w:val="00CB7B72"/>
    <w:rsid w:val="00CC1D5D"/>
    <w:rsid w:val="00CC60DA"/>
    <w:rsid w:val="00CD3439"/>
    <w:rsid w:val="00CD55EE"/>
    <w:rsid w:val="00CE1FCC"/>
    <w:rsid w:val="00CE212E"/>
    <w:rsid w:val="00CF0262"/>
    <w:rsid w:val="00CF54BF"/>
    <w:rsid w:val="00CF6595"/>
    <w:rsid w:val="00D00399"/>
    <w:rsid w:val="00D04D75"/>
    <w:rsid w:val="00D11FB8"/>
    <w:rsid w:val="00D12142"/>
    <w:rsid w:val="00D12BBB"/>
    <w:rsid w:val="00D154E1"/>
    <w:rsid w:val="00D17FFD"/>
    <w:rsid w:val="00D26AFC"/>
    <w:rsid w:val="00D3058F"/>
    <w:rsid w:val="00D353A8"/>
    <w:rsid w:val="00D3778E"/>
    <w:rsid w:val="00D40C60"/>
    <w:rsid w:val="00D42B93"/>
    <w:rsid w:val="00D4520B"/>
    <w:rsid w:val="00D45F25"/>
    <w:rsid w:val="00D4697F"/>
    <w:rsid w:val="00D46F83"/>
    <w:rsid w:val="00D4745D"/>
    <w:rsid w:val="00D506CC"/>
    <w:rsid w:val="00D51E78"/>
    <w:rsid w:val="00D524C6"/>
    <w:rsid w:val="00D53231"/>
    <w:rsid w:val="00D553C6"/>
    <w:rsid w:val="00D55969"/>
    <w:rsid w:val="00D65883"/>
    <w:rsid w:val="00D71DF3"/>
    <w:rsid w:val="00D738E2"/>
    <w:rsid w:val="00D759E4"/>
    <w:rsid w:val="00D81310"/>
    <w:rsid w:val="00D81365"/>
    <w:rsid w:val="00D90966"/>
    <w:rsid w:val="00D923C5"/>
    <w:rsid w:val="00D94F44"/>
    <w:rsid w:val="00D96BF6"/>
    <w:rsid w:val="00DA1DCA"/>
    <w:rsid w:val="00DA5309"/>
    <w:rsid w:val="00DA6B48"/>
    <w:rsid w:val="00DB0FE8"/>
    <w:rsid w:val="00DB13D0"/>
    <w:rsid w:val="00DB2128"/>
    <w:rsid w:val="00DB5F67"/>
    <w:rsid w:val="00DC26AD"/>
    <w:rsid w:val="00DD216B"/>
    <w:rsid w:val="00DE1F7F"/>
    <w:rsid w:val="00DF213B"/>
    <w:rsid w:val="00DF61E3"/>
    <w:rsid w:val="00E00E75"/>
    <w:rsid w:val="00E03637"/>
    <w:rsid w:val="00E05B6E"/>
    <w:rsid w:val="00E11B06"/>
    <w:rsid w:val="00E12EF0"/>
    <w:rsid w:val="00E1427E"/>
    <w:rsid w:val="00E16C1E"/>
    <w:rsid w:val="00E16C66"/>
    <w:rsid w:val="00E25DED"/>
    <w:rsid w:val="00E3119E"/>
    <w:rsid w:val="00E43F02"/>
    <w:rsid w:val="00E4493D"/>
    <w:rsid w:val="00E466B5"/>
    <w:rsid w:val="00E47E41"/>
    <w:rsid w:val="00E545EB"/>
    <w:rsid w:val="00E54740"/>
    <w:rsid w:val="00E5529F"/>
    <w:rsid w:val="00E60B42"/>
    <w:rsid w:val="00E644E2"/>
    <w:rsid w:val="00E64723"/>
    <w:rsid w:val="00E64EDD"/>
    <w:rsid w:val="00E65D23"/>
    <w:rsid w:val="00E6743D"/>
    <w:rsid w:val="00E70B17"/>
    <w:rsid w:val="00E72040"/>
    <w:rsid w:val="00E7230F"/>
    <w:rsid w:val="00E742EC"/>
    <w:rsid w:val="00E7608D"/>
    <w:rsid w:val="00E77983"/>
    <w:rsid w:val="00E81A89"/>
    <w:rsid w:val="00E8297B"/>
    <w:rsid w:val="00E84829"/>
    <w:rsid w:val="00E914A0"/>
    <w:rsid w:val="00E94987"/>
    <w:rsid w:val="00E96014"/>
    <w:rsid w:val="00E97961"/>
    <w:rsid w:val="00EA46E3"/>
    <w:rsid w:val="00EA7C4A"/>
    <w:rsid w:val="00EB104D"/>
    <w:rsid w:val="00EB2735"/>
    <w:rsid w:val="00EB2F5A"/>
    <w:rsid w:val="00EB5B3B"/>
    <w:rsid w:val="00EB5E88"/>
    <w:rsid w:val="00EC517B"/>
    <w:rsid w:val="00EC60EC"/>
    <w:rsid w:val="00ED636D"/>
    <w:rsid w:val="00EE156E"/>
    <w:rsid w:val="00EE22EC"/>
    <w:rsid w:val="00EE532C"/>
    <w:rsid w:val="00EE605F"/>
    <w:rsid w:val="00EF2C2F"/>
    <w:rsid w:val="00EF514E"/>
    <w:rsid w:val="00EF6D7F"/>
    <w:rsid w:val="00F0760F"/>
    <w:rsid w:val="00F10E16"/>
    <w:rsid w:val="00F21C37"/>
    <w:rsid w:val="00F21E24"/>
    <w:rsid w:val="00F21F8E"/>
    <w:rsid w:val="00F227F1"/>
    <w:rsid w:val="00F26602"/>
    <w:rsid w:val="00F3022A"/>
    <w:rsid w:val="00F3295D"/>
    <w:rsid w:val="00F34E9E"/>
    <w:rsid w:val="00F37B2B"/>
    <w:rsid w:val="00F37E21"/>
    <w:rsid w:val="00F4060E"/>
    <w:rsid w:val="00F450EE"/>
    <w:rsid w:val="00F47966"/>
    <w:rsid w:val="00F54066"/>
    <w:rsid w:val="00F57C3D"/>
    <w:rsid w:val="00F61790"/>
    <w:rsid w:val="00F71025"/>
    <w:rsid w:val="00F759CB"/>
    <w:rsid w:val="00F7631A"/>
    <w:rsid w:val="00F8250F"/>
    <w:rsid w:val="00F82A3E"/>
    <w:rsid w:val="00F86685"/>
    <w:rsid w:val="00F86C85"/>
    <w:rsid w:val="00F91DB7"/>
    <w:rsid w:val="00F92578"/>
    <w:rsid w:val="00F92DED"/>
    <w:rsid w:val="00FA361D"/>
    <w:rsid w:val="00FA5A69"/>
    <w:rsid w:val="00FB23C1"/>
    <w:rsid w:val="00FB245F"/>
    <w:rsid w:val="00FB56E9"/>
    <w:rsid w:val="00FC125D"/>
    <w:rsid w:val="00FC34D9"/>
    <w:rsid w:val="00FD07B8"/>
    <w:rsid w:val="00FD0E0B"/>
    <w:rsid w:val="00FD5DA8"/>
    <w:rsid w:val="00FE0C53"/>
    <w:rsid w:val="00FE0D8C"/>
    <w:rsid w:val="00FF27B1"/>
    <w:rsid w:val="00FF594A"/>
    <w:rsid w:val="00FF7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."/>
  <w14:docId w14:val="5FAA9AF0"/>
  <w15:docId w15:val="{4C5CC49B-D7DA-4628-98CB-0B9066986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C1E"/>
    <w:pPr>
      <w:overflowPunct w:val="0"/>
      <w:autoSpaceDE w:val="0"/>
      <w:autoSpaceDN w:val="0"/>
      <w:adjustRightInd w:val="0"/>
      <w:textAlignment w:val="baseline"/>
    </w:pPr>
    <w:rPr>
      <w:lang w:val="en-GB" w:eastAsia="en-US"/>
    </w:rPr>
  </w:style>
  <w:style w:type="paragraph" w:styleId="Heading1">
    <w:name w:val="heading 1"/>
    <w:basedOn w:val="Normal"/>
    <w:next w:val="Normal"/>
    <w:qFormat/>
    <w:rsid w:val="00E16C1E"/>
    <w:pPr>
      <w:keepNext/>
      <w:jc w:val="center"/>
      <w:outlineLvl w:val="0"/>
    </w:pPr>
    <w:rPr>
      <w:bCs/>
      <w:i/>
      <w:iCs/>
      <w:sz w:val="24"/>
      <w:u w:val="single"/>
    </w:rPr>
  </w:style>
  <w:style w:type="paragraph" w:styleId="Heading2">
    <w:name w:val="heading 2"/>
    <w:basedOn w:val="Normal"/>
    <w:next w:val="Normal"/>
    <w:qFormat/>
    <w:rsid w:val="00E16C1E"/>
    <w:pPr>
      <w:keepNext/>
      <w:jc w:val="center"/>
      <w:outlineLvl w:val="1"/>
    </w:pPr>
    <w:rPr>
      <w:b/>
      <w:bCs/>
      <w:sz w:val="28"/>
    </w:rPr>
  </w:style>
  <w:style w:type="paragraph" w:styleId="Heading3">
    <w:name w:val="heading 3"/>
    <w:basedOn w:val="Normal"/>
    <w:next w:val="Normal"/>
    <w:qFormat/>
    <w:rsid w:val="00E16C1E"/>
    <w:pPr>
      <w:keepNext/>
      <w:jc w:val="center"/>
      <w:outlineLvl w:val="2"/>
    </w:pPr>
    <w:rPr>
      <w:b/>
      <w:bCs/>
      <w:i/>
      <w:iCs/>
      <w:sz w:val="24"/>
      <w:u w:val="single"/>
    </w:rPr>
  </w:style>
  <w:style w:type="paragraph" w:styleId="Heading4">
    <w:name w:val="heading 4"/>
    <w:basedOn w:val="Normal"/>
    <w:next w:val="Normal"/>
    <w:qFormat/>
    <w:rsid w:val="00E16C1E"/>
    <w:pPr>
      <w:keepNext/>
      <w:ind w:left="60"/>
      <w:jc w:val="both"/>
      <w:outlineLvl w:val="3"/>
    </w:pPr>
    <w:rPr>
      <w:b/>
      <w:bCs/>
      <w:sz w:val="24"/>
    </w:rPr>
  </w:style>
  <w:style w:type="paragraph" w:styleId="Heading5">
    <w:name w:val="heading 5"/>
    <w:basedOn w:val="Normal"/>
    <w:next w:val="Normal"/>
    <w:qFormat/>
    <w:rsid w:val="00E16C1E"/>
    <w:pPr>
      <w:keepNext/>
      <w:jc w:val="center"/>
      <w:outlineLvl w:val="4"/>
    </w:pPr>
    <w:rPr>
      <w:sz w:val="24"/>
    </w:rPr>
  </w:style>
  <w:style w:type="paragraph" w:styleId="Heading6">
    <w:name w:val="heading 6"/>
    <w:basedOn w:val="Normal"/>
    <w:next w:val="Normal"/>
    <w:qFormat/>
    <w:rsid w:val="00E16C1E"/>
    <w:pPr>
      <w:keepNext/>
      <w:framePr w:hSpace="141" w:wrap="around" w:vAnchor="text" w:hAnchor="margin" w:y="454"/>
      <w:outlineLvl w:val="5"/>
    </w:pPr>
    <w:rPr>
      <w:sz w:val="24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16C1E"/>
    <w:pPr>
      <w:keepNext/>
      <w:outlineLvl w:val="6"/>
    </w:pPr>
    <w:rPr>
      <w:sz w:val="24"/>
    </w:rPr>
  </w:style>
  <w:style w:type="paragraph" w:styleId="Heading8">
    <w:name w:val="heading 8"/>
    <w:basedOn w:val="Normal"/>
    <w:next w:val="Normal"/>
    <w:qFormat/>
    <w:rsid w:val="00E16C1E"/>
    <w:pPr>
      <w:keepNext/>
      <w:ind w:left="356"/>
      <w:jc w:val="both"/>
      <w:outlineLvl w:val="7"/>
    </w:pPr>
    <w:rPr>
      <w:b/>
      <w:sz w:val="22"/>
    </w:rPr>
  </w:style>
  <w:style w:type="paragraph" w:styleId="Heading9">
    <w:name w:val="heading 9"/>
    <w:basedOn w:val="Normal"/>
    <w:next w:val="Normal"/>
    <w:qFormat/>
    <w:rsid w:val="00E16C1E"/>
    <w:pPr>
      <w:keepNext/>
      <w:spacing w:line="360" w:lineRule="auto"/>
      <w:jc w:val="center"/>
      <w:outlineLvl w:val="8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2378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52E5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E5D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BD36A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D36A8"/>
    <w:rPr>
      <w:lang w:eastAsia="en-US"/>
    </w:rPr>
  </w:style>
  <w:style w:type="paragraph" w:styleId="Header">
    <w:name w:val="header"/>
    <w:basedOn w:val="Normal"/>
    <w:link w:val="HeaderChar"/>
    <w:rsid w:val="007751D8"/>
    <w:pPr>
      <w:tabs>
        <w:tab w:val="center" w:pos="4536"/>
        <w:tab w:val="right" w:pos="9072"/>
      </w:tabs>
      <w:overflowPunct/>
      <w:autoSpaceDE/>
      <w:autoSpaceDN/>
      <w:adjustRightInd/>
      <w:textAlignment w:val="auto"/>
    </w:pPr>
    <w:rPr>
      <w:sz w:val="24"/>
      <w:lang w:val="en-US"/>
    </w:rPr>
  </w:style>
  <w:style w:type="character" w:customStyle="1" w:styleId="HeaderChar">
    <w:name w:val="Header Char"/>
    <w:basedOn w:val="DefaultParagraphFont"/>
    <w:link w:val="Header"/>
    <w:rsid w:val="007751D8"/>
    <w:rPr>
      <w:sz w:val="24"/>
      <w:lang w:val="en-US" w:eastAsia="en-US"/>
    </w:rPr>
  </w:style>
  <w:style w:type="paragraph" w:styleId="ListParagraph">
    <w:name w:val="List Paragraph"/>
    <w:basedOn w:val="Normal"/>
    <w:uiPriority w:val="34"/>
    <w:qFormat/>
    <w:rsid w:val="003E641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61790"/>
    <w:rPr>
      <w:color w:val="0000FF"/>
      <w:u w:val="single"/>
    </w:rPr>
  </w:style>
  <w:style w:type="paragraph" w:styleId="FootnoteText">
    <w:name w:val="footnote text"/>
    <w:basedOn w:val="Normal"/>
    <w:link w:val="FootnoteTextChar"/>
    <w:semiHidden/>
    <w:rsid w:val="0037643D"/>
    <w:pPr>
      <w:overflowPunct/>
      <w:autoSpaceDE/>
      <w:autoSpaceDN/>
      <w:adjustRightInd/>
      <w:textAlignment w:val="auto"/>
    </w:pPr>
    <w:rPr>
      <w:rFonts w:eastAsia="Calibri"/>
      <w:lang w:eastAsia="tr-TR"/>
    </w:rPr>
  </w:style>
  <w:style w:type="character" w:customStyle="1" w:styleId="FootnoteTextChar">
    <w:name w:val="Footnote Text Char"/>
    <w:basedOn w:val="DefaultParagraphFont"/>
    <w:link w:val="FootnoteText"/>
    <w:semiHidden/>
    <w:rsid w:val="0037643D"/>
    <w:rPr>
      <w:rFonts w:eastAsia="Calibri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AA76F8"/>
    <w:rPr>
      <w:sz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1E1C95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1C95"/>
    <w:rPr>
      <w:lang w:eastAsia="en-US"/>
    </w:rPr>
  </w:style>
  <w:style w:type="character" w:styleId="Strong">
    <w:name w:val="Strong"/>
    <w:basedOn w:val="DefaultParagraphFont"/>
    <w:uiPriority w:val="22"/>
    <w:qFormat/>
    <w:rsid w:val="00854C0F"/>
    <w:rPr>
      <w:b/>
      <w:bCs/>
    </w:rPr>
  </w:style>
  <w:style w:type="numbering" w:customStyle="1" w:styleId="Style11">
    <w:name w:val="Style11"/>
    <w:uiPriority w:val="99"/>
    <w:rsid w:val="00F21F8E"/>
    <w:pPr>
      <w:numPr>
        <w:numId w:val="2"/>
      </w:numPr>
    </w:pPr>
  </w:style>
  <w:style w:type="paragraph" w:customStyle="1" w:styleId="curriculum">
    <w:name w:val="curriculum"/>
    <w:rsid w:val="00B64CBF"/>
    <w:pPr>
      <w:numPr>
        <w:numId w:val="3"/>
      </w:numPr>
    </w:pPr>
    <w:rPr>
      <w:rFonts w:ascii="Arial" w:hAnsi="Arial"/>
      <w:noProof/>
      <w:lang w:val="en-GB" w:eastAsia="en-US"/>
    </w:rPr>
  </w:style>
  <w:style w:type="paragraph" w:customStyle="1" w:styleId="lout">
    <w:name w:val="lout"/>
    <w:basedOn w:val="Normal"/>
    <w:rsid w:val="00B64CBF"/>
    <w:pPr>
      <w:overflowPunct/>
      <w:autoSpaceDE/>
      <w:autoSpaceDN/>
      <w:adjustRightInd/>
      <w:spacing w:before="120" w:after="120"/>
      <w:ind w:left="720" w:hanging="720"/>
      <w:textAlignment w:val="auto"/>
    </w:pPr>
    <w:rPr>
      <w:i/>
    </w:rPr>
  </w:style>
  <w:style w:type="character" w:customStyle="1" w:styleId="zmlenmeyenBahsetme1">
    <w:name w:val="Çözümlenmeyen Bahsetme1"/>
    <w:basedOn w:val="DefaultParagraphFont"/>
    <w:uiPriority w:val="99"/>
    <w:semiHidden/>
    <w:unhideWhenUsed/>
    <w:rsid w:val="00B948B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96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564961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85959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3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57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8688724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9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268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0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1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18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0334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330416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40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58843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2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0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879266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18402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25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9040565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623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329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8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9805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935287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853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236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www.marplat.e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15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0" Type="http://schemas.openxmlformats.org/officeDocument/2006/relationships/image" Target="media/image12.png"/><Relationship Id="rId4" Type="http://schemas.openxmlformats.org/officeDocument/2006/relationships/image" Target="media/image6.png"/><Relationship Id="rId9" Type="http://schemas.openxmlformats.org/officeDocument/2006/relationships/image" Target="media/image11.jpeg"/><Relationship Id="rId14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emirkolme\Desktop\ders%20katalog%20formu-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ders katalog formu-1</Template>
  <TotalTime>6</TotalTime>
  <Pages>4</Pages>
  <Words>1075</Words>
  <Characters>6241</Characters>
  <Application>Microsoft Office Word</Application>
  <DocSecurity>0</DocSecurity>
  <Lines>52</Lines>
  <Paragraphs>14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3" baseType="lpstr">
      <vt:lpstr>Course Catalog Form</vt:lpstr>
      <vt:lpstr>Course Catalog Form</vt:lpstr>
      <vt:lpstr>Course Catalog Form</vt:lpstr>
    </vt:vector>
  </TitlesOfParts>
  <Company>PRU</Company>
  <LinksUpToDate>false</LinksUpToDate>
  <CharactersWithSpaces>7302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Course Catalog Form</dc:title>
  <dc:creator>PRÜ</dc:creator>
  <cp:lastModifiedBy>Carmen Elena Lupu</cp:lastModifiedBy>
  <cp:revision>2</cp:revision>
  <cp:lastPrinted>2012-02-27T07:05:00Z</cp:lastPrinted>
  <dcterms:created xsi:type="dcterms:W3CDTF">2023-04-19T15:48:00Z</dcterms:created>
  <dcterms:modified xsi:type="dcterms:W3CDTF">2023-04-19T15:48:00Z</dcterms:modified>
</cp:coreProperties>
</file>