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33C398" w14:textId="2CA12A01" w:rsidR="00E621C1" w:rsidRPr="008A2F55" w:rsidRDefault="00E621C1" w:rsidP="00257E8D">
      <w:pPr>
        <w:rPr>
          <w:b/>
          <w:sz w:val="22"/>
          <w:szCs w:val="22"/>
        </w:rPr>
      </w:pPr>
    </w:p>
    <w:p w14:paraId="5F81FDD8" w14:textId="4F7E296A" w:rsidR="00852089" w:rsidRPr="008A2F55" w:rsidRDefault="009477F1" w:rsidP="0068151E">
      <w:pPr>
        <w:jc w:val="center"/>
        <w:rPr>
          <w:b/>
          <w:sz w:val="22"/>
          <w:szCs w:val="22"/>
        </w:rPr>
      </w:pPr>
      <w:r w:rsidRPr="008A2F55">
        <w:rPr>
          <w:b/>
          <w:sz w:val="22"/>
          <w:szCs w:val="22"/>
        </w:rPr>
        <w:t xml:space="preserve">MARITME </w:t>
      </w:r>
      <w:r w:rsidR="00792A73" w:rsidRPr="008A2F55">
        <w:rPr>
          <w:b/>
          <w:sz w:val="22"/>
          <w:szCs w:val="22"/>
        </w:rPr>
        <w:t xml:space="preserve">FACULTY </w:t>
      </w:r>
    </w:p>
    <w:p w14:paraId="18F41FF6" w14:textId="169EDC82" w:rsidR="00394F71" w:rsidRPr="008A2F55" w:rsidRDefault="00394F71" w:rsidP="0068151E">
      <w:pPr>
        <w:jc w:val="center"/>
        <w:rPr>
          <w:b/>
          <w:sz w:val="22"/>
        </w:rPr>
      </w:pPr>
      <w:r w:rsidRPr="008A2F55">
        <w:rPr>
          <w:b/>
          <w:sz w:val="22"/>
        </w:rPr>
        <w:t xml:space="preserve">Maritime Transportation </w:t>
      </w:r>
      <w:r w:rsidR="00202A43" w:rsidRPr="008A2F55">
        <w:rPr>
          <w:b/>
          <w:sz w:val="22"/>
        </w:rPr>
        <w:t>Engineering</w:t>
      </w:r>
      <w:r w:rsidR="00A41E7B" w:rsidRPr="008A2F55">
        <w:rPr>
          <w:b/>
          <w:sz w:val="22"/>
        </w:rPr>
        <w:t xml:space="preserve"> Department</w:t>
      </w:r>
    </w:p>
    <w:p w14:paraId="687AE7B2" w14:textId="77777777" w:rsidR="00792A73" w:rsidRPr="008A2F55" w:rsidRDefault="00792A73">
      <w:pPr>
        <w:jc w:val="center"/>
        <w:rPr>
          <w:b/>
          <w:sz w:val="22"/>
          <w:szCs w:val="22"/>
        </w:rPr>
      </w:pPr>
    </w:p>
    <w:p w14:paraId="4E1794DE" w14:textId="77777777" w:rsidR="00A66999" w:rsidRPr="008A2F55" w:rsidRDefault="00EF2C2F" w:rsidP="00B16873">
      <w:pPr>
        <w:jc w:val="center"/>
        <w:rPr>
          <w:b/>
          <w:sz w:val="24"/>
          <w:szCs w:val="24"/>
        </w:rPr>
      </w:pPr>
      <w:r w:rsidRPr="008A2F55">
        <w:rPr>
          <w:b/>
          <w:sz w:val="24"/>
          <w:szCs w:val="24"/>
        </w:rPr>
        <w:t xml:space="preserve">Course </w:t>
      </w:r>
      <w:r w:rsidR="000B0FD8" w:rsidRPr="008A2F55">
        <w:rPr>
          <w:b/>
          <w:caps/>
          <w:sz w:val="24"/>
          <w:szCs w:val="24"/>
        </w:rPr>
        <w:t>C</w:t>
      </w:r>
      <w:r w:rsidR="000B0FD8" w:rsidRPr="008A2F55">
        <w:rPr>
          <w:b/>
          <w:sz w:val="24"/>
          <w:szCs w:val="24"/>
        </w:rPr>
        <w:t>atalogue</w:t>
      </w:r>
      <w:r w:rsidR="00A66999" w:rsidRPr="008A2F55">
        <w:rPr>
          <w:b/>
          <w:caps/>
          <w:sz w:val="24"/>
          <w:szCs w:val="24"/>
        </w:rPr>
        <w:t xml:space="preserve"> F</w:t>
      </w:r>
      <w:r w:rsidR="00852089" w:rsidRPr="008A2F55">
        <w:rPr>
          <w:b/>
          <w:sz w:val="24"/>
          <w:szCs w:val="24"/>
        </w:rPr>
        <w:t>orm</w:t>
      </w:r>
    </w:p>
    <w:tbl>
      <w:tblPr>
        <w:tblW w:w="956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4"/>
        <w:gridCol w:w="1151"/>
        <w:gridCol w:w="445"/>
        <w:gridCol w:w="923"/>
        <w:gridCol w:w="271"/>
        <w:gridCol w:w="432"/>
        <w:gridCol w:w="899"/>
        <w:gridCol w:w="261"/>
        <w:gridCol w:w="1068"/>
        <w:gridCol w:w="324"/>
        <w:gridCol w:w="1003"/>
        <w:gridCol w:w="1329"/>
        <w:gridCol w:w="78"/>
      </w:tblGrid>
      <w:tr w:rsidR="008A2F55" w:rsidRPr="008A2F55" w14:paraId="31ED6B08" w14:textId="77777777" w:rsidTr="0038250E">
        <w:trPr>
          <w:trHeight w:val="388"/>
        </w:trPr>
        <w:tc>
          <w:tcPr>
            <w:tcW w:w="2535" w:type="dxa"/>
            <w:gridSpan w:val="2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9B6F67D" w14:textId="77777777" w:rsidR="00F10E16" w:rsidRPr="008A2F55" w:rsidRDefault="00F10E16" w:rsidP="0026582F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Issue Date :</w:t>
            </w:r>
            <w:r w:rsidR="00EE605F" w:rsidRPr="008A2F55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2071" w:type="dxa"/>
            <w:gridSpan w:val="4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B1B248C" w14:textId="76EBAF92" w:rsidR="00F10E16" w:rsidRPr="008A2F55" w:rsidRDefault="0070598D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 xml:space="preserve">Revision </w:t>
            </w:r>
            <w:r w:rsidR="009A2A54" w:rsidRPr="008A2F55">
              <w:rPr>
                <w:b/>
                <w:sz w:val="22"/>
                <w:szCs w:val="22"/>
              </w:rPr>
              <w:t>Date: -</w:t>
            </w:r>
            <w:r w:rsidR="00F10E16" w:rsidRPr="008A2F55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2552" w:type="dxa"/>
            <w:gridSpan w:val="4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5B561AE6" w14:textId="77777777" w:rsidR="00F10E16" w:rsidRPr="008A2F55" w:rsidRDefault="00F10E16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Revision Number: </w:t>
            </w:r>
            <w:r w:rsidR="0070598D" w:rsidRPr="008A2F55">
              <w:rPr>
                <w:b/>
                <w:sz w:val="22"/>
                <w:szCs w:val="22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1152D621" w14:textId="77777777" w:rsidR="00F10E16" w:rsidRPr="008A2F55" w:rsidRDefault="00F10E16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Faculty Board Decision Number:</w:t>
            </w:r>
            <w:r w:rsidR="0070598D" w:rsidRPr="008A2F55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8A2F55" w:rsidRPr="008A2F55" w14:paraId="6762F4F1" w14:textId="77777777" w:rsidTr="0038250E">
        <w:trPr>
          <w:trHeight w:val="388"/>
        </w:trPr>
        <w:tc>
          <w:tcPr>
            <w:tcW w:w="2535" w:type="dxa"/>
            <w:gridSpan w:val="2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6A81F23C" w14:textId="77777777" w:rsidR="0038250E" w:rsidRPr="008A2F55" w:rsidRDefault="0038250E" w:rsidP="0026582F">
            <w:pPr>
              <w:rPr>
                <w:b/>
                <w:sz w:val="22"/>
                <w:szCs w:val="22"/>
              </w:rPr>
            </w:pPr>
          </w:p>
        </w:tc>
        <w:tc>
          <w:tcPr>
            <w:tcW w:w="2071" w:type="dxa"/>
            <w:gridSpan w:val="4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1636D0D9" w14:textId="77777777" w:rsidR="0038250E" w:rsidRPr="008A2F55" w:rsidRDefault="0038250E">
            <w:pPr>
              <w:rPr>
                <w:b/>
                <w:sz w:val="22"/>
                <w:szCs w:val="22"/>
              </w:rPr>
            </w:pPr>
          </w:p>
        </w:tc>
        <w:tc>
          <w:tcPr>
            <w:tcW w:w="2552" w:type="dxa"/>
            <w:gridSpan w:val="4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FF6E1A2" w14:textId="77777777" w:rsidR="0038250E" w:rsidRPr="008A2F55" w:rsidRDefault="0038250E">
            <w:pPr>
              <w:rPr>
                <w:b/>
                <w:sz w:val="22"/>
                <w:szCs w:val="22"/>
              </w:rPr>
            </w:pPr>
          </w:p>
        </w:tc>
        <w:tc>
          <w:tcPr>
            <w:tcW w:w="2410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D3AE4A9" w14:textId="77777777" w:rsidR="0038250E" w:rsidRPr="008A2F55" w:rsidRDefault="0038250E">
            <w:pPr>
              <w:rPr>
                <w:b/>
                <w:sz w:val="22"/>
                <w:szCs w:val="22"/>
              </w:rPr>
            </w:pPr>
          </w:p>
        </w:tc>
      </w:tr>
      <w:tr w:rsidR="008A2F55" w:rsidRPr="008A2F55" w14:paraId="56021BDC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389"/>
        </w:trPr>
        <w:tc>
          <w:tcPr>
            <w:tcW w:w="5505" w:type="dxa"/>
            <w:gridSpan w:val="7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56374743" w14:textId="19EA092B" w:rsidR="005519F9" w:rsidRPr="008A2F55" w:rsidRDefault="00EF2C2F" w:rsidP="00C65485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Course Name</w:t>
            </w:r>
            <w:r w:rsidR="00394F71" w:rsidRPr="008A2F55">
              <w:rPr>
                <w:sz w:val="24"/>
              </w:rPr>
              <w:t xml:space="preserve">: </w:t>
            </w:r>
            <w:r w:rsidR="00C65485" w:rsidRPr="008A2F55">
              <w:rPr>
                <w:b/>
                <w:sz w:val="24"/>
              </w:rPr>
              <w:t>COASTAL NAVIGATION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21B5C98E" w14:textId="77777777" w:rsidR="005519F9" w:rsidRPr="008A2F55" w:rsidRDefault="005519F9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De</w:t>
            </w:r>
            <w:r w:rsidR="00EF2C2F" w:rsidRPr="008A2F55">
              <w:rPr>
                <w:b/>
                <w:sz w:val="22"/>
                <w:szCs w:val="22"/>
              </w:rPr>
              <w:t>gree</w:t>
            </w:r>
            <w:r w:rsidRPr="008A2F55">
              <w:rPr>
                <w:b/>
                <w:sz w:val="22"/>
                <w:szCs w:val="22"/>
              </w:rPr>
              <w:t xml:space="preserve">: </w:t>
            </w:r>
            <w:r w:rsidR="00E84829" w:rsidRPr="008A2F55">
              <w:rPr>
                <w:sz w:val="22"/>
                <w:szCs w:val="22"/>
              </w:rPr>
              <w:t>Bachelor</w:t>
            </w:r>
          </w:p>
        </w:tc>
      </w:tr>
      <w:tr w:rsidR="008A2F55" w:rsidRPr="008A2F55" w14:paraId="7857B8D9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281"/>
        </w:trPr>
        <w:tc>
          <w:tcPr>
            <w:tcW w:w="1384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29F3A782" w14:textId="77777777" w:rsidR="00EF6D7F" w:rsidRPr="008A2F55" w:rsidRDefault="00EF6D7F" w:rsidP="003F716E">
            <w:pPr>
              <w:pStyle w:val="Heading7"/>
              <w:jc w:val="center"/>
              <w:rPr>
                <w:b/>
                <w:sz w:val="20"/>
              </w:rPr>
            </w:pPr>
          </w:p>
          <w:p w14:paraId="036DDEE0" w14:textId="77777777" w:rsidR="00EF6D7F" w:rsidRPr="008A2F55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8A2F55">
              <w:rPr>
                <w:b/>
                <w:sz w:val="20"/>
              </w:rPr>
              <w:t>Code</w:t>
            </w:r>
          </w:p>
          <w:p w14:paraId="290BF724" w14:textId="77777777" w:rsidR="00EF6D7F" w:rsidRPr="008A2F55" w:rsidRDefault="00EF6D7F" w:rsidP="003F716E">
            <w:pPr>
              <w:jc w:val="center"/>
              <w:rPr>
                <w:b/>
              </w:rPr>
            </w:pPr>
          </w:p>
        </w:tc>
        <w:tc>
          <w:tcPr>
            <w:tcW w:w="1596" w:type="dxa"/>
            <w:gridSpan w:val="2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4B14E9A8" w14:textId="77777777" w:rsidR="00EF6D7F" w:rsidRPr="008A2F55" w:rsidRDefault="00EF6D7F" w:rsidP="003F716E">
            <w:pPr>
              <w:pStyle w:val="Heading7"/>
              <w:rPr>
                <w:b/>
                <w:sz w:val="20"/>
              </w:rPr>
            </w:pPr>
          </w:p>
          <w:p w14:paraId="7C54BA1A" w14:textId="77777777" w:rsidR="00EF6D7F" w:rsidRPr="008A2F55" w:rsidRDefault="00EF2C2F" w:rsidP="003F716E">
            <w:pPr>
              <w:pStyle w:val="Heading7"/>
              <w:ind w:left="30"/>
              <w:jc w:val="center"/>
              <w:rPr>
                <w:b/>
                <w:sz w:val="20"/>
              </w:rPr>
            </w:pPr>
            <w:r w:rsidRPr="008A2F55">
              <w:rPr>
                <w:b/>
                <w:sz w:val="20"/>
              </w:rPr>
              <w:t>Year</w:t>
            </w:r>
            <w:r w:rsidR="005519F9" w:rsidRPr="008A2F55">
              <w:rPr>
                <w:b/>
                <w:sz w:val="20"/>
              </w:rPr>
              <w:t>/</w:t>
            </w:r>
            <w:r w:rsidRPr="008A2F55">
              <w:rPr>
                <w:b/>
                <w:sz w:val="20"/>
              </w:rPr>
              <w:t>Semester</w:t>
            </w:r>
          </w:p>
        </w:tc>
        <w:tc>
          <w:tcPr>
            <w:tcW w:w="923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5974831C" w14:textId="77777777" w:rsidR="00EF6D7F" w:rsidRPr="008A2F55" w:rsidRDefault="00EF6D7F" w:rsidP="003F716E">
            <w:pPr>
              <w:pStyle w:val="Heading7"/>
              <w:rPr>
                <w:b/>
                <w:sz w:val="20"/>
              </w:rPr>
            </w:pPr>
          </w:p>
          <w:p w14:paraId="65D6B930" w14:textId="77777777" w:rsidR="00EF6D7F" w:rsidRPr="008A2F55" w:rsidRDefault="00EF2C2F" w:rsidP="003F716E">
            <w:pPr>
              <w:pStyle w:val="Heading7"/>
              <w:ind w:left="60"/>
              <w:jc w:val="center"/>
              <w:rPr>
                <w:b/>
                <w:sz w:val="20"/>
              </w:rPr>
            </w:pPr>
            <w:r w:rsidRPr="008A2F55">
              <w:rPr>
                <w:b/>
                <w:sz w:val="20"/>
              </w:rPr>
              <w:t>Local Credits</w:t>
            </w:r>
          </w:p>
        </w:tc>
        <w:tc>
          <w:tcPr>
            <w:tcW w:w="1602" w:type="dxa"/>
            <w:gridSpan w:val="3"/>
            <w:vMerge w:val="restart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798B557A" w14:textId="77777777" w:rsidR="00EF6D7F" w:rsidRPr="008A2F55" w:rsidRDefault="00EF6D7F" w:rsidP="003F716E">
            <w:pPr>
              <w:pStyle w:val="Heading7"/>
              <w:rPr>
                <w:b/>
                <w:sz w:val="20"/>
              </w:rPr>
            </w:pPr>
          </w:p>
          <w:p w14:paraId="715B30DD" w14:textId="77777777" w:rsidR="00EF6D7F" w:rsidRPr="008A2F55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8A2F55">
              <w:rPr>
                <w:b/>
                <w:sz w:val="20"/>
              </w:rPr>
              <w:t>ECTS Credits</w:t>
            </w:r>
          </w:p>
          <w:p w14:paraId="526E7EC0" w14:textId="77777777" w:rsidR="00EF6D7F" w:rsidRPr="008A2F55" w:rsidRDefault="00D81310" w:rsidP="003F716E">
            <w:pPr>
              <w:jc w:val="center"/>
              <w:rPr>
                <w:b/>
              </w:rPr>
            </w:pPr>
            <w:r w:rsidRPr="008A2F55">
              <w:rPr>
                <w:b/>
              </w:rPr>
              <w:t xml:space="preserve"> 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</w:tcPr>
          <w:p w14:paraId="74017E50" w14:textId="77777777" w:rsidR="00EF6D7F" w:rsidRPr="008A2F55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8A2F55">
              <w:rPr>
                <w:b/>
                <w:sz w:val="20"/>
              </w:rPr>
              <w:t>Course Implementation</w:t>
            </w:r>
            <w:r w:rsidR="007A60EF" w:rsidRPr="008A2F55">
              <w:rPr>
                <w:b/>
                <w:sz w:val="20"/>
              </w:rPr>
              <w:t xml:space="preserve">, </w:t>
            </w:r>
            <w:r w:rsidRPr="008A2F55">
              <w:rPr>
                <w:b/>
                <w:sz w:val="20"/>
              </w:rPr>
              <w:t>Hours</w:t>
            </w:r>
            <w:r w:rsidR="00EF6D7F" w:rsidRPr="008A2F55">
              <w:rPr>
                <w:b/>
                <w:sz w:val="20"/>
              </w:rPr>
              <w:t>/</w:t>
            </w:r>
            <w:r w:rsidRPr="008A2F55">
              <w:rPr>
                <w:b/>
                <w:sz w:val="20"/>
              </w:rPr>
              <w:t>Week</w:t>
            </w:r>
          </w:p>
        </w:tc>
      </w:tr>
      <w:tr w:rsidR="008A2F55" w:rsidRPr="008A2F55" w14:paraId="0945EC73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220"/>
        </w:trPr>
        <w:tc>
          <w:tcPr>
            <w:tcW w:w="1384" w:type="dxa"/>
            <w:vMerge/>
            <w:tcBorders>
              <w:left w:val="single" w:sz="18" w:space="0" w:color="auto"/>
              <w:bottom w:val="single" w:sz="12" w:space="0" w:color="auto"/>
              <w:right w:val="single" w:sz="12" w:space="0" w:color="auto"/>
            </w:tcBorders>
          </w:tcPr>
          <w:p w14:paraId="585B4B5A" w14:textId="77777777" w:rsidR="00EF6D7F" w:rsidRPr="008A2F55" w:rsidRDefault="00EF6D7F" w:rsidP="003F716E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596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166928A" w14:textId="77777777" w:rsidR="00EF6D7F" w:rsidRPr="008A2F55" w:rsidRDefault="00EF6D7F" w:rsidP="003F716E">
            <w:pPr>
              <w:pStyle w:val="Heading7"/>
              <w:ind w:left="30"/>
              <w:jc w:val="center"/>
              <w:rPr>
                <w:b/>
              </w:rPr>
            </w:pPr>
          </w:p>
        </w:tc>
        <w:tc>
          <w:tcPr>
            <w:tcW w:w="92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07F9E" w14:textId="77777777" w:rsidR="00EF6D7F" w:rsidRPr="008A2F55" w:rsidRDefault="00EF6D7F" w:rsidP="003F716E">
            <w:pPr>
              <w:pStyle w:val="Heading7"/>
              <w:ind w:left="60"/>
              <w:jc w:val="center"/>
              <w:rPr>
                <w:b/>
              </w:rPr>
            </w:pPr>
          </w:p>
        </w:tc>
        <w:tc>
          <w:tcPr>
            <w:tcW w:w="1602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EFC8ED0" w14:textId="77777777" w:rsidR="00EF6D7F" w:rsidRPr="008A2F55" w:rsidRDefault="00EF6D7F" w:rsidP="003F716E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329" w:type="dxa"/>
            <w:gridSpan w:val="2"/>
            <w:tcBorders>
              <w:top w:val="single" w:sz="8" w:space="0" w:color="auto"/>
              <w:left w:val="single" w:sz="1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69FFA72A" w14:textId="77777777" w:rsidR="00EF6D7F" w:rsidRPr="008A2F55" w:rsidRDefault="00613334" w:rsidP="003F716E">
            <w:pPr>
              <w:pStyle w:val="Heading7"/>
              <w:jc w:val="center"/>
              <w:rPr>
                <w:b/>
                <w:sz w:val="20"/>
              </w:rPr>
            </w:pPr>
            <w:r w:rsidRPr="008A2F55">
              <w:rPr>
                <w:b/>
                <w:sz w:val="20"/>
              </w:rPr>
              <w:t>Course</w:t>
            </w:r>
          </w:p>
        </w:tc>
        <w:tc>
          <w:tcPr>
            <w:tcW w:w="132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0FBCDBCA" w14:textId="77777777" w:rsidR="00EF6D7F" w:rsidRPr="008A2F55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8A2F55">
              <w:rPr>
                <w:b/>
                <w:sz w:val="20"/>
              </w:rPr>
              <w:t xml:space="preserve">Tutorial </w:t>
            </w:r>
          </w:p>
        </w:tc>
        <w:tc>
          <w:tcPr>
            <w:tcW w:w="1329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B488C94" w14:textId="77777777" w:rsidR="00EF6D7F" w:rsidRPr="008A2F55" w:rsidRDefault="006A4899" w:rsidP="003F716E">
            <w:pPr>
              <w:pStyle w:val="Heading7"/>
              <w:jc w:val="center"/>
              <w:rPr>
                <w:b/>
                <w:sz w:val="20"/>
              </w:rPr>
            </w:pPr>
            <w:r w:rsidRPr="008A2F55">
              <w:rPr>
                <w:b/>
                <w:sz w:val="20"/>
              </w:rPr>
              <w:t>Workshop</w:t>
            </w:r>
          </w:p>
        </w:tc>
      </w:tr>
      <w:tr w:rsidR="008A2F55" w:rsidRPr="008A2F55" w14:paraId="108E080F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309"/>
        </w:trPr>
        <w:tc>
          <w:tcPr>
            <w:tcW w:w="1384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A8CB3B8" w14:textId="6E685F51" w:rsidR="00EF6D7F" w:rsidRPr="008A2F55" w:rsidRDefault="00C65485" w:rsidP="00C65485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MTE 00</w:t>
            </w:r>
            <w:r w:rsidR="00A41E7B" w:rsidRPr="008A2F55">
              <w:rPr>
                <w:b/>
                <w:sz w:val="22"/>
                <w:szCs w:val="22"/>
              </w:rPr>
              <w:t>6</w:t>
            </w:r>
            <w:r w:rsidRPr="008A2F55">
              <w:rPr>
                <w:b/>
                <w:sz w:val="22"/>
                <w:szCs w:val="22"/>
              </w:rPr>
              <w:t>S</w:t>
            </w:r>
          </w:p>
        </w:tc>
        <w:tc>
          <w:tcPr>
            <w:tcW w:w="1596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62D77FAB" w14:textId="77777777" w:rsidR="00EF6D7F" w:rsidRPr="008A2F55" w:rsidRDefault="0070598D" w:rsidP="00CA2BFF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1/1</w:t>
            </w:r>
            <w:r w:rsidR="00090FEF" w:rsidRPr="008A2F55">
              <w:rPr>
                <w:b/>
                <w:sz w:val="22"/>
                <w:szCs w:val="22"/>
              </w:rPr>
              <w:t xml:space="preserve"> (</w:t>
            </w:r>
            <w:r w:rsidR="00CA2BFF" w:rsidRPr="008A2F55">
              <w:rPr>
                <w:b/>
                <w:sz w:val="22"/>
                <w:szCs w:val="22"/>
              </w:rPr>
              <w:t>Fall</w:t>
            </w:r>
            <w:r w:rsidR="00090FEF" w:rsidRPr="008A2F55">
              <w:rPr>
                <w:b/>
                <w:sz w:val="22"/>
                <w:szCs w:val="22"/>
              </w:rPr>
              <w:t>)</w:t>
            </w:r>
          </w:p>
        </w:tc>
        <w:tc>
          <w:tcPr>
            <w:tcW w:w="923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0049BD8F" w14:textId="28E85D36" w:rsidR="00EF6D7F" w:rsidRPr="008A2F55" w:rsidRDefault="004F500A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602" w:type="dxa"/>
            <w:gridSpan w:val="3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27F9C2C9" w14:textId="1346DA6C" w:rsidR="00EF6D7F" w:rsidRPr="008A2F55" w:rsidRDefault="00944736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329" w:type="dxa"/>
            <w:gridSpan w:val="2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3B25677" w14:textId="77777777" w:rsidR="00EF6D7F" w:rsidRPr="008A2F55" w:rsidRDefault="00202A43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327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8" w:space="0" w:color="auto"/>
            </w:tcBorders>
          </w:tcPr>
          <w:p w14:paraId="5BABD2FE" w14:textId="77777777" w:rsidR="00EF6D7F" w:rsidRPr="008A2F55" w:rsidRDefault="00252D8B" w:rsidP="003F716E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-</w:t>
            </w:r>
          </w:p>
        </w:tc>
        <w:tc>
          <w:tcPr>
            <w:tcW w:w="1329" w:type="dxa"/>
            <w:tcBorders>
              <w:top w:val="single" w:sz="12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</w:tcPr>
          <w:p w14:paraId="69CA4A37" w14:textId="4A07C22E" w:rsidR="00EF6D7F" w:rsidRPr="008A2F55" w:rsidRDefault="00944736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1</w:t>
            </w:r>
          </w:p>
        </w:tc>
      </w:tr>
      <w:tr w:rsidR="008A2F55" w:rsidRPr="008A2F55" w14:paraId="46D8B33A" w14:textId="77777777" w:rsidTr="00257E8D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40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3D7E664" w14:textId="77777777" w:rsidR="00EF6D7F" w:rsidRPr="008A2F55" w:rsidRDefault="00EF2C2F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Department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AE53FB" w14:textId="77777777" w:rsidR="001B6FBC" w:rsidRPr="008A2F55" w:rsidRDefault="00B82E59" w:rsidP="00202A43">
            <w:pPr>
              <w:rPr>
                <w:b/>
                <w:sz w:val="22"/>
              </w:rPr>
            </w:pPr>
            <w:bookmarkStart w:id="0" w:name="OLE_LINK11"/>
            <w:bookmarkStart w:id="1" w:name="OLE_LINK12"/>
            <w:bookmarkStart w:id="2" w:name="OLE_LINK15"/>
            <w:r w:rsidRPr="008A2F55">
              <w:rPr>
                <w:b/>
                <w:sz w:val="22"/>
              </w:rPr>
              <w:t xml:space="preserve">Maritime Transportation </w:t>
            </w:r>
            <w:bookmarkEnd w:id="0"/>
            <w:bookmarkEnd w:id="1"/>
            <w:bookmarkEnd w:id="2"/>
            <w:r w:rsidRPr="008A2F55">
              <w:rPr>
                <w:b/>
                <w:sz w:val="22"/>
              </w:rPr>
              <w:t>Engineering</w:t>
            </w:r>
            <w:r w:rsidR="00394F71" w:rsidRPr="008A2F55">
              <w:rPr>
                <w:b/>
                <w:sz w:val="22"/>
              </w:rPr>
              <w:t xml:space="preserve"> </w:t>
            </w:r>
          </w:p>
        </w:tc>
      </w:tr>
      <w:tr w:rsidR="008A2F55" w:rsidRPr="008A2F55" w14:paraId="4CE8886E" w14:textId="77777777" w:rsidTr="00257E8D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04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EE9DC62" w14:textId="3398E0DF" w:rsidR="005519F9" w:rsidRPr="008A2F55" w:rsidRDefault="00706160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Instructors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B87EE1" w14:textId="77777777" w:rsidR="00700B6F" w:rsidRPr="008A2F55" w:rsidRDefault="00700B6F" w:rsidP="00B81FE5">
            <w:pPr>
              <w:rPr>
                <w:sz w:val="22"/>
              </w:rPr>
            </w:pPr>
          </w:p>
        </w:tc>
      </w:tr>
      <w:tr w:rsidR="008A2F55" w:rsidRPr="008A2F55" w14:paraId="66B12F50" w14:textId="77777777" w:rsidTr="00257E8D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13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7AE24A9" w14:textId="5BA03A81" w:rsidR="00706160" w:rsidRPr="008A2F55" w:rsidRDefault="00706160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Contact Information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EC13F96" w14:textId="77777777" w:rsidR="00706160" w:rsidRPr="008A2F55" w:rsidRDefault="00706160" w:rsidP="00E84829">
            <w:pPr>
              <w:rPr>
                <w:sz w:val="22"/>
              </w:rPr>
            </w:pPr>
          </w:p>
        </w:tc>
      </w:tr>
      <w:tr w:rsidR="008A2F55" w:rsidRPr="008A2F55" w14:paraId="01073292" w14:textId="77777777" w:rsidTr="00257E8D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85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670F764" w14:textId="77777777" w:rsidR="00706160" w:rsidRPr="008A2F55" w:rsidRDefault="00706160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Office Hours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6CF7D50" w14:textId="77777777" w:rsidR="00706160" w:rsidRPr="008A2F55" w:rsidRDefault="00706160" w:rsidP="0070598D">
            <w:pPr>
              <w:rPr>
                <w:sz w:val="22"/>
              </w:rPr>
            </w:pPr>
          </w:p>
        </w:tc>
      </w:tr>
      <w:tr w:rsidR="008A2F55" w:rsidRPr="008A2F55" w14:paraId="39933A86" w14:textId="77777777" w:rsidTr="00257E8D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04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C2BA99D" w14:textId="77777777" w:rsidR="005519F9" w:rsidRPr="008A2F55" w:rsidRDefault="00706160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 xml:space="preserve">Web page 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6A3B6" w14:textId="77315AB3" w:rsidR="005519F9" w:rsidRPr="008A2F55" w:rsidRDefault="00000000" w:rsidP="00E84829">
            <w:pPr>
              <w:rPr>
                <w:sz w:val="22"/>
              </w:rPr>
            </w:pPr>
            <w:hyperlink r:id="rId7" w:history="1">
              <w:r w:rsidR="00A41E7B" w:rsidRPr="008A2F55">
                <w:rPr>
                  <w:rStyle w:val="Hyperlink"/>
                  <w:color w:val="auto"/>
                  <w:sz w:val="22"/>
                </w:rPr>
                <w:t>https://www.marplat.eu</w:t>
              </w:r>
            </w:hyperlink>
            <w:r w:rsidR="00A41E7B" w:rsidRPr="008A2F55">
              <w:rPr>
                <w:sz w:val="22"/>
              </w:rPr>
              <w:t xml:space="preserve"> </w:t>
            </w:r>
          </w:p>
        </w:tc>
      </w:tr>
      <w:tr w:rsidR="008A2F55" w:rsidRPr="008A2F55" w14:paraId="0D6B4FFB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528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038E7C1" w14:textId="77777777" w:rsidR="00EF6D7F" w:rsidRPr="008A2F55" w:rsidRDefault="00706160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Course Type</w:t>
            </w:r>
          </w:p>
        </w:tc>
        <w:tc>
          <w:tcPr>
            <w:tcW w:w="2525" w:type="dxa"/>
            <w:gridSpan w:val="4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FD1B3" w14:textId="77777777" w:rsidR="00EF6D7F" w:rsidRPr="008A2F55" w:rsidRDefault="00A72E2B" w:rsidP="003F716E">
            <w:r w:rsidRPr="008A2F55">
              <w:t xml:space="preserve"> </w:t>
            </w:r>
            <w:r w:rsidR="0070598D" w:rsidRPr="008A2F55">
              <w:t>Elective</w:t>
            </w:r>
          </w:p>
        </w:tc>
        <w:tc>
          <w:tcPr>
            <w:tcW w:w="1329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9BC79CD" w14:textId="77777777" w:rsidR="00EF6D7F" w:rsidRPr="008A2F55" w:rsidRDefault="00706160" w:rsidP="003F716E">
            <w:pPr>
              <w:rPr>
                <w:b/>
              </w:rPr>
            </w:pPr>
            <w:r w:rsidRPr="008A2F55">
              <w:rPr>
                <w:b/>
              </w:rPr>
              <w:t>Course Language</w:t>
            </w:r>
          </w:p>
        </w:tc>
        <w:tc>
          <w:tcPr>
            <w:tcW w:w="2656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E9962AC" w14:textId="77777777" w:rsidR="00EF6D7F" w:rsidRPr="008A2F55" w:rsidRDefault="00706160" w:rsidP="003F716E">
            <w:r w:rsidRPr="008A2F55">
              <w:t>English</w:t>
            </w:r>
          </w:p>
        </w:tc>
      </w:tr>
      <w:tr w:rsidR="008A2F55" w:rsidRPr="008A2F55" w14:paraId="0E65C1D3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52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8E80E72" w14:textId="77777777" w:rsidR="00EF6D7F" w:rsidRPr="008A2F55" w:rsidRDefault="00706160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Course Prerequisites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97F2972" w14:textId="797F8067" w:rsidR="00EF6D7F" w:rsidRPr="008A2F55" w:rsidRDefault="007D7FF5" w:rsidP="003F716E">
            <w:r w:rsidRPr="008A2F55">
              <w:t>  </w:t>
            </w:r>
            <w:r w:rsidR="005E13A7" w:rsidRPr="008A2F55">
              <w:t>At discretion of each partner university</w:t>
            </w:r>
          </w:p>
        </w:tc>
      </w:tr>
      <w:tr w:rsidR="008A2F55" w:rsidRPr="008A2F55" w14:paraId="0DA38690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18"/>
        </w:trPr>
        <w:tc>
          <w:tcPr>
            <w:tcW w:w="2980" w:type="dxa"/>
            <w:gridSpan w:val="3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70C97319" w14:textId="77777777" w:rsidR="00EF6D7F" w:rsidRPr="008A2F55" w:rsidRDefault="00706160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Course Category by Content</w:t>
            </w:r>
            <w:r w:rsidR="00EF6D7F" w:rsidRPr="008A2F55">
              <w:rPr>
                <w:b/>
                <w:sz w:val="22"/>
                <w:szCs w:val="22"/>
              </w:rPr>
              <w:t xml:space="preserve">, </w:t>
            </w:r>
            <w:r w:rsidR="00D53231" w:rsidRPr="008A2F55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194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516FCD" w14:textId="77777777" w:rsidR="00EF6D7F" w:rsidRPr="008A2F55" w:rsidRDefault="00706160" w:rsidP="003F716E">
            <w:pPr>
              <w:jc w:val="center"/>
              <w:rPr>
                <w:b/>
              </w:rPr>
            </w:pPr>
            <w:r w:rsidRPr="008A2F55">
              <w:rPr>
                <w:b/>
              </w:rPr>
              <w:t>Basic Sciences</w:t>
            </w:r>
          </w:p>
        </w:tc>
        <w:tc>
          <w:tcPr>
            <w:tcW w:w="1592" w:type="dxa"/>
            <w:gridSpan w:val="3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3B1710" w14:textId="77777777" w:rsidR="00EF6D7F" w:rsidRPr="008A2F55" w:rsidRDefault="00F21E24" w:rsidP="003F716E">
            <w:pPr>
              <w:jc w:val="center"/>
              <w:rPr>
                <w:b/>
              </w:rPr>
            </w:pPr>
            <w:r w:rsidRPr="008A2F55">
              <w:rPr>
                <w:b/>
              </w:rPr>
              <w:t>Engineering Science</w:t>
            </w:r>
          </w:p>
        </w:tc>
        <w:tc>
          <w:tcPr>
            <w:tcW w:w="1392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BF0A9F0" w14:textId="77777777" w:rsidR="00EF6D7F" w:rsidRPr="008A2F55" w:rsidRDefault="00F21E24" w:rsidP="003F716E">
            <w:pPr>
              <w:jc w:val="center"/>
              <w:rPr>
                <w:b/>
              </w:rPr>
            </w:pPr>
            <w:r w:rsidRPr="008A2F55">
              <w:rPr>
                <w:b/>
              </w:rPr>
              <w:t>Engineering Design</w:t>
            </w:r>
          </w:p>
        </w:tc>
        <w:tc>
          <w:tcPr>
            <w:tcW w:w="2332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1AB43009" w14:textId="77777777" w:rsidR="00EF6D7F" w:rsidRPr="008A2F55" w:rsidRDefault="00381A6C" w:rsidP="003F716E">
            <w:pPr>
              <w:jc w:val="center"/>
              <w:rPr>
                <w:b/>
              </w:rPr>
            </w:pPr>
            <w:r w:rsidRPr="008A2F55">
              <w:rPr>
                <w:b/>
              </w:rPr>
              <w:t>Humanities</w:t>
            </w:r>
          </w:p>
        </w:tc>
      </w:tr>
      <w:tr w:rsidR="008A2F55" w:rsidRPr="008A2F55" w14:paraId="43452506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330"/>
        </w:trPr>
        <w:tc>
          <w:tcPr>
            <w:tcW w:w="2980" w:type="dxa"/>
            <w:gridSpan w:val="3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56E0C1E" w14:textId="77777777" w:rsidR="00EF6D7F" w:rsidRPr="008A2F55" w:rsidRDefault="00EF6D7F" w:rsidP="003F716E">
            <w:pPr>
              <w:rPr>
                <w:sz w:val="24"/>
              </w:rPr>
            </w:pPr>
          </w:p>
        </w:tc>
        <w:tc>
          <w:tcPr>
            <w:tcW w:w="1194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9D3B183" w14:textId="195899D6" w:rsidR="00EF6D7F" w:rsidRPr="008A2F55" w:rsidRDefault="004F500A" w:rsidP="003F716E">
            <w:pPr>
              <w:jc w:val="center"/>
            </w:pPr>
            <w:r w:rsidRPr="008A2F55">
              <w:t>20</w:t>
            </w:r>
          </w:p>
        </w:tc>
        <w:tc>
          <w:tcPr>
            <w:tcW w:w="1592" w:type="dxa"/>
            <w:gridSpan w:val="3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94DEDE5" w14:textId="177A983E" w:rsidR="00EF6D7F" w:rsidRPr="008A2F55" w:rsidRDefault="004F500A" w:rsidP="003F716E">
            <w:pPr>
              <w:jc w:val="center"/>
            </w:pPr>
            <w:r w:rsidRPr="008A2F55">
              <w:t>50</w:t>
            </w:r>
          </w:p>
        </w:tc>
        <w:tc>
          <w:tcPr>
            <w:tcW w:w="139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DAC350B" w14:textId="77777777" w:rsidR="00EF6D7F" w:rsidRPr="008A2F55" w:rsidRDefault="0070598D" w:rsidP="003F716E">
            <w:pPr>
              <w:jc w:val="center"/>
            </w:pPr>
            <w:r w:rsidRPr="008A2F55">
              <w:t>-</w:t>
            </w:r>
          </w:p>
        </w:tc>
        <w:tc>
          <w:tcPr>
            <w:tcW w:w="233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27BD271" w14:textId="0E8AF76F" w:rsidR="00EF6D7F" w:rsidRPr="008A2F55" w:rsidRDefault="004F500A" w:rsidP="003F716E">
            <w:pPr>
              <w:jc w:val="center"/>
            </w:pPr>
            <w:r w:rsidRPr="008A2F55">
              <w:t>3</w:t>
            </w:r>
            <w:r w:rsidR="0070598D" w:rsidRPr="008A2F55">
              <w:t>0</w:t>
            </w:r>
          </w:p>
        </w:tc>
      </w:tr>
      <w:tr w:rsidR="008A2F55" w:rsidRPr="008A2F55" w14:paraId="7D588B1F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1428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4EAA2734" w14:textId="77777777" w:rsidR="0019668B" w:rsidRPr="008A2F55" w:rsidRDefault="00D90966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Course Description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70AECF6D" w14:textId="5C5DCBF6" w:rsidR="0019668B" w:rsidRPr="008A2F55" w:rsidRDefault="00202A43" w:rsidP="00A41E7B">
            <w:pPr>
              <w:jc w:val="both"/>
              <w:rPr>
                <w:spacing w:val="-3"/>
              </w:rPr>
            </w:pPr>
            <w:r w:rsidRPr="008A2F55">
              <w:rPr>
                <w:bCs/>
                <w:spacing w:val="-3"/>
              </w:rPr>
              <w:t xml:space="preserve">This course forms part of the </w:t>
            </w:r>
            <w:r w:rsidR="00882D31" w:rsidRPr="008A2F55">
              <w:rPr>
                <w:bCs/>
                <w:spacing w:val="-3"/>
              </w:rPr>
              <w:t>proposed Modular</w:t>
            </w:r>
            <w:r w:rsidRPr="008A2F55">
              <w:rPr>
                <w:bCs/>
                <w:spacing w:val="-3"/>
              </w:rPr>
              <w:t xml:space="preserve"> Framework for vocational and professional qualification based on a degree </w:t>
            </w:r>
            <w:r w:rsidR="00517780" w:rsidRPr="008A2F55">
              <w:rPr>
                <w:bCs/>
                <w:spacing w:val="-3"/>
              </w:rPr>
              <w:t>program</w:t>
            </w:r>
            <w:r w:rsidRPr="008A2F55">
              <w:rPr>
                <w:bCs/>
                <w:spacing w:val="-3"/>
              </w:rPr>
              <w:t xml:space="preserve"> in Maritime Transportation </w:t>
            </w:r>
            <w:r w:rsidR="00517780" w:rsidRPr="008A2F55">
              <w:rPr>
                <w:bCs/>
                <w:spacing w:val="-3"/>
              </w:rPr>
              <w:t>Engineering.</w:t>
            </w:r>
            <w:r w:rsidRPr="008A2F55">
              <w:rPr>
                <w:bCs/>
                <w:spacing w:val="-3"/>
              </w:rPr>
              <w:t xml:space="preserve"> The Programme gives </w:t>
            </w:r>
            <w:r w:rsidR="00D60317" w:rsidRPr="008A2F55">
              <w:rPr>
                <w:bCs/>
                <w:spacing w:val="-3"/>
              </w:rPr>
              <w:t>trainees</w:t>
            </w:r>
            <w:r w:rsidRPr="008A2F55">
              <w:rPr>
                <w:bCs/>
                <w:spacing w:val="-3"/>
              </w:rPr>
              <w:t xml:space="preserve"> in-depth expertise of managing a naval vessel as a Deck Officer and ultimately as the captain of the vessel.  The emphasis is upon nautical systems and topics and their applications in navigating a ship in coastal navigation.</w:t>
            </w:r>
          </w:p>
        </w:tc>
      </w:tr>
      <w:tr w:rsidR="008A2F55" w:rsidRPr="008A2F55" w14:paraId="33D243DC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672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8DE0E49" w14:textId="77777777" w:rsidR="0019668B" w:rsidRPr="008A2F55" w:rsidRDefault="0019668B" w:rsidP="003F716E">
            <w:pPr>
              <w:rPr>
                <w:sz w:val="24"/>
              </w:rPr>
            </w:pPr>
          </w:p>
          <w:p w14:paraId="09D6E143" w14:textId="77777777" w:rsidR="0019668B" w:rsidRPr="008A2F55" w:rsidRDefault="00D90966" w:rsidP="003F716E">
            <w:pPr>
              <w:rPr>
                <w:b/>
                <w:sz w:val="24"/>
                <w:szCs w:val="22"/>
              </w:rPr>
            </w:pPr>
            <w:r w:rsidRPr="008A2F55">
              <w:rPr>
                <w:b/>
                <w:sz w:val="24"/>
                <w:szCs w:val="22"/>
              </w:rPr>
              <w:t>Course Objectives</w:t>
            </w:r>
            <w:r w:rsidRPr="008A2F55">
              <w:rPr>
                <w:b/>
                <w:sz w:val="24"/>
              </w:rPr>
              <w:t xml:space="preserve"> </w:t>
            </w:r>
          </w:p>
          <w:p w14:paraId="138C798B" w14:textId="77777777" w:rsidR="0019668B" w:rsidRPr="008A2F55" w:rsidRDefault="0019668B" w:rsidP="003F716E">
            <w:pPr>
              <w:rPr>
                <w:b/>
                <w:sz w:val="24"/>
              </w:rPr>
            </w:pP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1E599E5" w14:textId="18BA4AF1" w:rsidR="00536EFF" w:rsidRPr="008A2F55" w:rsidRDefault="00202A43" w:rsidP="00536EFF">
            <w:pPr>
              <w:contextualSpacing/>
              <w:jc w:val="both"/>
            </w:pPr>
            <w:r w:rsidRPr="008A2F55">
              <w:t xml:space="preserve">1.  </w:t>
            </w:r>
            <w:r w:rsidR="00536EFF" w:rsidRPr="008A2F55">
              <w:t xml:space="preserve">To introduce </w:t>
            </w:r>
            <w:r w:rsidR="00D60317" w:rsidRPr="008A2F55">
              <w:t>trainees</w:t>
            </w:r>
            <w:r w:rsidR="00536EFF" w:rsidRPr="008A2F55">
              <w:t xml:space="preserve"> to the navigational terms and definitions and terrestrial coordinate system. </w:t>
            </w:r>
          </w:p>
          <w:p w14:paraId="204DB1DF" w14:textId="68644048" w:rsidR="00536EFF" w:rsidRPr="008A2F55" w:rsidRDefault="00536EFF" w:rsidP="00536EFF">
            <w:pPr>
              <w:contextualSpacing/>
              <w:jc w:val="both"/>
            </w:pPr>
            <w:r w:rsidRPr="008A2F55">
              <w:t xml:space="preserve">2. To introduce </w:t>
            </w:r>
            <w:r w:rsidR="00D60317" w:rsidRPr="008A2F55">
              <w:t>trainees</w:t>
            </w:r>
            <w:r w:rsidRPr="008A2F55">
              <w:t xml:space="preserve"> to various tools used for navigation, charts and publications and their correction procedures. To introduce </w:t>
            </w:r>
            <w:r w:rsidR="00D60317" w:rsidRPr="008A2F55">
              <w:t>trainees</w:t>
            </w:r>
            <w:r w:rsidRPr="008A2F55">
              <w:t xml:space="preserve"> to the concept of the range and bearing and calculation of courses and distances at sea. </w:t>
            </w:r>
          </w:p>
          <w:p w14:paraId="5FAD7D05" w14:textId="77777777" w:rsidR="00536EFF" w:rsidRPr="008A2F55" w:rsidRDefault="00536EFF" w:rsidP="00536EFF">
            <w:pPr>
              <w:contextualSpacing/>
              <w:jc w:val="both"/>
            </w:pPr>
            <w:r w:rsidRPr="008A2F55">
              <w:t>3. To introduce navigation equipment.</w:t>
            </w:r>
          </w:p>
          <w:p w14:paraId="1DA20DD2" w14:textId="3A6EFBB9" w:rsidR="00536EFF" w:rsidRPr="008A2F55" w:rsidRDefault="00536EFF" w:rsidP="00536EFF">
            <w:pPr>
              <w:contextualSpacing/>
              <w:jc w:val="both"/>
            </w:pPr>
            <w:r w:rsidRPr="008A2F55">
              <w:t xml:space="preserve">4. To introduce concept of coastal navigation </w:t>
            </w:r>
          </w:p>
          <w:p w14:paraId="66891407" w14:textId="2F6FF99F" w:rsidR="00202A43" w:rsidRPr="008A2F55" w:rsidRDefault="00536EFF" w:rsidP="00536EFF">
            <w:pPr>
              <w:jc w:val="both"/>
            </w:pPr>
            <w:r w:rsidRPr="008A2F55">
              <w:t xml:space="preserve">5. To apply simple passage planning procedures to provide </w:t>
            </w:r>
            <w:r w:rsidR="00D60317" w:rsidRPr="008A2F55">
              <w:t>trainees</w:t>
            </w:r>
            <w:r w:rsidRPr="008A2F55">
              <w:t xml:space="preserve"> with opportunities to develop basic chart work skills in respect to chart composition, position and position line plot and course drawing.</w:t>
            </w:r>
          </w:p>
        </w:tc>
      </w:tr>
      <w:tr w:rsidR="008A2F55" w:rsidRPr="008A2F55" w14:paraId="7F848656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244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2482174E" w14:textId="77777777" w:rsidR="0019668B" w:rsidRPr="008A2F55" w:rsidRDefault="0019668B" w:rsidP="003F716E">
            <w:pPr>
              <w:rPr>
                <w:sz w:val="24"/>
              </w:rPr>
            </w:pPr>
          </w:p>
          <w:p w14:paraId="2DC4D0A5" w14:textId="77777777" w:rsidR="00D90966" w:rsidRPr="008A2F55" w:rsidRDefault="00D90966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 xml:space="preserve">Course Learning Outcomes </w:t>
            </w:r>
          </w:p>
          <w:p w14:paraId="72852474" w14:textId="77777777" w:rsidR="0019668B" w:rsidRPr="008A2F55" w:rsidRDefault="0019668B" w:rsidP="003F716E">
            <w:pPr>
              <w:rPr>
                <w:b/>
                <w:sz w:val="22"/>
                <w:szCs w:val="22"/>
              </w:rPr>
            </w:pP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78D46029" w14:textId="15A5B081" w:rsidR="00202A43" w:rsidRPr="008A2F55" w:rsidRDefault="00D60317" w:rsidP="00202A43">
            <w:pPr>
              <w:jc w:val="both"/>
            </w:pPr>
            <w:r w:rsidRPr="008A2F55">
              <w:t>Trainees</w:t>
            </w:r>
            <w:r w:rsidR="001F7B35" w:rsidRPr="008A2F55">
              <w:t xml:space="preserve"> passing the course successfully will acquire knowledge and skills as listed below</w:t>
            </w:r>
            <w:r w:rsidR="007A419A" w:rsidRPr="008A2F55">
              <w:t xml:space="preserve"> and </w:t>
            </w:r>
            <w:r w:rsidR="009A2A54" w:rsidRPr="008A2F55">
              <w:t>will be</w:t>
            </w:r>
            <w:r w:rsidR="007A419A" w:rsidRPr="008A2F55">
              <w:t xml:space="preserve"> </w:t>
            </w:r>
            <w:r w:rsidR="00E12EF0" w:rsidRPr="008A2F55">
              <w:t xml:space="preserve">able to </w:t>
            </w:r>
            <w:r w:rsidR="009A2A54" w:rsidRPr="008A2F55">
              <w:t>be.</w:t>
            </w:r>
          </w:p>
          <w:p w14:paraId="067A0600" w14:textId="77777777" w:rsidR="00202A43" w:rsidRPr="008A2F55" w:rsidRDefault="00202A43" w:rsidP="0038250E">
            <w:pPr>
              <w:pStyle w:val="ListParagraph"/>
              <w:numPr>
                <w:ilvl w:val="0"/>
                <w:numId w:val="29"/>
              </w:numPr>
              <w:ind w:left="281" w:hanging="281"/>
            </w:pPr>
            <w:r w:rsidRPr="008A2F55">
              <w:t>Familiarize the Bridge Equipment (Briefing and cubical introduction of the equipment in the cubicles in the introduction phase)</w:t>
            </w:r>
          </w:p>
          <w:p w14:paraId="1244E048" w14:textId="77777777" w:rsidR="00202A43" w:rsidRPr="008A2F55" w:rsidRDefault="00202A43" w:rsidP="0038250E">
            <w:pPr>
              <w:pStyle w:val="ListParagraph"/>
              <w:numPr>
                <w:ilvl w:val="0"/>
                <w:numId w:val="29"/>
              </w:numPr>
              <w:ind w:left="281" w:hanging="281"/>
            </w:pPr>
            <w:r w:rsidRPr="008A2F55">
              <w:t xml:space="preserve"> Participate in the Bridge Team in different roles </w:t>
            </w:r>
          </w:p>
          <w:p w14:paraId="775CD90F" w14:textId="45C20E01" w:rsidR="00202A43" w:rsidRPr="008A2F55" w:rsidRDefault="00202A43" w:rsidP="0038250E">
            <w:pPr>
              <w:pStyle w:val="ListParagraph"/>
              <w:numPr>
                <w:ilvl w:val="0"/>
                <w:numId w:val="29"/>
              </w:numPr>
              <w:ind w:left="281" w:hanging="281"/>
            </w:pPr>
            <w:r w:rsidRPr="008A2F55">
              <w:t xml:space="preserve">Apply to expedite the planned route and evade collision for the safe movement of </w:t>
            </w:r>
            <w:r w:rsidR="000C342E" w:rsidRPr="008A2F55">
              <w:t>manoeuvres</w:t>
            </w:r>
            <w:r w:rsidRPr="008A2F55">
              <w:t xml:space="preserve"> </w:t>
            </w:r>
          </w:p>
          <w:p w14:paraId="4000096A" w14:textId="723764F2" w:rsidR="00202A43" w:rsidRPr="008A2F55" w:rsidRDefault="008F31A9" w:rsidP="0038250E">
            <w:pPr>
              <w:pStyle w:val="ListParagraph"/>
              <w:numPr>
                <w:ilvl w:val="0"/>
                <w:numId w:val="29"/>
              </w:numPr>
              <w:ind w:left="281" w:hanging="281"/>
            </w:pPr>
            <w:r w:rsidRPr="008A2F55">
              <w:lastRenderedPageBreak/>
              <w:t>U</w:t>
            </w:r>
            <w:r w:rsidR="00202A43" w:rsidRPr="008A2F55">
              <w:t xml:space="preserve">nderstand </w:t>
            </w:r>
            <w:r w:rsidRPr="008A2F55">
              <w:t xml:space="preserve">and apply </w:t>
            </w:r>
            <w:r w:rsidR="00202A43" w:rsidRPr="008A2F55">
              <w:t>relative movement at sea (turning circles, stopping distances, etc.)</w:t>
            </w:r>
          </w:p>
          <w:p w14:paraId="337DE344" w14:textId="3EED7127" w:rsidR="00CA5460" w:rsidRPr="008A2F55" w:rsidRDefault="008F31A9" w:rsidP="0038250E">
            <w:pPr>
              <w:pStyle w:val="ListParagraph"/>
              <w:numPr>
                <w:ilvl w:val="0"/>
                <w:numId w:val="29"/>
              </w:numPr>
              <w:ind w:left="281" w:hanging="281"/>
              <w:rPr>
                <w:spacing w:val="-3"/>
              </w:rPr>
            </w:pPr>
            <w:r w:rsidRPr="008A2F55">
              <w:t>Use charts and electronic navigation equipment</w:t>
            </w:r>
          </w:p>
        </w:tc>
      </w:tr>
      <w:tr w:rsidR="008A2F55" w:rsidRPr="008A2F55" w14:paraId="75A32808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37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A227AE5" w14:textId="77777777" w:rsidR="001E595A" w:rsidRPr="008A2F55" w:rsidRDefault="00927FEA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lastRenderedPageBreak/>
              <w:t>Instructional</w:t>
            </w:r>
            <w:r w:rsidR="00645FBC" w:rsidRPr="008A2F55">
              <w:rPr>
                <w:b/>
                <w:sz w:val="22"/>
                <w:szCs w:val="22"/>
              </w:rPr>
              <w:t xml:space="preserve"> Methods and Techniques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7D15B2A" w14:textId="76EFEC09" w:rsidR="001E595A" w:rsidRPr="008A2F55" w:rsidRDefault="00202A43" w:rsidP="000A4222">
            <w:r w:rsidRPr="008A2F55">
              <w:t xml:space="preserve">Lecturing and </w:t>
            </w:r>
            <w:r w:rsidR="00882D31" w:rsidRPr="008A2F55">
              <w:t>Simulator Studies</w:t>
            </w:r>
          </w:p>
        </w:tc>
      </w:tr>
      <w:tr w:rsidR="008A2F55" w:rsidRPr="008A2F55" w14:paraId="2CB03751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07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F43A994" w14:textId="77777777" w:rsidR="001E595A" w:rsidRPr="008A2F55" w:rsidRDefault="00253636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Tutorial Place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1CD512F" w14:textId="28FF2B15" w:rsidR="001E595A" w:rsidRPr="008A2F55" w:rsidRDefault="00541FAD" w:rsidP="00202A43">
            <w:r w:rsidRPr="008A2F55">
              <w:t>Classr</w:t>
            </w:r>
            <w:r w:rsidR="00202A43" w:rsidRPr="008A2F55">
              <w:t xml:space="preserve">oom </w:t>
            </w:r>
            <w:r w:rsidR="00882D31" w:rsidRPr="008A2F55">
              <w:t>and Simulator</w:t>
            </w:r>
          </w:p>
        </w:tc>
      </w:tr>
      <w:tr w:rsidR="008A2F55" w:rsidRPr="008A2F55" w14:paraId="5EA86D56" w14:textId="77777777" w:rsidTr="00257E8D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422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F46DD96" w14:textId="77777777" w:rsidR="001E595A" w:rsidRPr="008A2F55" w:rsidRDefault="00645FBC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Co-term Condition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AFC86A" w14:textId="77777777" w:rsidR="001E595A" w:rsidRPr="008A2F55" w:rsidRDefault="00A97D9A" w:rsidP="003F716E">
            <w:pPr>
              <w:rPr>
                <w:b/>
              </w:rPr>
            </w:pPr>
            <w:r w:rsidRPr="008A2F55">
              <w:rPr>
                <w:b/>
              </w:rPr>
              <w:t>---</w:t>
            </w:r>
          </w:p>
        </w:tc>
      </w:tr>
      <w:tr w:rsidR="008A2F55" w:rsidRPr="008A2F55" w14:paraId="5335DE82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388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E776C7B" w14:textId="77777777" w:rsidR="0019668B" w:rsidRPr="008A2F55" w:rsidRDefault="00253636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Textbook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689AEA2" w14:textId="73D561D2" w:rsidR="0019668B" w:rsidRPr="008A2F55" w:rsidRDefault="001F7B35" w:rsidP="00E84829">
            <w:r w:rsidRPr="008A2F55">
              <w:t xml:space="preserve">Unit </w:t>
            </w:r>
            <w:r w:rsidR="00882D31" w:rsidRPr="008A2F55">
              <w:t>Handout, Power</w:t>
            </w:r>
            <w:r w:rsidRPr="008A2F55">
              <w:t xml:space="preserve"> Point S</w:t>
            </w:r>
            <w:r w:rsidR="00E84829" w:rsidRPr="008A2F55">
              <w:t>lides</w:t>
            </w:r>
          </w:p>
          <w:p w14:paraId="2AFD51BF" w14:textId="59A8AD3E" w:rsidR="008F31A9" w:rsidRPr="008A2F55" w:rsidRDefault="008F31A9" w:rsidP="00E84829">
            <w:r w:rsidRPr="008A2F55">
              <w:t xml:space="preserve">Bowditch, N. The American </w:t>
            </w:r>
            <w:r w:rsidR="000C342E" w:rsidRPr="008A2F55">
              <w:t>Practical Navigator</w:t>
            </w:r>
            <w:r w:rsidRPr="008A2F55">
              <w:t>. Defence Mapping Agency</w:t>
            </w:r>
          </w:p>
        </w:tc>
      </w:tr>
      <w:tr w:rsidR="008A2F55" w:rsidRPr="008A2F55" w14:paraId="0F9EA536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528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A5FE10" w14:textId="77777777" w:rsidR="00AA76F8" w:rsidRPr="008A2F55" w:rsidRDefault="00AA76F8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Other References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80276" w14:textId="2B3EB59F" w:rsidR="00882D31" w:rsidRPr="008A2F55" w:rsidRDefault="00882D31" w:rsidP="0038250E">
            <w:pPr>
              <w:pStyle w:val="ListParagraph"/>
              <w:numPr>
                <w:ilvl w:val="0"/>
                <w:numId w:val="31"/>
              </w:numPr>
              <w:ind w:left="281" w:hanging="281"/>
            </w:pPr>
            <w:r w:rsidRPr="008A2F55">
              <w:t>S</w:t>
            </w:r>
            <w:r w:rsidR="000C342E" w:rsidRPr="008A2F55">
              <w:t xml:space="preserve">TCW Table A-II/1 Competence: </w:t>
            </w:r>
            <w:r w:rsidRPr="008A2F55">
              <w:t xml:space="preserve"> 1.1. Plan and conduct a passage and determine position</w:t>
            </w:r>
          </w:p>
          <w:p w14:paraId="7F1087AC" w14:textId="71F60699" w:rsidR="008F31A9" w:rsidRPr="008A2F55" w:rsidRDefault="008F31A9" w:rsidP="0038250E">
            <w:pPr>
              <w:pStyle w:val="ListParagraph"/>
              <w:numPr>
                <w:ilvl w:val="0"/>
                <w:numId w:val="31"/>
              </w:numPr>
              <w:ind w:left="281" w:hanging="281"/>
            </w:pPr>
            <w:r w:rsidRPr="008A2F55">
              <w:t>Bridge Procedures Guide</w:t>
            </w:r>
          </w:p>
          <w:p w14:paraId="3831C5D9" w14:textId="77777777" w:rsidR="008F31A9" w:rsidRPr="008A2F55" w:rsidRDefault="008F31A9" w:rsidP="0038250E">
            <w:pPr>
              <w:pStyle w:val="ListParagraph"/>
              <w:numPr>
                <w:ilvl w:val="0"/>
                <w:numId w:val="31"/>
              </w:numPr>
              <w:ind w:left="281" w:hanging="281"/>
            </w:pPr>
            <w:r w:rsidRPr="008A2F55">
              <w:t>COLREG</w:t>
            </w:r>
          </w:p>
          <w:p w14:paraId="687FF31E" w14:textId="77777777" w:rsidR="007F23B9" w:rsidRPr="008A2F55" w:rsidRDefault="008F31A9" w:rsidP="0038250E">
            <w:pPr>
              <w:pStyle w:val="ListParagraph"/>
              <w:numPr>
                <w:ilvl w:val="0"/>
                <w:numId w:val="31"/>
              </w:numPr>
              <w:ind w:left="281" w:hanging="281"/>
            </w:pPr>
            <w:r w:rsidRPr="008A2F55">
              <w:t>IALA Buoyage, System</w:t>
            </w:r>
          </w:p>
        </w:tc>
      </w:tr>
      <w:tr w:rsidR="008A2F55" w:rsidRPr="008A2F55" w14:paraId="069BE119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335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34BDE4" w14:textId="77777777" w:rsidR="00AA76F8" w:rsidRPr="008A2F55" w:rsidRDefault="00AA76F8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</w:rPr>
              <w:t>Homework &amp; Projects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5B34A" w14:textId="1C2E6315" w:rsidR="00AA76F8" w:rsidRPr="008A2F55" w:rsidRDefault="008F31A9" w:rsidP="00854C0F">
            <w:r w:rsidRPr="008A2F55">
              <w:t xml:space="preserve">Each group will prepare simple passage planning which will be used during </w:t>
            </w:r>
            <w:r w:rsidR="00944736" w:rsidRPr="008A2F55">
              <w:t xml:space="preserve">the </w:t>
            </w:r>
            <w:r w:rsidRPr="008A2F55">
              <w:t>simulator exercise as directed by the lecturer.</w:t>
            </w:r>
          </w:p>
        </w:tc>
      </w:tr>
      <w:tr w:rsidR="008A2F55" w:rsidRPr="008A2F55" w14:paraId="4635FCFA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321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5172CF0" w14:textId="77777777" w:rsidR="00AA76F8" w:rsidRPr="008A2F55" w:rsidRDefault="00AA76F8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Laboratory Work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523B727" w14:textId="07CAF004" w:rsidR="00AA76F8" w:rsidRPr="008A2F55" w:rsidRDefault="008F31A9" w:rsidP="003F716E">
            <w:pPr>
              <w:rPr>
                <w:caps/>
              </w:rPr>
            </w:pPr>
            <w:r w:rsidRPr="008A2F55">
              <w:t>Simulator Exercise</w:t>
            </w:r>
            <w:r w:rsidR="00A41E7B" w:rsidRPr="008A2F55">
              <w:t xml:space="preserve"> and chartwork</w:t>
            </w:r>
          </w:p>
        </w:tc>
      </w:tr>
      <w:tr w:rsidR="008A2F55" w:rsidRPr="008A2F55" w14:paraId="76F6DAAA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319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036EA4C" w14:textId="77777777" w:rsidR="00AA76F8" w:rsidRPr="008A2F55" w:rsidRDefault="00AA76F8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Computer Use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5C73987" w14:textId="3066B50F" w:rsidR="00AA76F8" w:rsidRPr="008A2F55" w:rsidRDefault="008F31A9" w:rsidP="003F716E">
            <w:pPr>
              <w:rPr>
                <w:caps/>
              </w:rPr>
            </w:pPr>
            <w:r w:rsidRPr="008A2F55">
              <w:t xml:space="preserve">Bridge and ARPA Radar simulator Programs and </w:t>
            </w:r>
            <w:r w:rsidR="00944736" w:rsidRPr="008A2F55">
              <w:t>PowerPoint</w:t>
            </w:r>
            <w:r w:rsidRPr="008A2F55">
              <w:t xml:space="preserve"> for lecturing</w:t>
            </w:r>
          </w:p>
        </w:tc>
      </w:tr>
      <w:tr w:rsidR="008A2F55" w:rsidRPr="008A2F55" w14:paraId="450D3445" w14:textId="77777777" w:rsidTr="0038250E">
        <w:tblPrEx>
          <w:tblLook w:val="0000" w:firstRow="0" w:lastRow="0" w:firstColumn="0" w:lastColumn="0" w:noHBand="0" w:noVBand="0"/>
        </w:tblPrEx>
        <w:trPr>
          <w:gridAfter w:val="1"/>
          <w:wAfter w:w="78" w:type="dxa"/>
          <w:trHeight w:val="147"/>
        </w:trPr>
        <w:tc>
          <w:tcPr>
            <w:tcW w:w="2980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2F97E0" w14:textId="77777777" w:rsidR="00AA76F8" w:rsidRPr="008A2F55" w:rsidRDefault="00AA76F8" w:rsidP="003F716E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Other Activities</w:t>
            </w:r>
          </w:p>
        </w:tc>
        <w:tc>
          <w:tcPr>
            <w:tcW w:w="6510" w:type="dxa"/>
            <w:gridSpan w:val="9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77E270C5" w14:textId="00723464" w:rsidR="00AA76F8" w:rsidRPr="008A2F55" w:rsidRDefault="00944736" w:rsidP="003F716E">
            <w:pPr>
              <w:rPr>
                <w:caps/>
              </w:rPr>
            </w:pPr>
            <w:r w:rsidRPr="008A2F55">
              <w:t>5 video tutorials shall be recorded in the simulator/lab from the selected practical training activities, Group Discussions</w:t>
            </w:r>
          </w:p>
        </w:tc>
      </w:tr>
    </w:tbl>
    <w:p w14:paraId="3CCCF3AD" w14:textId="77777777" w:rsidR="00257E8D" w:rsidRDefault="00257E8D"/>
    <w:p w14:paraId="4F08561F" w14:textId="77777777" w:rsidR="00257E8D" w:rsidRDefault="00257E8D"/>
    <w:tbl>
      <w:tblPr>
        <w:tblW w:w="9543" w:type="dxa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43"/>
        <w:gridCol w:w="3901"/>
        <w:gridCol w:w="1060"/>
        <w:gridCol w:w="2539"/>
      </w:tblGrid>
      <w:tr w:rsidR="008A2F55" w:rsidRPr="008A2F55" w14:paraId="3BED984D" w14:textId="77777777" w:rsidTr="00257E8D">
        <w:trPr>
          <w:trHeight w:val="263"/>
        </w:trPr>
        <w:tc>
          <w:tcPr>
            <w:tcW w:w="2043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763CF9C" w14:textId="77777777" w:rsidR="00D353A8" w:rsidRPr="008A2F55" w:rsidRDefault="00AE6574" w:rsidP="00112560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8"/>
                <w:szCs w:val="22"/>
              </w:rPr>
              <w:t>Assessment Criteria</w:t>
            </w:r>
          </w:p>
        </w:tc>
        <w:tc>
          <w:tcPr>
            <w:tcW w:w="3901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205649" w14:textId="77777777" w:rsidR="00D353A8" w:rsidRPr="008A2F55" w:rsidRDefault="00645FBC" w:rsidP="008E6FFC">
            <w:pPr>
              <w:rPr>
                <w:b/>
                <w:sz w:val="22"/>
              </w:rPr>
            </w:pPr>
            <w:r w:rsidRPr="008A2F55">
              <w:rPr>
                <w:b/>
                <w:sz w:val="22"/>
              </w:rPr>
              <w:t>Activities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9AF45A" w14:textId="77777777" w:rsidR="00D353A8" w:rsidRPr="008A2F55" w:rsidRDefault="00645FBC" w:rsidP="009B4916">
            <w:pPr>
              <w:jc w:val="center"/>
              <w:rPr>
                <w:b/>
                <w:sz w:val="22"/>
              </w:rPr>
            </w:pPr>
            <w:r w:rsidRPr="008A2F55">
              <w:rPr>
                <w:b/>
                <w:sz w:val="22"/>
              </w:rPr>
              <w:t>Quantity</w:t>
            </w:r>
          </w:p>
        </w:tc>
        <w:tc>
          <w:tcPr>
            <w:tcW w:w="2539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D9D059F" w14:textId="77777777" w:rsidR="00D353A8" w:rsidRPr="008A2F55" w:rsidRDefault="00645FBC" w:rsidP="009B4916">
            <w:pPr>
              <w:jc w:val="center"/>
              <w:rPr>
                <w:b/>
                <w:sz w:val="22"/>
              </w:rPr>
            </w:pPr>
            <w:r w:rsidRPr="008A2F55">
              <w:rPr>
                <w:b/>
                <w:sz w:val="22"/>
              </w:rPr>
              <w:t>Effects on Grading, %</w:t>
            </w:r>
          </w:p>
        </w:tc>
      </w:tr>
      <w:tr w:rsidR="008A2F55" w:rsidRPr="008A2F55" w14:paraId="76277517" w14:textId="77777777" w:rsidTr="00257E8D">
        <w:trPr>
          <w:trHeight w:val="294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4F89F69" w14:textId="77777777" w:rsidR="00D353A8" w:rsidRPr="008A2F55" w:rsidRDefault="00D353A8" w:rsidP="008E6FFC"/>
        </w:tc>
        <w:tc>
          <w:tcPr>
            <w:tcW w:w="390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1084606" w14:textId="77777777" w:rsidR="00D353A8" w:rsidRPr="008A2F55" w:rsidRDefault="00645FBC" w:rsidP="00497E7E">
            <w:pPr>
              <w:rPr>
                <w:sz w:val="22"/>
              </w:rPr>
            </w:pPr>
            <w:r w:rsidRPr="008A2F55">
              <w:rPr>
                <w:sz w:val="22"/>
              </w:rPr>
              <w:t>Attendance</w:t>
            </w:r>
          </w:p>
        </w:tc>
        <w:tc>
          <w:tcPr>
            <w:tcW w:w="106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5734DF0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381D079" w14:textId="77777777" w:rsidR="00D353A8" w:rsidRPr="008A2F55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A2F55" w:rsidRPr="008A2F55" w14:paraId="6D8D507D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2C3E9F7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F39741" w14:textId="77777777" w:rsidR="00D353A8" w:rsidRPr="008A2F55" w:rsidRDefault="007A60EF" w:rsidP="00497E7E">
            <w:pPr>
              <w:rPr>
                <w:sz w:val="22"/>
              </w:rPr>
            </w:pPr>
            <w:r w:rsidRPr="008A2F55">
              <w:rPr>
                <w:sz w:val="22"/>
              </w:rPr>
              <w:t>Midterm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BFE4904" w14:textId="77777777" w:rsidR="00D353A8" w:rsidRPr="008A2F55" w:rsidRDefault="00E94987" w:rsidP="005B264D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1</w:t>
            </w: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5440555" w14:textId="77777777" w:rsidR="00D353A8" w:rsidRPr="008A2F55" w:rsidRDefault="008F31A9" w:rsidP="00874F73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3</w:t>
            </w:r>
            <w:r w:rsidR="00E94987" w:rsidRPr="008A2F55">
              <w:rPr>
                <w:b/>
                <w:caps/>
                <w:sz w:val="22"/>
              </w:rPr>
              <w:t>0</w:t>
            </w:r>
          </w:p>
        </w:tc>
      </w:tr>
      <w:tr w:rsidR="008A2F55" w:rsidRPr="008A2F55" w14:paraId="2CAB155A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155B79B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0719A3D" w14:textId="77777777" w:rsidR="00D353A8" w:rsidRPr="008A2F55" w:rsidRDefault="007A60EF" w:rsidP="00497E7E">
            <w:pPr>
              <w:rPr>
                <w:sz w:val="22"/>
              </w:rPr>
            </w:pPr>
            <w:r w:rsidRPr="008A2F55">
              <w:rPr>
                <w:sz w:val="22"/>
              </w:rPr>
              <w:t>Quiz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136E357" w14:textId="77777777" w:rsidR="00D353A8" w:rsidRPr="008A2F55" w:rsidRDefault="008F31A9" w:rsidP="005B264D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2</w:t>
            </w: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1BC3788" w14:textId="346F16B4" w:rsidR="00D353A8" w:rsidRPr="008A2F55" w:rsidRDefault="000C342E" w:rsidP="00874F73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10</w:t>
            </w:r>
          </w:p>
        </w:tc>
      </w:tr>
      <w:tr w:rsidR="008A2F55" w:rsidRPr="008A2F55" w14:paraId="1EACE3BA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A5EF956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8902857" w14:textId="77777777" w:rsidR="00D353A8" w:rsidRPr="008A2F55" w:rsidRDefault="007A60EF" w:rsidP="009B4916">
            <w:pPr>
              <w:rPr>
                <w:sz w:val="22"/>
              </w:rPr>
            </w:pPr>
            <w:r w:rsidRPr="008A2F55">
              <w:rPr>
                <w:sz w:val="22"/>
              </w:rPr>
              <w:t>Homework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D68721C" w14:textId="77777777" w:rsidR="00D353A8" w:rsidRPr="008A2F55" w:rsidRDefault="00E94987" w:rsidP="005B264D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2</w:t>
            </w: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AEE9A94" w14:textId="77777777" w:rsidR="00D353A8" w:rsidRPr="008A2F55" w:rsidRDefault="006E286F" w:rsidP="00874F73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10</w:t>
            </w:r>
          </w:p>
        </w:tc>
      </w:tr>
      <w:tr w:rsidR="008A2F55" w:rsidRPr="008A2F55" w14:paraId="38828CD2" w14:textId="77777777" w:rsidTr="00257E8D">
        <w:trPr>
          <w:trHeight w:val="294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A926BE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9402E81" w14:textId="77777777" w:rsidR="00D353A8" w:rsidRPr="008A2F55" w:rsidRDefault="007A60EF" w:rsidP="00497E7E">
            <w:pPr>
              <w:rPr>
                <w:sz w:val="22"/>
              </w:rPr>
            </w:pPr>
            <w:r w:rsidRPr="008A2F55">
              <w:rPr>
                <w:sz w:val="22"/>
              </w:rPr>
              <w:t>Term Paper/Project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E44B86B" w14:textId="77777777" w:rsidR="00D353A8" w:rsidRPr="008A2F55" w:rsidRDefault="00D353A8" w:rsidP="00252D8B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3D63CB7F" w14:textId="77777777" w:rsidR="00D353A8" w:rsidRPr="008A2F55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A2F55" w:rsidRPr="008A2F55" w14:paraId="6CFA46C4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3612B49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1C63E93" w14:textId="77777777" w:rsidR="00D353A8" w:rsidRPr="008A2F55" w:rsidRDefault="007A60EF" w:rsidP="00497E7E">
            <w:pPr>
              <w:rPr>
                <w:sz w:val="22"/>
              </w:rPr>
            </w:pPr>
            <w:r w:rsidRPr="008A2F55">
              <w:rPr>
                <w:sz w:val="22"/>
              </w:rPr>
              <w:t>Laboratory Work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D5B69F0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6FC028A" w14:textId="77777777" w:rsidR="00D353A8" w:rsidRPr="008A2F55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A2F55" w:rsidRPr="008A2F55" w14:paraId="39E53EF1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879B6DA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068A788" w14:textId="77777777" w:rsidR="00D353A8" w:rsidRPr="008A2F55" w:rsidRDefault="007A60EF" w:rsidP="009B4916">
            <w:pPr>
              <w:rPr>
                <w:sz w:val="22"/>
              </w:rPr>
            </w:pPr>
            <w:r w:rsidRPr="008A2F55">
              <w:rPr>
                <w:sz w:val="22"/>
              </w:rPr>
              <w:t>Practices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9EFDA2E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1920561" w14:textId="77777777" w:rsidR="00D353A8" w:rsidRPr="008A2F55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A2F55" w:rsidRPr="008A2F55" w14:paraId="444FC0F4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AAC8230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0B2EB9" w14:textId="77777777" w:rsidR="00D353A8" w:rsidRPr="008A2F55" w:rsidRDefault="007A60EF" w:rsidP="007A60EF">
            <w:pPr>
              <w:rPr>
                <w:sz w:val="22"/>
              </w:rPr>
            </w:pPr>
            <w:r w:rsidRPr="008A2F55">
              <w:rPr>
                <w:sz w:val="22"/>
              </w:rPr>
              <w:t xml:space="preserve">Tutorial 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30C4D64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A01DB88" w14:textId="77777777" w:rsidR="00D353A8" w:rsidRPr="008A2F55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A2F55" w:rsidRPr="008A2F55" w14:paraId="180A0CEF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3498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6B090E6" w14:textId="77777777" w:rsidR="00D353A8" w:rsidRPr="008A2F55" w:rsidRDefault="007A60EF" w:rsidP="009B4916">
            <w:pPr>
              <w:rPr>
                <w:sz w:val="22"/>
              </w:rPr>
            </w:pPr>
            <w:r w:rsidRPr="008A2F55">
              <w:rPr>
                <w:sz w:val="22"/>
              </w:rPr>
              <w:t>Semina</w:t>
            </w:r>
            <w:r w:rsidR="00D353A8" w:rsidRPr="008A2F55">
              <w:rPr>
                <w:sz w:val="22"/>
              </w:rPr>
              <w:t>r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EB38DB1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94F7361" w14:textId="77777777" w:rsidR="00D353A8" w:rsidRPr="008A2F55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A2F55" w:rsidRPr="008A2F55" w14:paraId="3FE2CEC9" w14:textId="77777777" w:rsidTr="00257E8D">
        <w:trPr>
          <w:trHeight w:val="294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49EE53F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ECD731B" w14:textId="77777777" w:rsidR="00D353A8" w:rsidRPr="008A2F55" w:rsidRDefault="007A60EF" w:rsidP="009B4916">
            <w:pPr>
              <w:rPr>
                <w:sz w:val="22"/>
              </w:rPr>
            </w:pPr>
            <w:r w:rsidRPr="008A2F55">
              <w:rPr>
                <w:sz w:val="22"/>
              </w:rPr>
              <w:t>Presentation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AC5CF1D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1A7728F" w14:textId="77777777" w:rsidR="00D353A8" w:rsidRPr="008A2F55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A2F55" w:rsidRPr="008A2F55" w14:paraId="7A7C8C52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B23D227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4219E8" w14:textId="77777777" w:rsidR="00D353A8" w:rsidRPr="008A2F55" w:rsidRDefault="00927FEA" w:rsidP="009B4916">
            <w:pPr>
              <w:rPr>
                <w:sz w:val="22"/>
              </w:rPr>
            </w:pPr>
            <w:r w:rsidRPr="008A2F55">
              <w:rPr>
                <w:sz w:val="22"/>
              </w:rPr>
              <w:t>Field Study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AE896F3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7F3AE90" w14:textId="77777777" w:rsidR="00D353A8" w:rsidRPr="008A2F55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A2F55" w:rsidRPr="008A2F55" w14:paraId="55C774DC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72026F8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83B144" w14:textId="77777777" w:rsidR="00D353A8" w:rsidRPr="008A2F55" w:rsidRDefault="007A60EF" w:rsidP="004E6179">
            <w:pPr>
              <w:rPr>
                <w:sz w:val="22"/>
              </w:rPr>
            </w:pPr>
            <w:r w:rsidRPr="008A2F55">
              <w:rPr>
                <w:sz w:val="22"/>
              </w:rPr>
              <w:t>Final Exam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3447E2" w14:textId="77777777" w:rsidR="00D353A8" w:rsidRPr="008A2F55" w:rsidRDefault="00D506CC" w:rsidP="005B264D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1</w:t>
            </w: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AB67C32" w14:textId="77777777" w:rsidR="00D353A8" w:rsidRPr="008A2F55" w:rsidRDefault="00E94987" w:rsidP="00874F73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50</w:t>
            </w:r>
          </w:p>
        </w:tc>
      </w:tr>
      <w:tr w:rsidR="008A2F55" w:rsidRPr="008A2F55" w14:paraId="0FF5F3C1" w14:textId="77777777" w:rsidTr="00257E8D">
        <w:trPr>
          <w:trHeight w:val="294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FDB0EEF" w14:textId="77777777" w:rsidR="00D353A8" w:rsidRPr="008A2F55" w:rsidRDefault="00D353A8" w:rsidP="008E6FFC"/>
        </w:tc>
        <w:tc>
          <w:tcPr>
            <w:tcW w:w="39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D8E00E" w14:textId="77777777" w:rsidR="00D353A8" w:rsidRPr="008A2F55" w:rsidRDefault="00D353A8" w:rsidP="00645FBC">
            <w:pPr>
              <w:rPr>
                <w:b/>
                <w:sz w:val="22"/>
              </w:rPr>
            </w:pPr>
            <w:r w:rsidRPr="008A2F55">
              <w:rPr>
                <w:b/>
                <w:sz w:val="22"/>
              </w:rPr>
              <w:t>TO</w:t>
            </w:r>
            <w:r w:rsidR="00645FBC" w:rsidRPr="008A2F55">
              <w:rPr>
                <w:b/>
                <w:sz w:val="22"/>
              </w:rPr>
              <w:t>TAL</w:t>
            </w:r>
          </w:p>
        </w:tc>
        <w:tc>
          <w:tcPr>
            <w:tcW w:w="10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818753E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D56A49D" w14:textId="77777777" w:rsidR="00D353A8" w:rsidRPr="008A2F55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100</w:t>
            </w:r>
          </w:p>
        </w:tc>
      </w:tr>
      <w:tr w:rsidR="008A2F55" w:rsidRPr="008A2F55" w14:paraId="56263CC8" w14:textId="77777777" w:rsidTr="00257E8D">
        <w:trPr>
          <w:trHeight w:val="294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94E8FC" w14:textId="77777777" w:rsidR="00D353A8" w:rsidRPr="008A2F55" w:rsidRDefault="00D353A8" w:rsidP="008E6FFC"/>
        </w:tc>
        <w:tc>
          <w:tcPr>
            <w:tcW w:w="390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BAFC64" w14:textId="77777777" w:rsidR="00D353A8" w:rsidRPr="008A2F55" w:rsidRDefault="007A60EF" w:rsidP="004E6179">
            <w:pPr>
              <w:rPr>
                <w:sz w:val="22"/>
              </w:rPr>
            </w:pPr>
            <w:r w:rsidRPr="008A2F55">
              <w:rPr>
                <w:sz w:val="22"/>
              </w:rPr>
              <w:t>Effects of Midterm on Grading, %</w:t>
            </w:r>
          </w:p>
        </w:tc>
        <w:tc>
          <w:tcPr>
            <w:tcW w:w="106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07150EE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63ABB0A" w14:textId="77777777" w:rsidR="00D353A8" w:rsidRPr="008A2F55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50</w:t>
            </w:r>
          </w:p>
        </w:tc>
      </w:tr>
      <w:tr w:rsidR="008A2F55" w:rsidRPr="008A2F55" w14:paraId="18F3239F" w14:textId="77777777" w:rsidTr="00257E8D">
        <w:trPr>
          <w:trHeight w:val="279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3F6AFCF" w14:textId="77777777" w:rsidR="00D353A8" w:rsidRPr="008A2F55" w:rsidRDefault="00D353A8" w:rsidP="008E6FFC"/>
        </w:tc>
        <w:tc>
          <w:tcPr>
            <w:tcW w:w="390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C341EE" w14:textId="77777777" w:rsidR="00D353A8" w:rsidRPr="008A2F55" w:rsidRDefault="007A60EF" w:rsidP="007A60EF">
            <w:pPr>
              <w:rPr>
                <w:sz w:val="22"/>
              </w:rPr>
            </w:pPr>
            <w:r w:rsidRPr="008A2F55">
              <w:rPr>
                <w:sz w:val="22"/>
              </w:rPr>
              <w:t>Effects of Final on Grading, %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2C54E55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765AEAEB" w14:textId="77777777" w:rsidR="00D353A8" w:rsidRPr="008A2F55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50</w:t>
            </w:r>
          </w:p>
        </w:tc>
      </w:tr>
      <w:tr w:rsidR="00D353A8" w:rsidRPr="008A2F55" w14:paraId="39F1513F" w14:textId="77777777" w:rsidTr="00257E8D">
        <w:trPr>
          <w:trHeight w:val="294"/>
        </w:trPr>
        <w:tc>
          <w:tcPr>
            <w:tcW w:w="2043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541E" w14:textId="77777777" w:rsidR="00D353A8" w:rsidRPr="008A2F55" w:rsidRDefault="00D353A8" w:rsidP="008E6FFC"/>
        </w:tc>
        <w:tc>
          <w:tcPr>
            <w:tcW w:w="39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69D612" w14:textId="77777777" w:rsidR="00D353A8" w:rsidRPr="008A2F55" w:rsidRDefault="00645FBC" w:rsidP="00D353A8">
            <w:pPr>
              <w:rPr>
                <w:b/>
                <w:sz w:val="22"/>
              </w:rPr>
            </w:pPr>
            <w:r w:rsidRPr="008A2F55">
              <w:rPr>
                <w:b/>
                <w:sz w:val="22"/>
              </w:rPr>
              <w:t>TOTAL</w:t>
            </w:r>
          </w:p>
        </w:tc>
        <w:tc>
          <w:tcPr>
            <w:tcW w:w="10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6463BD8" w14:textId="77777777" w:rsidR="00D353A8" w:rsidRPr="008A2F55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F729601" w14:textId="77777777" w:rsidR="00D353A8" w:rsidRPr="008A2F55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8A2F55">
              <w:rPr>
                <w:b/>
                <w:caps/>
                <w:sz w:val="22"/>
              </w:rPr>
              <w:t>100</w:t>
            </w:r>
          </w:p>
        </w:tc>
      </w:tr>
    </w:tbl>
    <w:p w14:paraId="16A08EDB" w14:textId="77777777" w:rsidR="00AD2DE6" w:rsidRDefault="00AD2DE6" w:rsidP="0061301B">
      <w:pPr>
        <w:rPr>
          <w:sz w:val="12"/>
        </w:rPr>
      </w:pPr>
    </w:p>
    <w:p w14:paraId="6660F65C" w14:textId="77777777" w:rsidR="00257E8D" w:rsidRDefault="00257E8D" w:rsidP="0061301B">
      <w:pPr>
        <w:rPr>
          <w:sz w:val="12"/>
        </w:rPr>
      </w:pPr>
    </w:p>
    <w:p w14:paraId="6C615A3B" w14:textId="77777777" w:rsidR="00257E8D" w:rsidRDefault="00257E8D" w:rsidP="0061301B">
      <w:pPr>
        <w:rPr>
          <w:sz w:val="12"/>
        </w:rPr>
      </w:pPr>
    </w:p>
    <w:p w14:paraId="4A8D2A3E" w14:textId="77777777" w:rsidR="00257E8D" w:rsidRDefault="00257E8D" w:rsidP="0061301B">
      <w:pPr>
        <w:rPr>
          <w:sz w:val="12"/>
        </w:rPr>
      </w:pPr>
    </w:p>
    <w:p w14:paraId="5227D187" w14:textId="77777777" w:rsidR="00257E8D" w:rsidRDefault="00257E8D" w:rsidP="0061301B">
      <w:pPr>
        <w:rPr>
          <w:sz w:val="12"/>
        </w:rPr>
      </w:pPr>
    </w:p>
    <w:p w14:paraId="330BE02C" w14:textId="77777777" w:rsidR="00257E8D" w:rsidRDefault="00257E8D" w:rsidP="0061301B">
      <w:pPr>
        <w:rPr>
          <w:sz w:val="12"/>
        </w:rPr>
      </w:pPr>
    </w:p>
    <w:p w14:paraId="4D4AD699" w14:textId="77777777" w:rsidR="00257E8D" w:rsidRDefault="00257E8D" w:rsidP="0061301B">
      <w:pPr>
        <w:rPr>
          <w:sz w:val="12"/>
        </w:rPr>
      </w:pPr>
    </w:p>
    <w:p w14:paraId="62B67743" w14:textId="77777777" w:rsidR="00257E8D" w:rsidRDefault="00257E8D" w:rsidP="0061301B">
      <w:pPr>
        <w:rPr>
          <w:sz w:val="12"/>
        </w:rPr>
      </w:pPr>
    </w:p>
    <w:p w14:paraId="5D4BC07A" w14:textId="77777777" w:rsidR="00257E8D" w:rsidRDefault="00257E8D" w:rsidP="0061301B">
      <w:pPr>
        <w:rPr>
          <w:sz w:val="12"/>
        </w:rPr>
      </w:pPr>
    </w:p>
    <w:p w14:paraId="05CFA0B8" w14:textId="77777777" w:rsidR="00257E8D" w:rsidRDefault="00257E8D" w:rsidP="0061301B">
      <w:pPr>
        <w:rPr>
          <w:sz w:val="12"/>
        </w:rPr>
      </w:pPr>
    </w:p>
    <w:p w14:paraId="2DA7996D" w14:textId="77777777" w:rsidR="00257E8D" w:rsidRDefault="00257E8D" w:rsidP="0061301B">
      <w:pPr>
        <w:rPr>
          <w:sz w:val="12"/>
        </w:rPr>
      </w:pPr>
    </w:p>
    <w:p w14:paraId="03552459" w14:textId="77777777" w:rsidR="00257E8D" w:rsidRDefault="00257E8D" w:rsidP="0061301B">
      <w:pPr>
        <w:rPr>
          <w:sz w:val="12"/>
        </w:rPr>
      </w:pPr>
    </w:p>
    <w:p w14:paraId="27D44F52" w14:textId="77777777" w:rsidR="00257E8D" w:rsidRDefault="00257E8D" w:rsidP="0061301B">
      <w:pPr>
        <w:rPr>
          <w:sz w:val="12"/>
        </w:rPr>
      </w:pPr>
    </w:p>
    <w:p w14:paraId="2291FAC4" w14:textId="77777777" w:rsidR="00257E8D" w:rsidRDefault="00257E8D" w:rsidP="0061301B">
      <w:pPr>
        <w:rPr>
          <w:sz w:val="12"/>
        </w:rPr>
      </w:pPr>
    </w:p>
    <w:p w14:paraId="2CDF841F" w14:textId="77777777" w:rsidR="00257E8D" w:rsidRDefault="00257E8D" w:rsidP="0061301B">
      <w:pPr>
        <w:rPr>
          <w:sz w:val="12"/>
        </w:rPr>
      </w:pPr>
    </w:p>
    <w:p w14:paraId="406475BA" w14:textId="77777777" w:rsidR="00257E8D" w:rsidRDefault="00257E8D" w:rsidP="0061301B">
      <w:pPr>
        <w:rPr>
          <w:sz w:val="12"/>
        </w:rPr>
      </w:pPr>
    </w:p>
    <w:p w14:paraId="09A713EC" w14:textId="77777777" w:rsidR="00257E8D" w:rsidRPr="008A2F55" w:rsidRDefault="00257E8D" w:rsidP="0061301B">
      <w:pPr>
        <w:rPr>
          <w:sz w:val="12"/>
        </w:rPr>
      </w:pPr>
    </w:p>
    <w:tbl>
      <w:tblPr>
        <w:tblW w:w="9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69"/>
        <w:gridCol w:w="3735"/>
        <w:gridCol w:w="800"/>
        <w:gridCol w:w="934"/>
        <w:gridCol w:w="2134"/>
      </w:tblGrid>
      <w:tr w:rsidR="008A2F55" w:rsidRPr="008A2F55" w14:paraId="3BF5B769" w14:textId="77777777" w:rsidTr="00803D24">
        <w:trPr>
          <w:trHeight w:val="237"/>
        </w:trPr>
        <w:tc>
          <w:tcPr>
            <w:tcW w:w="196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895212E" w14:textId="77777777" w:rsidR="00AD2DE6" w:rsidRPr="008A2F55" w:rsidRDefault="00AD2DE6" w:rsidP="00D60100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lastRenderedPageBreak/>
              <w:t>ECTS/</w:t>
            </w:r>
          </w:p>
          <w:p w14:paraId="7C26AF55" w14:textId="77777777" w:rsidR="00AD2DE6" w:rsidRPr="008A2F55" w:rsidRDefault="00AD2DE6" w:rsidP="00D60100">
            <w:pPr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WORKLOAD TABLE</w:t>
            </w:r>
          </w:p>
        </w:tc>
        <w:tc>
          <w:tcPr>
            <w:tcW w:w="3735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2156F9" w14:textId="77777777" w:rsidR="00AD2DE6" w:rsidRPr="008A2F55" w:rsidRDefault="00AD2DE6" w:rsidP="00D60100">
            <w:pPr>
              <w:rPr>
                <w:b/>
              </w:rPr>
            </w:pPr>
            <w:r w:rsidRPr="008A2F55">
              <w:rPr>
                <w:b/>
              </w:rPr>
              <w:t>Activities</w:t>
            </w:r>
          </w:p>
        </w:tc>
        <w:tc>
          <w:tcPr>
            <w:tcW w:w="80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127B7A" w14:textId="77777777" w:rsidR="00AD2DE6" w:rsidRPr="008A2F55" w:rsidRDefault="00AD2DE6" w:rsidP="00D60100">
            <w:pPr>
              <w:jc w:val="center"/>
              <w:rPr>
                <w:b/>
              </w:rPr>
            </w:pPr>
            <w:r w:rsidRPr="008A2F55">
              <w:rPr>
                <w:b/>
              </w:rPr>
              <w:t xml:space="preserve">Count </w:t>
            </w:r>
          </w:p>
        </w:tc>
        <w:tc>
          <w:tcPr>
            <w:tcW w:w="9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17DC40" w14:textId="77777777" w:rsidR="00AD2DE6" w:rsidRPr="008A2F55" w:rsidRDefault="00AD2DE6" w:rsidP="00D60100">
            <w:pPr>
              <w:jc w:val="center"/>
              <w:rPr>
                <w:b/>
              </w:rPr>
            </w:pPr>
            <w:r w:rsidRPr="008A2F55">
              <w:rPr>
                <w:b/>
              </w:rPr>
              <w:t>Hours</w:t>
            </w:r>
          </w:p>
        </w:tc>
        <w:tc>
          <w:tcPr>
            <w:tcW w:w="21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3769506D" w14:textId="77777777" w:rsidR="00AD2DE6" w:rsidRPr="008A2F55" w:rsidRDefault="00AD2DE6" w:rsidP="00D60100">
            <w:pPr>
              <w:jc w:val="center"/>
              <w:rPr>
                <w:b/>
              </w:rPr>
            </w:pPr>
            <w:r w:rsidRPr="008A2F55">
              <w:rPr>
                <w:b/>
              </w:rPr>
              <w:t xml:space="preserve">Total </w:t>
            </w:r>
          </w:p>
          <w:p w14:paraId="5E3F42E2" w14:textId="77777777" w:rsidR="00AD2DE6" w:rsidRPr="008A2F55" w:rsidRDefault="00AD2DE6" w:rsidP="00D60100">
            <w:pPr>
              <w:jc w:val="center"/>
              <w:rPr>
                <w:b/>
              </w:rPr>
            </w:pPr>
            <w:r w:rsidRPr="008A2F55">
              <w:rPr>
                <w:b/>
              </w:rPr>
              <w:t>Workload</w:t>
            </w:r>
          </w:p>
        </w:tc>
      </w:tr>
      <w:tr w:rsidR="008A2F55" w:rsidRPr="008A2F55" w14:paraId="3E85040E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C8A12C8" w14:textId="77777777" w:rsidR="004F500A" w:rsidRPr="008A2F55" w:rsidRDefault="004F500A" w:rsidP="004F500A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FF621E" w14:textId="77777777" w:rsidR="004F500A" w:rsidRPr="008A2F55" w:rsidRDefault="004F500A" w:rsidP="004F500A">
            <w:r w:rsidRPr="008A2F55">
              <w:t xml:space="preserve">Lecture 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B63DC1C" w14:textId="08140383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0FFF564" w14:textId="1E50CEBA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675C14A" w14:textId="2A75A860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14</w:t>
            </w:r>
          </w:p>
        </w:tc>
      </w:tr>
      <w:tr w:rsidR="008A2F55" w:rsidRPr="008A2F55" w14:paraId="57E64547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FF97491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F98C3B" w14:textId="77777777" w:rsidR="004F500A" w:rsidRPr="008A2F55" w:rsidRDefault="004F500A" w:rsidP="004F500A">
            <w:r w:rsidRPr="008A2F55">
              <w:t>Midterm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3859E0E" w14:textId="0780F322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80D6B35" w14:textId="7B9E8756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D6AE37" w14:textId="1CFE614D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10</w:t>
            </w:r>
          </w:p>
        </w:tc>
      </w:tr>
      <w:tr w:rsidR="008A2F55" w:rsidRPr="008A2F55" w14:paraId="33F763E0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7FC91B4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6E8938" w14:textId="77777777" w:rsidR="004F500A" w:rsidRPr="008A2F55" w:rsidRDefault="004F500A" w:rsidP="004F500A">
            <w:r w:rsidRPr="008A2F55">
              <w:t>Quiz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E931995" w14:textId="7FCF573A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C496D3A" w14:textId="7DDAE6E7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5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7F02CE6" w14:textId="13FA0D87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10</w:t>
            </w:r>
          </w:p>
        </w:tc>
      </w:tr>
      <w:tr w:rsidR="008A2F55" w:rsidRPr="008A2F55" w14:paraId="1BA8B552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4BF4691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902F960" w14:textId="77777777" w:rsidR="004F500A" w:rsidRPr="008A2F55" w:rsidRDefault="004F500A" w:rsidP="004F500A">
            <w:r w:rsidRPr="008A2F55">
              <w:t>Homework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225A366" w14:textId="55CE9CB4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 xml:space="preserve"> 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FA83DB" w14:textId="32545D4A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DA12F84" w14:textId="30F63928" w:rsidR="004F500A" w:rsidRPr="008A2F55" w:rsidRDefault="004F500A" w:rsidP="004F500A">
            <w:pPr>
              <w:rPr>
                <w:b/>
                <w:caps/>
              </w:rPr>
            </w:pPr>
            <w:r w:rsidRPr="008A2F55">
              <w:rPr>
                <w:b/>
                <w:caps/>
              </w:rPr>
              <w:t xml:space="preserve">                 20 </w:t>
            </w:r>
          </w:p>
        </w:tc>
      </w:tr>
      <w:tr w:rsidR="008A2F55" w:rsidRPr="008A2F55" w14:paraId="6F804B0A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240C084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926447E" w14:textId="77777777" w:rsidR="004F500A" w:rsidRPr="008A2F55" w:rsidRDefault="004F500A" w:rsidP="004F500A">
            <w:r w:rsidRPr="008A2F55">
              <w:t>Term Paper/Project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1E8CFC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B137916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191D27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</w:tr>
      <w:tr w:rsidR="008A2F55" w:rsidRPr="008A2F55" w14:paraId="62AD0C7E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7CBB1B9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C6DE00C" w14:textId="77777777" w:rsidR="004F500A" w:rsidRPr="008A2F55" w:rsidRDefault="004F500A" w:rsidP="004F500A">
            <w:r w:rsidRPr="008A2F55">
              <w:t>Laboratory 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2E38FE08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B76524B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53FFBD5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</w:tr>
      <w:tr w:rsidR="008A2F55" w:rsidRPr="008A2F55" w14:paraId="1C8273A2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3C5301E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ED3A96A" w14:textId="77777777" w:rsidR="004F500A" w:rsidRPr="008A2F55" w:rsidRDefault="004F500A" w:rsidP="004F500A">
            <w:r w:rsidRPr="008A2F55">
              <w:t>Practices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9174263" w14:textId="79FBAEC1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5ACBFA" w14:textId="199E587D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5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24FDA9D" w14:textId="4BAC0A79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35</w:t>
            </w:r>
          </w:p>
        </w:tc>
      </w:tr>
      <w:tr w:rsidR="008A2F55" w:rsidRPr="008A2F55" w14:paraId="4BC2C9C1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39AC2FA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336C257" w14:textId="77777777" w:rsidR="004F500A" w:rsidRPr="008A2F55" w:rsidRDefault="004F500A" w:rsidP="004F500A">
            <w:r w:rsidRPr="008A2F55">
              <w:t xml:space="preserve">Tutorial 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6CA756D" w14:textId="73973C18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0786C6" w14:textId="14921AE5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BCA5243" w14:textId="609E6593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14</w:t>
            </w:r>
          </w:p>
        </w:tc>
      </w:tr>
      <w:tr w:rsidR="008A2F55" w:rsidRPr="008A2F55" w14:paraId="09C25061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AC2BCDF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BD45CA0" w14:textId="77777777" w:rsidR="004F500A" w:rsidRPr="008A2F55" w:rsidRDefault="004F500A" w:rsidP="004F500A">
            <w:r w:rsidRPr="008A2F55">
              <w:t>Seminar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F24702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59AEC53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368E267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</w:tr>
      <w:tr w:rsidR="008A2F55" w:rsidRPr="008A2F55" w14:paraId="149D82F9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E924D3C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DA9F93F" w14:textId="77777777" w:rsidR="004F500A" w:rsidRPr="008A2F55" w:rsidRDefault="004F500A" w:rsidP="004F500A">
            <w:r w:rsidRPr="008A2F55">
              <w:t>Presentation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CCBC8DF" w14:textId="4EF8E4F5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0E5C478" w14:textId="377E0AEC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9AEDE94" w14:textId="39650B5C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14</w:t>
            </w:r>
          </w:p>
        </w:tc>
      </w:tr>
      <w:tr w:rsidR="008A2F55" w:rsidRPr="008A2F55" w14:paraId="1BA61AD0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9B65A11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3AA2AEF" w14:textId="77777777" w:rsidR="004F500A" w:rsidRPr="008A2F55" w:rsidRDefault="004F500A" w:rsidP="004F500A">
            <w:r w:rsidRPr="008A2F55">
              <w:t>Field Study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23DF283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D8D3D57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E7723D2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</w:tr>
      <w:tr w:rsidR="008A2F55" w:rsidRPr="008A2F55" w14:paraId="47BAE0EC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E5F6A23" w14:textId="77777777" w:rsidR="004F500A" w:rsidRPr="008A2F55" w:rsidRDefault="004F500A" w:rsidP="004F500A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77B2FB" w14:textId="77777777" w:rsidR="004F500A" w:rsidRPr="008A2F55" w:rsidRDefault="004F500A" w:rsidP="004F500A">
            <w:r w:rsidRPr="008A2F55">
              <w:t>Final Exam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1A2119" w14:textId="44E3C79A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97494B8" w14:textId="03DDE314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387A527A" w14:textId="7A8D35E6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10</w:t>
            </w:r>
          </w:p>
        </w:tc>
      </w:tr>
      <w:tr w:rsidR="008A2F55" w:rsidRPr="008A2F55" w14:paraId="4C19D115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75385F7" w14:textId="77777777" w:rsidR="004F500A" w:rsidRPr="008A2F55" w:rsidRDefault="004F500A" w:rsidP="004F500A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473278" w14:textId="77777777" w:rsidR="004F500A" w:rsidRPr="008A2F55" w:rsidRDefault="004F500A" w:rsidP="004F500A">
            <w:pPr>
              <w:jc w:val="right"/>
              <w:rPr>
                <w:b/>
              </w:rPr>
            </w:pPr>
            <w:r w:rsidRPr="008A2F55">
              <w:rPr>
                <w:b/>
              </w:rPr>
              <w:t>Total Workload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867E1FC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5569D1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BC97F00" w14:textId="5A6157ED" w:rsidR="004F500A" w:rsidRPr="008A2F55" w:rsidRDefault="00E621C1" w:rsidP="004F500A">
            <w:pPr>
              <w:rPr>
                <w:b/>
                <w:caps/>
              </w:rPr>
            </w:pPr>
            <w:r w:rsidRPr="008A2F55">
              <w:rPr>
                <w:b/>
                <w:caps/>
              </w:rPr>
              <w:t xml:space="preserve">                127</w:t>
            </w:r>
          </w:p>
        </w:tc>
      </w:tr>
      <w:tr w:rsidR="008A2F55" w:rsidRPr="008A2F55" w14:paraId="20280F0A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576E14E" w14:textId="77777777" w:rsidR="004F500A" w:rsidRPr="008A2F55" w:rsidRDefault="004F500A" w:rsidP="004F500A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AE3C8A" w14:textId="77777777" w:rsidR="004F500A" w:rsidRPr="008A2F55" w:rsidRDefault="004F500A" w:rsidP="004F500A">
            <w:pPr>
              <w:jc w:val="right"/>
              <w:rPr>
                <w:b/>
              </w:rPr>
            </w:pPr>
            <w:r w:rsidRPr="008A2F55">
              <w:rPr>
                <w:b/>
              </w:rPr>
              <w:t>Total Workload/25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3552D63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5BAEBBB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EF24AB0" w14:textId="665B5F4E" w:rsidR="004F500A" w:rsidRPr="008A2F55" w:rsidRDefault="00E621C1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127</w:t>
            </w:r>
            <w:r w:rsidR="004F500A" w:rsidRPr="008A2F55">
              <w:rPr>
                <w:b/>
                <w:caps/>
              </w:rPr>
              <w:t>/25</w:t>
            </w:r>
          </w:p>
        </w:tc>
      </w:tr>
      <w:tr w:rsidR="004F500A" w:rsidRPr="008A2F55" w14:paraId="2CEAD46C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BD5C8F3" w14:textId="77777777" w:rsidR="004F500A" w:rsidRPr="008A2F55" w:rsidRDefault="004F500A" w:rsidP="004F500A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138AF5B6" w14:textId="77777777" w:rsidR="004F500A" w:rsidRPr="008A2F55" w:rsidRDefault="004F500A" w:rsidP="004F500A">
            <w:pPr>
              <w:jc w:val="right"/>
              <w:rPr>
                <w:b/>
              </w:rPr>
            </w:pPr>
            <w:r w:rsidRPr="008A2F55">
              <w:rPr>
                <w:b/>
              </w:rPr>
              <w:t>Course ECTS Credits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500FC04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21D10870" w14:textId="77777777" w:rsidR="004F500A" w:rsidRPr="008A2F55" w:rsidRDefault="004F500A" w:rsidP="004F500A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B3D6223" w14:textId="4CF60CBC" w:rsidR="004F500A" w:rsidRPr="008A2F55" w:rsidRDefault="004F500A" w:rsidP="004F500A">
            <w:pPr>
              <w:jc w:val="center"/>
              <w:rPr>
                <w:b/>
                <w:caps/>
              </w:rPr>
            </w:pPr>
            <w:r w:rsidRPr="008A2F55">
              <w:rPr>
                <w:b/>
                <w:caps/>
              </w:rPr>
              <w:t>5</w:t>
            </w:r>
          </w:p>
        </w:tc>
      </w:tr>
    </w:tbl>
    <w:p w14:paraId="47E408E1" w14:textId="77777777" w:rsidR="00AD2DE6" w:rsidRPr="008A2F55" w:rsidRDefault="00AD2DE6" w:rsidP="0061301B">
      <w:pPr>
        <w:rPr>
          <w:sz w:val="12"/>
        </w:rPr>
      </w:pPr>
    </w:p>
    <w:p w14:paraId="12356AD2" w14:textId="77777777" w:rsidR="00803D24" w:rsidRPr="008A2F55" w:rsidRDefault="00803D24" w:rsidP="0061301B">
      <w:pPr>
        <w:rPr>
          <w:sz w:val="12"/>
        </w:rPr>
      </w:pPr>
    </w:p>
    <w:p w14:paraId="264FADEB" w14:textId="77777777" w:rsidR="00803D24" w:rsidRPr="008A2F55" w:rsidRDefault="00803D24" w:rsidP="0061301B">
      <w:pPr>
        <w:rPr>
          <w:sz w:val="12"/>
        </w:rPr>
      </w:pPr>
    </w:p>
    <w:tbl>
      <w:tblPr>
        <w:tblW w:w="97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16"/>
        <w:gridCol w:w="7587"/>
        <w:gridCol w:w="1219"/>
      </w:tblGrid>
      <w:tr w:rsidR="008A2F55" w:rsidRPr="008A2F55" w14:paraId="19D204D8" w14:textId="77777777" w:rsidTr="0038250E">
        <w:trPr>
          <w:trHeight w:val="386"/>
        </w:trPr>
        <w:tc>
          <w:tcPr>
            <w:tcW w:w="91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EA0B258" w14:textId="77777777" w:rsidR="0061301B" w:rsidRPr="008A2F55" w:rsidRDefault="0061301B" w:rsidP="0038250E">
            <w:pPr>
              <w:jc w:val="center"/>
              <w:rPr>
                <w:b/>
              </w:rPr>
            </w:pPr>
          </w:p>
          <w:p w14:paraId="75E6CDBB" w14:textId="77777777" w:rsidR="0061301B" w:rsidRPr="008A2F55" w:rsidRDefault="00830904" w:rsidP="0038250E">
            <w:pPr>
              <w:jc w:val="center"/>
              <w:rPr>
                <w:b/>
              </w:rPr>
            </w:pPr>
            <w:r w:rsidRPr="008A2F55">
              <w:rPr>
                <w:b/>
              </w:rPr>
              <w:t>Week</w:t>
            </w:r>
          </w:p>
        </w:tc>
        <w:tc>
          <w:tcPr>
            <w:tcW w:w="758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26F7133" w14:textId="77777777" w:rsidR="0061301B" w:rsidRPr="008A2F55" w:rsidRDefault="0061301B" w:rsidP="0061301B">
            <w:pPr>
              <w:jc w:val="center"/>
              <w:rPr>
                <w:b/>
              </w:rPr>
            </w:pPr>
          </w:p>
          <w:p w14:paraId="78568B83" w14:textId="77777777" w:rsidR="0061301B" w:rsidRPr="008A2F55" w:rsidRDefault="00C36B53" w:rsidP="0061301B">
            <w:pPr>
              <w:jc w:val="center"/>
              <w:rPr>
                <w:b/>
              </w:rPr>
            </w:pPr>
            <w:r w:rsidRPr="008A2F55">
              <w:rPr>
                <w:b/>
              </w:rPr>
              <w:t>TOPICS</w:t>
            </w:r>
          </w:p>
          <w:p w14:paraId="2B332690" w14:textId="77777777" w:rsidR="009F7A36" w:rsidRPr="008A2F55" w:rsidRDefault="009F7A36" w:rsidP="0061301B">
            <w:pPr>
              <w:jc w:val="center"/>
              <w:rPr>
                <w:b/>
              </w:rPr>
            </w:pPr>
          </w:p>
        </w:tc>
        <w:tc>
          <w:tcPr>
            <w:tcW w:w="1219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45B3375" w14:textId="77777777" w:rsidR="0061301B" w:rsidRPr="008A2F55" w:rsidRDefault="0061301B" w:rsidP="0038250E">
            <w:pPr>
              <w:jc w:val="center"/>
              <w:rPr>
                <w:b/>
              </w:rPr>
            </w:pPr>
            <w:r w:rsidRPr="008A2F55">
              <w:rPr>
                <w:b/>
              </w:rPr>
              <w:t>Course Outcomes</w:t>
            </w:r>
          </w:p>
        </w:tc>
      </w:tr>
      <w:tr w:rsidR="008A2F55" w:rsidRPr="008A2F55" w14:paraId="287A6602" w14:textId="77777777" w:rsidTr="0038250E">
        <w:trPr>
          <w:trHeight w:val="366"/>
        </w:trPr>
        <w:tc>
          <w:tcPr>
            <w:tcW w:w="916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910972E" w14:textId="77777777" w:rsidR="00536EFF" w:rsidRPr="008A2F55" w:rsidRDefault="00536EFF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1</w:t>
            </w:r>
          </w:p>
        </w:tc>
        <w:tc>
          <w:tcPr>
            <w:tcW w:w="7587" w:type="dxa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1DF6FE79" w14:textId="77777777" w:rsidR="00536EFF" w:rsidRPr="008A2F55" w:rsidRDefault="00536EFF" w:rsidP="00536EFF">
            <w:pPr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lang w:val="en-US" w:eastAsia="tr-TR"/>
              </w:rPr>
              <w:t>INTRODUCTION</w:t>
            </w:r>
          </w:p>
          <w:p w14:paraId="038284BD" w14:textId="278D3369" w:rsidR="00536EFF" w:rsidRPr="008A2F55" w:rsidRDefault="00536EFF" w:rsidP="00536EFF">
            <w:r w:rsidRPr="008A2F55">
              <w:rPr>
                <w:rFonts w:ascii="Arial" w:hAnsi="Arial" w:cs="Arial"/>
                <w:lang w:val="en-US" w:eastAsia="tr-TR"/>
              </w:rPr>
              <w:t>Introduction of the course, Introduction to Navigation, Familiarization with Simulators</w:t>
            </w:r>
            <w:r w:rsidRPr="008A2F55">
              <w:rPr>
                <w:rFonts w:ascii="Arial" w:hAnsi="Arial" w:cs="Arial"/>
                <w:b/>
                <w:lang w:val="en-US" w:eastAsia="tr-TR"/>
              </w:rPr>
              <w:t xml:space="preserve"> </w:t>
            </w:r>
          </w:p>
        </w:tc>
        <w:tc>
          <w:tcPr>
            <w:tcW w:w="1219" w:type="dxa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412AF80A" w14:textId="77777777" w:rsidR="00536EFF" w:rsidRPr="008A2F55" w:rsidRDefault="00536EFF" w:rsidP="0038250E">
            <w:pPr>
              <w:pStyle w:val="Heading7"/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</w:t>
            </w:r>
          </w:p>
        </w:tc>
      </w:tr>
      <w:tr w:rsidR="008A2F55" w:rsidRPr="008A2F55" w14:paraId="3D71EA07" w14:textId="77777777" w:rsidTr="0038250E">
        <w:trPr>
          <w:trHeight w:val="530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AA8346A" w14:textId="77777777" w:rsidR="00536EFF" w:rsidRPr="008A2F55" w:rsidRDefault="00536EFF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2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0BB5670B" w14:textId="77777777" w:rsidR="00536EFF" w:rsidRPr="008A2F55" w:rsidRDefault="00536EFF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b/>
                <w:lang w:eastAsia="tr-TR"/>
              </w:rPr>
            </w:pPr>
            <w:r w:rsidRPr="008A2F55">
              <w:rPr>
                <w:rFonts w:ascii="Arial" w:hAnsi="Arial" w:cs="Arial"/>
                <w:b/>
                <w:lang w:eastAsia="tr-TR"/>
              </w:rPr>
              <w:t>NAVIGATIONAL TERMS AND DEFINITIONS AND TERRESTRIAL COORDINATE SYSTEM</w:t>
            </w:r>
          </w:p>
          <w:p w14:paraId="493EBDBA" w14:textId="77777777" w:rsidR="00536EFF" w:rsidRPr="008A2F55" w:rsidRDefault="00536EFF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>- Earth’s poles, equator and meridians</w:t>
            </w:r>
          </w:p>
          <w:p w14:paraId="07017346" w14:textId="77777777" w:rsidR="00536EFF" w:rsidRPr="008A2F55" w:rsidRDefault="00536EFF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 xml:space="preserve">- Latitude, parallel of Latitude, prime meridian, longitude, </w:t>
            </w:r>
          </w:p>
          <w:p w14:paraId="21EFB09C" w14:textId="5DAFEAB7" w:rsidR="00536EFF" w:rsidRPr="008A2F55" w:rsidRDefault="00536EFF" w:rsidP="00536EFF">
            <w:r w:rsidRPr="008A2F55">
              <w:rPr>
                <w:rFonts w:ascii="Arial" w:hAnsi="Arial" w:cs="Arial"/>
                <w:lang w:eastAsia="tr-TR"/>
              </w:rPr>
              <w:t>- Difference of Latitude and Longitude (dlat-dlong),</w:t>
            </w:r>
            <w:r w:rsidRPr="008A2F55">
              <w:rPr>
                <w:rFonts w:ascii="Arial" w:hAnsi="Arial" w:cs="Arial"/>
                <w:lang w:val="en-US" w:eastAsia="tr-TR"/>
              </w:rPr>
              <w:t xml:space="preserve"> Practice on dlat and dlong problems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3570BF2" w14:textId="77777777" w:rsidR="00536EFF" w:rsidRPr="008A2F55" w:rsidRDefault="00536EFF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II</w:t>
            </w:r>
          </w:p>
        </w:tc>
      </w:tr>
      <w:tr w:rsidR="008A2F55" w:rsidRPr="008A2F55" w14:paraId="3D55E288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62BE156" w14:textId="77777777" w:rsidR="00536EFF" w:rsidRPr="008A2F55" w:rsidRDefault="00536EFF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3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7CB3AD45" w14:textId="77777777" w:rsidR="00536EFF" w:rsidRPr="008A2F55" w:rsidRDefault="00536EFF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b/>
                <w:lang w:eastAsia="tr-TR"/>
              </w:rPr>
            </w:pPr>
            <w:r w:rsidRPr="008A2F55">
              <w:rPr>
                <w:rFonts w:ascii="Arial" w:hAnsi="Arial" w:cs="Arial"/>
                <w:b/>
                <w:lang w:eastAsia="tr-TR"/>
              </w:rPr>
              <w:t>NAVIGATIONAL TERMS AND DEFINITIONS AND TERRESTRIAL COORDINATE SYSTEM</w:t>
            </w:r>
          </w:p>
          <w:p w14:paraId="140B2F73" w14:textId="77777777" w:rsidR="00536EFF" w:rsidRPr="008A2F55" w:rsidRDefault="00536EFF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>- International nautical mile</w:t>
            </w:r>
          </w:p>
          <w:p w14:paraId="0C27FA2A" w14:textId="77777777" w:rsidR="00536EFF" w:rsidRPr="008A2F55" w:rsidRDefault="00536EFF" w:rsidP="00536EFF">
            <w:pPr>
              <w:spacing w:before="100" w:beforeAutospacing="1" w:after="100" w:afterAutospacing="1"/>
              <w:contextualSpacing/>
              <w:rPr>
                <w:rFonts w:ascii="Arial" w:hAnsi="Arial" w:cs="Arial"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>- True course, Rhumb line and departure</w:t>
            </w:r>
          </w:p>
          <w:p w14:paraId="74B4D740" w14:textId="77777777" w:rsidR="00536EFF" w:rsidRPr="008A2F55" w:rsidRDefault="00536EFF" w:rsidP="00536EFF">
            <w:pPr>
              <w:contextualSpacing/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>- The relationship between departure and Dlong</w:t>
            </w:r>
          </w:p>
          <w:p w14:paraId="6C70956D" w14:textId="58B2A2B7" w:rsidR="00536EFF" w:rsidRPr="008A2F55" w:rsidRDefault="00536EFF" w:rsidP="00536EFF">
            <w:r w:rsidRPr="008A2F55">
              <w:rPr>
                <w:rFonts w:ascii="Arial" w:hAnsi="Arial" w:cs="Arial"/>
                <w:lang w:val="en-US" w:eastAsia="tr-TR"/>
              </w:rPr>
              <w:t>- Summary of terms and definitions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36217A19" w14:textId="77777777" w:rsidR="00536EFF" w:rsidRPr="008A2F55" w:rsidRDefault="00536EFF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II</w:t>
            </w:r>
          </w:p>
        </w:tc>
      </w:tr>
      <w:tr w:rsidR="008A2F55" w:rsidRPr="008A2F55" w14:paraId="521FD40B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2E03FE5" w14:textId="77777777" w:rsidR="00536EFF" w:rsidRPr="008A2F55" w:rsidRDefault="00536EFF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4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5AAE50C8" w14:textId="77777777" w:rsidR="00536EFF" w:rsidRPr="008A2F55" w:rsidRDefault="00536EFF" w:rsidP="00536EFF">
            <w:pPr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lang w:val="en-US" w:eastAsia="tr-TR"/>
              </w:rPr>
              <w:t>TOOLS USED FOR NAVIGATION, CHARTS AND PUBLICATIONS</w:t>
            </w:r>
          </w:p>
          <w:p w14:paraId="6C5DF72C" w14:textId="77777777" w:rsidR="00536EFF" w:rsidRPr="008A2F55" w:rsidRDefault="00536EFF" w:rsidP="00536EFF">
            <w:pPr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>- Tools for navigation</w:t>
            </w:r>
          </w:p>
          <w:p w14:paraId="6BE0501D" w14:textId="77777777" w:rsidR="00536EFF" w:rsidRPr="008A2F55" w:rsidRDefault="00536EFF" w:rsidP="00536EFF">
            <w:pPr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>- Nautical Charts</w:t>
            </w:r>
          </w:p>
          <w:p w14:paraId="176E4F90" w14:textId="77777777" w:rsidR="00536EFF" w:rsidRPr="008A2F55" w:rsidRDefault="00536EFF" w:rsidP="00536EFF">
            <w:pPr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>- Chart projections - Charts</w:t>
            </w:r>
          </w:p>
          <w:p w14:paraId="0FFFE86B" w14:textId="7DEF17DB" w:rsidR="00536EFF" w:rsidRPr="008A2F55" w:rsidRDefault="00536EFF" w:rsidP="00536EFF">
            <w:r w:rsidRPr="008A2F55">
              <w:rPr>
                <w:rFonts w:ascii="Arial" w:hAnsi="Arial" w:cs="Arial"/>
                <w:lang w:val="en-US" w:eastAsia="tr-TR"/>
              </w:rPr>
              <w:t>- Practical study on charts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7841B7F" w14:textId="77777777" w:rsidR="00536EFF" w:rsidRPr="008A2F55" w:rsidRDefault="00536EFF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III</w:t>
            </w:r>
          </w:p>
        </w:tc>
      </w:tr>
      <w:tr w:rsidR="008A2F55" w:rsidRPr="008A2F55" w14:paraId="16B2197E" w14:textId="77777777" w:rsidTr="0038250E">
        <w:trPr>
          <w:trHeight w:val="1093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167BF8" w14:textId="77777777" w:rsidR="00536EFF" w:rsidRPr="008A2F55" w:rsidRDefault="00536EFF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5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570D1534" w14:textId="77777777" w:rsidR="00536EFF" w:rsidRPr="008A2F55" w:rsidRDefault="00536EFF" w:rsidP="00536EFF">
            <w:pPr>
              <w:ind w:left="45"/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lang w:val="en-US" w:eastAsia="tr-TR"/>
              </w:rPr>
              <w:t>TOOLS USED FOR NAVIGATION, CHARTS AND PUBLICATIONS</w:t>
            </w:r>
          </w:p>
          <w:p w14:paraId="2BF33FF6" w14:textId="77777777" w:rsidR="00536EFF" w:rsidRPr="008A2F55" w:rsidRDefault="00536EFF" w:rsidP="00536EFF">
            <w:pPr>
              <w:ind w:left="45"/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>- Chart types</w:t>
            </w:r>
          </w:p>
          <w:p w14:paraId="2DE99291" w14:textId="77777777" w:rsidR="00536EFF" w:rsidRPr="008A2F55" w:rsidRDefault="00536EFF" w:rsidP="00536EFF">
            <w:pPr>
              <w:ind w:left="45"/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lang w:val="en-US" w:eastAsia="tr-TR"/>
              </w:rPr>
              <w:t>-</w:t>
            </w:r>
            <w:r w:rsidRPr="008A2F55">
              <w:rPr>
                <w:rFonts w:ascii="Arial" w:hAnsi="Arial" w:cs="Arial"/>
                <w:lang w:val="en-US" w:eastAsia="tr-TR"/>
              </w:rPr>
              <w:t xml:space="preserve"> Chart datum review</w:t>
            </w:r>
          </w:p>
          <w:p w14:paraId="3B9EA7FE" w14:textId="288246BD" w:rsidR="00536EFF" w:rsidRPr="008A2F55" w:rsidRDefault="00536EFF" w:rsidP="0038250E">
            <w:pPr>
              <w:ind w:left="45"/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lang w:val="en-US" w:eastAsia="tr-TR"/>
              </w:rPr>
              <w:t xml:space="preserve">- </w:t>
            </w:r>
            <w:r w:rsidRPr="008A2F55">
              <w:rPr>
                <w:rFonts w:ascii="Arial" w:hAnsi="Arial" w:cs="Arial"/>
                <w:lang w:val="en-US" w:eastAsia="tr-TR"/>
              </w:rPr>
              <w:t>Drawing a Mercator Chart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09F9F60" w14:textId="77777777" w:rsidR="00536EFF" w:rsidRPr="008A2F55" w:rsidRDefault="00536EFF" w:rsidP="0038250E">
            <w:pPr>
              <w:jc w:val="center"/>
              <w:rPr>
                <w:sz w:val="28"/>
                <w:szCs w:val="22"/>
              </w:rPr>
            </w:pPr>
          </w:p>
        </w:tc>
      </w:tr>
      <w:tr w:rsidR="008A2F55" w:rsidRPr="008A2F55" w14:paraId="280A1B09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988B4AA" w14:textId="77777777" w:rsidR="00536EFF" w:rsidRPr="008A2F55" w:rsidRDefault="00536EFF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6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4E239746" w14:textId="77777777" w:rsidR="00536EFF" w:rsidRPr="008A2F55" w:rsidRDefault="00536EFF" w:rsidP="00536EFF">
            <w:pPr>
              <w:rPr>
                <w:rFonts w:ascii="Arial" w:hAnsi="Arial" w:cs="Arial"/>
                <w:b/>
                <w:lang w:eastAsia="tr-TR"/>
              </w:rPr>
            </w:pPr>
            <w:r w:rsidRPr="008A2F55">
              <w:rPr>
                <w:rFonts w:ascii="Arial" w:hAnsi="Arial" w:cs="Arial"/>
                <w:b/>
                <w:lang w:eastAsia="tr-TR"/>
              </w:rPr>
              <w:t>NAVIGATION EQUIPMENT</w:t>
            </w:r>
          </w:p>
          <w:p w14:paraId="466F4560" w14:textId="77777777" w:rsidR="00536EFF" w:rsidRPr="008A2F55" w:rsidRDefault="00536EFF" w:rsidP="00536EFF">
            <w:pPr>
              <w:rPr>
                <w:rFonts w:ascii="Arial" w:hAnsi="Arial" w:cs="Arial"/>
                <w:b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>- Magnetic compass and gyro compass</w:t>
            </w:r>
          </w:p>
          <w:p w14:paraId="35C55D3A" w14:textId="77777777" w:rsidR="00536EFF" w:rsidRPr="008A2F55" w:rsidRDefault="00536EFF" w:rsidP="00536EFF">
            <w:pPr>
              <w:rPr>
                <w:rFonts w:ascii="Arial" w:hAnsi="Arial" w:cs="Arial"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>- Sounder, Log</w:t>
            </w:r>
          </w:p>
          <w:p w14:paraId="6F963C61" w14:textId="77777777" w:rsidR="00536EFF" w:rsidRPr="008A2F55" w:rsidRDefault="00536EFF" w:rsidP="00536EFF">
            <w:pPr>
              <w:rPr>
                <w:rFonts w:ascii="Arial" w:hAnsi="Arial" w:cs="Arial"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 xml:space="preserve">- Radar, ECDIS, </w:t>
            </w:r>
          </w:p>
          <w:p w14:paraId="1C87B8F3" w14:textId="71974BEC" w:rsidR="00536EFF" w:rsidRPr="008A2F55" w:rsidRDefault="00536EFF" w:rsidP="00536EFF">
            <w:r w:rsidRPr="008A2F55">
              <w:rPr>
                <w:rFonts w:ascii="Arial" w:hAnsi="Arial" w:cs="Arial"/>
                <w:lang w:eastAsia="tr-TR"/>
              </w:rPr>
              <w:t>- Autopilot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1DCEF7EE" w14:textId="77777777" w:rsidR="00536EFF" w:rsidRPr="008A2F55" w:rsidRDefault="00536EFF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III</w:t>
            </w:r>
          </w:p>
        </w:tc>
      </w:tr>
      <w:tr w:rsidR="008A2F55" w:rsidRPr="008A2F55" w14:paraId="3032C8F8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6BBFD3D" w14:textId="77777777" w:rsidR="00536EFF" w:rsidRPr="008A2F55" w:rsidRDefault="00536EFF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7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4E800714" w14:textId="77777777" w:rsidR="00536EFF" w:rsidRPr="008A2F55" w:rsidRDefault="00344492" w:rsidP="00536EFF">
            <w:pPr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lang w:val="en-US" w:eastAsia="tr-TR"/>
              </w:rPr>
              <w:t xml:space="preserve">PREPARATIONS FOR </w:t>
            </w:r>
            <w:r w:rsidR="00536EFF" w:rsidRPr="008A2F55">
              <w:rPr>
                <w:rFonts w:ascii="Arial" w:hAnsi="Arial" w:cs="Arial"/>
                <w:b/>
                <w:lang w:val="en-US" w:eastAsia="tr-TR"/>
              </w:rPr>
              <w:t>SIMULATOR PRACTICE</w:t>
            </w:r>
            <w:r w:rsidRPr="008A2F55">
              <w:rPr>
                <w:rFonts w:ascii="Arial" w:hAnsi="Arial" w:cs="Arial"/>
                <w:b/>
                <w:lang w:val="en-US" w:eastAsia="tr-TR"/>
              </w:rPr>
              <w:t>S</w:t>
            </w:r>
          </w:p>
          <w:p w14:paraId="5B134B2E" w14:textId="77777777" w:rsidR="00344492" w:rsidRPr="008A2F55" w:rsidRDefault="005A75DF" w:rsidP="00536EFF">
            <w:pPr>
              <w:rPr>
                <w:rFonts w:ascii="Arial" w:hAnsi="Arial" w:cs="Arial"/>
                <w:bCs/>
                <w:lang w:val="en-US" w:eastAsia="tr-TR"/>
              </w:rPr>
            </w:pPr>
            <w:r w:rsidRPr="008A2F55">
              <w:rPr>
                <w:rFonts w:ascii="Arial" w:hAnsi="Arial" w:cs="Arial"/>
                <w:bCs/>
                <w:lang w:val="en-US" w:eastAsia="tr-TR"/>
              </w:rPr>
              <w:t xml:space="preserve">- </w:t>
            </w:r>
            <w:r w:rsidR="00344492" w:rsidRPr="008A2F55">
              <w:rPr>
                <w:rFonts w:ascii="Arial" w:hAnsi="Arial" w:cs="Arial"/>
                <w:bCs/>
                <w:lang w:val="en-US" w:eastAsia="tr-TR"/>
              </w:rPr>
              <w:t>Familiarization</w:t>
            </w:r>
            <w:r w:rsidRPr="008A2F55">
              <w:rPr>
                <w:rFonts w:ascii="Arial" w:hAnsi="Arial" w:cs="Arial"/>
                <w:bCs/>
                <w:lang w:val="en-US" w:eastAsia="tr-TR"/>
              </w:rPr>
              <w:t xml:space="preserve"> </w:t>
            </w:r>
          </w:p>
          <w:p w14:paraId="14EEE641" w14:textId="1627C7CB" w:rsidR="005A75DF" w:rsidRPr="008A2F55" w:rsidRDefault="005A75DF" w:rsidP="00536EFF">
            <w:pPr>
              <w:rPr>
                <w:rFonts w:ascii="Arial" w:hAnsi="Arial" w:cs="Arial"/>
                <w:bCs/>
                <w:lang w:val="en-US" w:eastAsia="tr-TR"/>
              </w:rPr>
            </w:pPr>
            <w:r w:rsidRPr="008A2F55">
              <w:rPr>
                <w:rFonts w:ascii="Arial" w:hAnsi="Arial" w:cs="Arial"/>
                <w:bCs/>
                <w:lang w:val="en-US" w:eastAsia="tr-TR"/>
              </w:rPr>
              <w:t>- Basics of BRM procedures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2C03FDF7" w14:textId="77777777" w:rsidR="00536EFF" w:rsidRPr="008A2F55" w:rsidRDefault="00536EFF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IV</w:t>
            </w:r>
          </w:p>
        </w:tc>
      </w:tr>
      <w:tr w:rsidR="008A2F55" w:rsidRPr="008A2F55" w14:paraId="070815B4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7549C93" w14:textId="77777777" w:rsidR="00344492" w:rsidRPr="008A2F55" w:rsidRDefault="00344492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8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1F159F43" w14:textId="50DCF341" w:rsidR="00344492" w:rsidRPr="008A2F55" w:rsidRDefault="00344492" w:rsidP="00344492">
            <w:pPr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lang w:val="en-US" w:eastAsia="tr-TR"/>
              </w:rPr>
              <w:t>SIMULATOR PRACTICES</w:t>
            </w:r>
          </w:p>
          <w:p w14:paraId="74077C01" w14:textId="797C8F6D" w:rsidR="00344492" w:rsidRPr="008A2F55" w:rsidRDefault="00344492" w:rsidP="00344492">
            <w:r w:rsidRPr="008A2F55">
              <w:rPr>
                <w:rFonts w:ascii="Arial" w:hAnsi="Arial" w:cs="Arial"/>
                <w:lang w:val="en-US" w:eastAsia="tr-TR"/>
              </w:rPr>
              <w:t>Based on eye and chart-</w:t>
            </w:r>
            <w:r w:rsidR="005A75DF" w:rsidRPr="008A2F55">
              <w:rPr>
                <w:rFonts w:ascii="Arial" w:hAnsi="Arial" w:cs="Arial"/>
                <w:lang w:val="en-US" w:eastAsia="tr-TR"/>
              </w:rPr>
              <w:t>ARPA R</w:t>
            </w:r>
            <w:r w:rsidRPr="008A2F55">
              <w:rPr>
                <w:rFonts w:ascii="Arial" w:hAnsi="Arial" w:cs="Arial"/>
                <w:lang w:val="en-US" w:eastAsia="tr-TR"/>
              </w:rPr>
              <w:t>adar</w:t>
            </w:r>
            <w:r w:rsidR="005A75DF" w:rsidRPr="008A2F55">
              <w:rPr>
                <w:rFonts w:ascii="Arial" w:hAnsi="Arial" w:cs="Arial"/>
                <w:lang w:val="en-US" w:eastAsia="tr-TR"/>
              </w:rPr>
              <w:t>/</w:t>
            </w:r>
            <w:r w:rsidRPr="008A2F55">
              <w:rPr>
                <w:rFonts w:ascii="Arial" w:hAnsi="Arial" w:cs="Arial"/>
                <w:lang w:val="en-US" w:eastAsia="tr-TR"/>
              </w:rPr>
              <w:t>ECDIS coordination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E2D32F0" w14:textId="77777777" w:rsidR="00344492" w:rsidRPr="008A2F55" w:rsidRDefault="00344492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IV</w:t>
            </w:r>
          </w:p>
        </w:tc>
      </w:tr>
      <w:tr w:rsidR="008A2F55" w:rsidRPr="008A2F55" w14:paraId="57E38FC6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355F2C" w14:textId="77777777" w:rsidR="00344492" w:rsidRPr="008A2F55" w:rsidRDefault="00344492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lastRenderedPageBreak/>
              <w:t>9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2E3E0F11" w14:textId="77777777" w:rsidR="00B559CA" w:rsidRPr="008A2F55" w:rsidRDefault="00344492" w:rsidP="00B559CA">
            <w:pPr>
              <w:rPr>
                <w:rFonts w:ascii="Arial" w:hAnsi="Arial" w:cs="Arial"/>
                <w:b/>
                <w:lang w:eastAsia="tr-TR"/>
              </w:rPr>
            </w:pPr>
            <w:r w:rsidRPr="008A2F55">
              <w:rPr>
                <w:rFonts w:ascii="Arial" w:hAnsi="Arial" w:cs="Arial"/>
                <w:b/>
                <w:lang w:eastAsia="tr-TR"/>
              </w:rPr>
              <w:t>COASTAL NAVIGATION PRACTICES</w:t>
            </w:r>
          </w:p>
          <w:p w14:paraId="63D8470F" w14:textId="4DE92998" w:rsidR="00344492" w:rsidRPr="008A2F55" w:rsidRDefault="00344492" w:rsidP="00B559CA">
            <w:pPr>
              <w:rPr>
                <w:rFonts w:ascii="Arial" w:hAnsi="Arial" w:cs="Arial"/>
                <w:b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>Position lines and position circles</w:t>
            </w:r>
          </w:p>
          <w:p w14:paraId="7B2AE735" w14:textId="77777777" w:rsidR="00344492" w:rsidRPr="008A2F55" w:rsidRDefault="00344492" w:rsidP="0038250E">
            <w:pPr>
              <w:ind w:left="218" w:hanging="218"/>
              <w:rPr>
                <w:rFonts w:ascii="Arial" w:hAnsi="Arial" w:cs="Arial"/>
                <w:b/>
                <w:lang w:eastAsia="tr-TR"/>
              </w:rPr>
            </w:pPr>
            <w:r w:rsidRPr="008A2F55">
              <w:rPr>
                <w:rFonts w:ascii="Arial" w:hAnsi="Arial" w:cs="Arial"/>
                <w:lang w:eastAsia="tr-TR"/>
              </w:rPr>
              <w:t xml:space="preserve">- </w:t>
            </w:r>
            <w:r w:rsidRPr="008A2F55">
              <w:rPr>
                <w:rFonts w:ascii="Arial" w:hAnsi="Arial" w:cs="Arial"/>
              </w:rPr>
              <w:t>Range and bearing</w:t>
            </w:r>
          </w:p>
          <w:p w14:paraId="00EE38EF" w14:textId="77777777" w:rsidR="00344492" w:rsidRPr="008A2F55" w:rsidRDefault="00344492" w:rsidP="0038250E">
            <w:pPr>
              <w:ind w:left="218" w:hanging="218"/>
            </w:pPr>
            <w:r w:rsidRPr="008A2F55">
              <w:rPr>
                <w:rFonts w:ascii="Arial" w:hAnsi="Arial" w:cs="Arial"/>
                <w:lang w:eastAsia="tr-TR"/>
              </w:rPr>
              <w:t>- Calculation of courses and distances</w:t>
            </w:r>
          </w:p>
          <w:p w14:paraId="74AD7BF0" w14:textId="77777777" w:rsidR="005A75DF" w:rsidRPr="008A2F55" w:rsidRDefault="00344492" w:rsidP="0038250E">
            <w:pPr>
              <w:ind w:left="218" w:hanging="218"/>
            </w:pPr>
            <w:r w:rsidRPr="008A2F55">
              <w:rPr>
                <w:rFonts w:ascii="Arial" w:hAnsi="Arial" w:cs="Arial"/>
                <w:lang w:eastAsia="tr-TR"/>
              </w:rPr>
              <w:t>-</w:t>
            </w:r>
            <w:r w:rsidRPr="008A2F55">
              <w:rPr>
                <w:rFonts w:ascii="Arial" w:hAnsi="Arial" w:cs="Arial"/>
                <w:lang w:val="en-US" w:eastAsia="tr-TR"/>
              </w:rPr>
              <w:t xml:space="preserve"> Chart work</w:t>
            </w:r>
          </w:p>
          <w:p w14:paraId="06911173" w14:textId="32EE6AD9" w:rsidR="00344492" w:rsidRPr="008A2F55" w:rsidRDefault="005A75DF" w:rsidP="0038250E">
            <w:pPr>
              <w:ind w:left="218" w:hanging="218"/>
            </w:pPr>
            <w:r w:rsidRPr="008A2F55">
              <w:rPr>
                <w:rFonts w:ascii="Arial" w:hAnsi="Arial" w:cs="Arial"/>
                <w:lang w:eastAsia="tr-TR"/>
              </w:rPr>
              <w:t>-</w:t>
            </w:r>
            <w:r w:rsidRPr="008A2F55">
              <w:rPr>
                <w:rFonts w:ascii="Arial" w:hAnsi="Arial" w:cs="Arial"/>
                <w:lang w:val="en-US" w:eastAsia="tr-TR"/>
              </w:rPr>
              <w:t xml:space="preserve"> Use of ARPA Radar</w:t>
            </w:r>
            <w:r w:rsidR="00344492" w:rsidRPr="008A2F55">
              <w:rPr>
                <w:rFonts w:ascii="Arial" w:hAnsi="Arial" w:cs="Arial"/>
                <w:lang w:val="en-US" w:eastAsia="tr-TR"/>
              </w:rPr>
              <w:t xml:space="preserve"> 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65722ED" w14:textId="77777777" w:rsidR="00344492" w:rsidRPr="008A2F55" w:rsidRDefault="00344492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IV</w:t>
            </w:r>
          </w:p>
        </w:tc>
      </w:tr>
      <w:tr w:rsidR="008A2F55" w:rsidRPr="008A2F55" w14:paraId="157C1BDB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00F892D" w14:textId="77777777" w:rsidR="00344492" w:rsidRPr="008A2F55" w:rsidRDefault="00344492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10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7F39AE64" w14:textId="3777942D" w:rsidR="00344492" w:rsidRPr="008A2F55" w:rsidRDefault="00344492" w:rsidP="00B559CA">
            <w:pPr>
              <w:rPr>
                <w:rFonts w:ascii="Arial" w:hAnsi="Arial" w:cs="Arial"/>
                <w:b/>
                <w:lang w:eastAsia="tr-TR"/>
              </w:rPr>
            </w:pPr>
            <w:r w:rsidRPr="008A2F55">
              <w:rPr>
                <w:rFonts w:ascii="Arial" w:hAnsi="Arial" w:cs="Arial"/>
                <w:b/>
                <w:lang w:eastAsia="tr-TR"/>
              </w:rPr>
              <w:t>COASTAL NAVIGATION PRACTICES</w:t>
            </w:r>
          </w:p>
          <w:p w14:paraId="62E42711" w14:textId="20BC7CD3" w:rsidR="00344492" w:rsidRPr="008A2F55" w:rsidRDefault="00344492" w:rsidP="00B559CA">
            <w:pPr>
              <w:rPr>
                <w:rFonts w:ascii="Arial" w:hAnsi="Arial" w:cs="Arial"/>
              </w:rPr>
            </w:pPr>
            <w:r w:rsidRPr="008A2F55">
              <w:rPr>
                <w:rFonts w:ascii="Arial" w:hAnsi="Arial" w:cs="Arial"/>
                <w:lang w:eastAsia="tr-TR"/>
              </w:rPr>
              <w:t xml:space="preserve">Calculation and application of DR and EP </w:t>
            </w:r>
          </w:p>
          <w:p w14:paraId="65BB9103" w14:textId="542C1DC9" w:rsidR="00344492" w:rsidRPr="008A2F55" w:rsidRDefault="00344492" w:rsidP="0038250E">
            <w:pPr>
              <w:ind w:left="218" w:hanging="218"/>
              <w:jc w:val="both"/>
              <w:rPr>
                <w:rFonts w:ascii="Arial" w:hAnsi="Arial" w:cs="Arial"/>
              </w:rPr>
            </w:pPr>
            <w:r w:rsidRPr="008A2F55">
              <w:rPr>
                <w:rFonts w:ascii="Arial" w:hAnsi="Arial" w:cs="Arial"/>
                <w:lang w:eastAsia="tr-TR"/>
              </w:rPr>
              <w:t xml:space="preserve">- Calculation and application of course to steer and distance between ports and waypoints, </w:t>
            </w:r>
          </w:p>
          <w:p w14:paraId="7F0E72EA" w14:textId="4E36A114" w:rsidR="00344492" w:rsidRPr="008A2F55" w:rsidRDefault="00344492" w:rsidP="0038250E">
            <w:pPr>
              <w:ind w:left="218" w:hanging="218"/>
            </w:pPr>
            <w:r w:rsidRPr="008A2F55">
              <w:rPr>
                <w:rFonts w:ascii="Arial" w:hAnsi="Arial" w:cs="Arial"/>
                <w:lang w:val="en-US" w:eastAsia="tr-TR"/>
              </w:rPr>
              <w:t>- ECDIS practice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85B669A" w14:textId="77777777" w:rsidR="00344492" w:rsidRPr="008A2F55" w:rsidRDefault="00344492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V</w:t>
            </w:r>
          </w:p>
        </w:tc>
      </w:tr>
      <w:tr w:rsidR="008A2F55" w:rsidRPr="008A2F55" w14:paraId="5762CEB9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456857" w14:textId="77777777" w:rsidR="00344492" w:rsidRPr="008A2F55" w:rsidRDefault="00344492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11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284E4EF7" w14:textId="21CDAE23" w:rsidR="00344492" w:rsidRPr="008A2F55" w:rsidRDefault="00344492" w:rsidP="00B559CA">
            <w:pPr>
              <w:contextualSpacing/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lang w:val="en-US" w:eastAsia="tr-TR"/>
              </w:rPr>
              <w:t xml:space="preserve">SIMPLE PASSAGE PLANNING </w:t>
            </w:r>
          </w:p>
          <w:p w14:paraId="080B71A4" w14:textId="504B953B" w:rsidR="00344492" w:rsidRPr="008A2F55" w:rsidRDefault="00344492" w:rsidP="0038250E">
            <w:pPr>
              <w:ind w:left="218" w:hanging="218"/>
              <w:contextualSpacing/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>-</w:t>
            </w:r>
            <w:r w:rsidRPr="008A2F55">
              <w:rPr>
                <w:rFonts w:ascii="Arial" w:hAnsi="Arial" w:cs="Arial"/>
                <w:b/>
                <w:lang w:val="en-US" w:eastAsia="tr-TR"/>
              </w:rPr>
              <w:t xml:space="preserve"> </w:t>
            </w:r>
            <w:r w:rsidRPr="008A2F55">
              <w:rPr>
                <w:rFonts w:ascii="Arial" w:hAnsi="Arial" w:cs="Arial"/>
                <w:lang w:val="en-US" w:eastAsia="tr-TR"/>
              </w:rPr>
              <w:t>Elements of Voyage Planning and Passage Planning</w:t>
            </w:r>
          </w:p>
          <w:p w14:paraId="62C0ABE4" w14:textId="018B7433" w:rsidR="00344492" w:rsidRPr="008A2F55" w:rsidRDefault="00344492" w:rsidP="0038250E">
            <w:pPr>
              <w:ind w:left="218" w:hanging="218"/>
              <w:contextualSpacing/>
              <w:jc w:val="both"/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 xml:space="preserve">- Development </w:t>
            </w:r>
            <w:r w:rsidR="005A75DF" w:rsidRPr="008A2F55">
              <w:rPr>
                <w:rFonts w:ascii="Arial" w:hAnsi="Arial" w:cs="Arial"/>
                <w:lang w:val="en-US" w:eastAsia="tr-TR"/>
              </w:rPr>
              <w:t>of basic</w:t>
            </w:r>
            <w:r w:rsidRPr="008A2F55">
              <w:rPr>
                <w:rFonts w:ascii="Arial" w:hAnsi="Arial" w:cs="Arial"/>
                <w:lang w:val="en-US" w:eastAsia="tr-TR"/>
              </w:rPr>
              <w:t xml:space="preserve"> chart work skills in respect to chart composition, working neatly and accurately, position and position line plot and course drawing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148F4550" w14:textId="77777777" w:rsidR="00344492" w:rsidRPr="008A2F55" w:rsidRDefault="00344492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V</w:t>
            </w:r>
          </w:p>
        </w:tc>
      </w:tr>
      <w:tr w:rsidR="008A2F55" w:rsidRPr="008A2F55" w14:paraId="28A6E74F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4A1860C" w14:textId="77777777" w:rsidR="00344492" w:rsidRPr="008A2F55" w:rsidRDefault="00344492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12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1798917B" w14:textId="77777777" w:rsidR="00344492" w:rsidRPr="008A2F55" w:rsidRDefault="00344492" w:rsidP="00B559CA">
            <w:pPr>
              <w:contextualSpacing/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  <w:b/>
                <w:iCs/>
                <w:lang w:eastAsia="tr-TR"/>
              </w:rPr>
              <w:t xml:space="preserve"> </w:t>
            </w:r>
            <w:r w:rsidRPr="008A2F55">
              <w:rPr>
                <w:rFonts w:ascii="Arial" w:hAnsi="Arial" w:cs="Arial"/>
                <w:b/>
                <w:lang w:val="en-US" w:eastAsia="tr-TR"/>
              </w:rPr>
              <w:t>SIMPLE PASSAGE PLANNING</w:t>
            </w:r>
          </w:p>
          <w:p w14:paraId="5311D4EE" w14:textId="7483332D" w:rsidR="00344492" w:rsidRPr="008A2F55" w:rsidRDefault="00344492" w:rsidP="0038250E">
            <w:pPr>
              <w:pStyle w:val="ListParagraph"/>
              <w:numPr>
                <w:ilvl w:val="0"/>
                <w:numId w:val="46"/>
              </w:numPr>
              <w:tabs>
                <w:tab w:val="clear" w:pos="405"/>
                <w:tab w:val="num" w:pos="218"/>
              </w:tabs>
              <w:ind w:left="218" w:hanging="218"/>
              <w:rPr>
                <w:rFonts w:ascii="Arial" w:hAnsi="Arial" w:cs="Arial"/>
              </w:rPr>
            </w:pPr>
            <w:r w:rsidRPr="008A2F55">
              <w:rPr>
                <w:rFonts w:ascii="Arial" w:hAnsi="Arial" w:cs="Arial"/>
                <w:lang w:eastAsia="tr-TR"/>
              </w:rPr>
              <w:t>Calculation of ETAs</w:t>
            </w:r>
          </w:p>
          <w:p w14:paraId="6E227F9B" w14:textId="1F57B344" w:rsidR="00344492" w:rsidRPr="008A2F55" w:rsidRDefault="00344492" w:rsidP="0038250E">
            <w:pPr>
              <w:numPr>
                <w:ilvl w:val="0"/>
                <w:numId w:val="46"/>
              </w:numPr>
              <w:tabs>
                <w:tab w:val="clear" w:pos="405"/>
                <w:tab w:val="num" w:pos="218"/>
              </w:tabs>
              <w:ind w:left="218" w:hanging="218"/>
              <w:contextualSpacing/>
              <w:rPr>
                <w:rFonts w:ascii="Arial" w:hAnsi="Arial" w:cs="Arial"/>
                <w:lang w:val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 xml:space="preserve">Simple passage planning </w:t>
            </w:r>
          </w:p>
          <w:p w14:paraId="43A030FB" w14:textId="02850376" w:rsidR="00344492" w:rsidRPr="008A2F55" w:rsidRDefault="00344492" w:rsidP="0038250E">
            <w:pPr>
              <w:numPr>
                <w:ilvl w:val="0"/>
                <w:numId w:val="46"/>
              </w:numPr>
              <w:tabs>
                <w:tab w:val="clear" w:pos="405"/>
                <w:tab w:val="num" w:pos="218"/>
              </w:tabs>
              <w:ind w:left="218" w:hanging="218"/>
              <w:contextualSpacing/>
              <w:rPr>
                <w:rFonts w:ascii="Arial" w:hAnsi="Arial" w:cs="Arial"/>
                <w:lang w:val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 xml:space="preserve">Chart work 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7383F6FB" w14:textId="77777777" w:rsidR="00344492" w:rsidRPr="008A2F55" w:rsidRDefault="00344492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V</w:t>
            </w:r>
          </w:p>
        </w:tc>
      </w:tr>
      <w:tr w:rsidR="008A2F55" w:rsidRPr="008A2F55" w14:paraId="789738D5" w14:textId="77777777" w:rsidTr="0038250E">
        <w:trPr>
          <w:trHeight w:val="308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604795F" w14:textId="77777777" w:rsidR="00344492" w:rsidRPr="008A2F55" w:rsidRDefault="00344492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13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3327CD8A" w14:textId="6AF321FB" w:rsidR="00344492" w:rsidRPr="008A2F55" w:rsidRDefault="00344492" w:rsidP="00344492">
            <w:pPr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</w:rPr>
              <w:t xml:space="preserve"> </w:t>
            </w:r>
            <w:r w:rsidRPr="008A2F55">
              <w:rPr>
                <w:rFonts w:ascii="Arial" w:hAnsi="Arial" w:cs="Arial"/>
                <w:b/>
                <w:lang w:val="en-US" w:eastAsia="tr-TR"/>
              </w:rPr>
              <w:t>PASSAGE PLANNING</w:t>
            </w:r>
          </w:p>
          <w:p w14:paraId="14B109C8" w14:textId="60422E91" w:rsidR="00344492" w:rsidRPr="008A2F55" w:rsidRDefault="00344492" w:rsidP="0038250E">
            <w:pPr>
              <w:pStyle w:val="ListParagraph"/>
              <w:numPr>
                <w:ilvl w:val="0"/>
                <w:numId w:val="46"/>
              </w:numPr>
              <w:tabs>
                <w:tab w:val="clear" w:pos="405"/>
                <w:tab w:val="num" w:pos="218"/>
              </w:tabs>
              <w:ind w:left="218" w:hanging="218"/>
            </w:pPr>
            <w:r w:rsidRPr="008A2F55">
              <w:rPr>
                <w:rFonts w:ascii="Arial" w:hAnsi="Arial" w:cs="Arial"/>
                <w:lang w:val="en-US" w:eastAsia="tr-TR"/>
              </w:rPr>
              <w:t>Application of Simple Passage Planning in the chart room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6D0F015" w14:textId="77777777" w:rsidR="00344492" w:rsidRPr="008A2F55" w:rsidRDefault="00344492" w:rsidP="0038250E">
            <w:pPr>
              <w:pStyle w:val="Heading7"/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V</w:t>
            </w:r>
          </w:p>
        </w:tc>
      </w:tr>
      <w:tr w:rsidR="005A75DF" w:rsidRPr="008A2F55" w14:paraId="7DAAEAAE" w14:textId="77777777" w:rsidTr="0038250E">
        <w:trPr>
          <w:trHeight w:val="302"/>
        </w:trPr>
        <w:tc>
          <w:tcPr>
            <w:tcW w:w="916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6C3019" w14:textId="77777777" w:rsidR="005A75DF" w:rsidRPr="008A2F55" w:rsidRDefault="005A75DF" w:rsidP="0038250E">
            <w:pPr>
              <w:jc w:val="center"/>
              <w:rPr>
                <w:b/>
                <w:szCs w:val="22"/>
              </w:rPr>
            </w:pPr>
            <w:r w:rsidRPr="008A2F55">
              <w:rPr>
                <w:b/>
                <w:szCs w:val="22"/>
              </w:rPr>
              <w:t>14</w:t>
            </w:r>
          </w:p>
        </w:tc>
        <w:tc>
          <w:tcPr>
            <w:tcW w:w="7587" w:type="dxa"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4FFE1B1" w14:textId="77777777" w:rsidR="005A75DF" w:rsidRPr="008A2F55" w:rsidRDefault="005A75DF" w:rsidP="005A75DF">
            <w:pPr>
              <w:rPr>
                <w:rFonts w:ascii="Arial" w:hAnsi="Arial" w:cs="Arial"/>
                <w:b/>
                <w:lang w:val="en-US" w:eastAsia="tr-TR"/>
              </w:rPr>
            </w:pPr>
            <w:r w:rsidRPr="008A2F55">
              <w:rPr>
                <w:rFonts w:ascii="Arial" w:hAnsi="Arial" w:cs="Arial"/>
              </w:rPr>
              <w:t xml:space="preserve"> </w:t>
            </w:r>
            <w:r w:rsidRPr="008A2F55">
              <w:rPr>
                <w:rFonts w:ascii="Arial" w:hAnsi="Arial" w:cs="Arial"/>
                <w:b/>
                <w:lang w:val="en-US" w:eastAsia="tr-TR"/>
              </w:rPr>
              <w:t>PASSAGE PLANNING</w:t>
            </w:r>
          </w:p>
          <w:p w14:paraId="6FB69BA3" w14:textId="77777777" w:rsidR="005A75DF" w:rsidRPr="008A2F55" w:rsidRDefault="005A75DF" w:rsidP="0038250E">
            <w:pPr>
              <w:ind w:left="218" w:hanging="218"/>
              <w:rPr>
                <w:rFonts w:ascii="Arial" w:hAnsi="Arial" w:cs="Arial"/>
                <w:lang w:val="en-US" w:eastAsia="tr-TR"/>
              </w:rPr>
            </w:pPr>
            <w:r w:rsidRPr="008A2F55">
              <w:rPr>
                <w:rFonts w:ascii="Arial" w:hAnsi="Arial" w:cs="Arial"/>
                <w:lang w:val="en-US" w:eastAsia="tr-TR"/>
              </w:rPr>
              <w:t xml:space="preserve"> - Application of Passage Planning in the FMBS</w:t>
            </w:r>
          </w:p>
          <w:p w14:paraId="3D7E1E80" w14:textId="34624D9F" w:rsidR="005A75DF" w:rsidRPr="008A2F55" w:rsidRDefault="005A75DF" w:rsidP="0038250E">
            <w:pPr>
              <w:ind w:left="218" w:hanging="218"/>
            </w:pPr>
            <w:r w:rsidRPr="008A2F55">
              <w:rPr>
                <w:rFonts w:ascii="Arial" w:hAnsi="Arial" w:cs="Arial"/>
                <w:lang w:val="en-US" w:eastAsia="tr-TR"/>
              </w:rPr>
              <w:t xml:space="preserve"> - Application of basic BRM principles</w:t>
            </w:r>
          </w:p>
        </w:tc>
        <w:tc>
          <w:tcPr>
            <w:tcW w:w="1219" w:type="dxa"/>
            <w:tcBorders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A64F229" w14:textId="77777777" w:rsidR="005A75DF" w:rsidRPr="008A2F55" w:rsidRDefault="005A75DF" w:rsidP="0038250E">
            <w:pPr>
              <w:jc w:val="center"/>
              <w:rPr>
                <w:sz w:val="28"/>
                <w:szCs w:val="22"/>
              </w:rPr>
            </w:pPr>
            <w:r w:rsidRPr="008A2F55">
              <w:rPr>
                <w:sz w:val="28"/>
                <w:szCs w:val="22"/>
              </w:rPr>
              <w:t>IV-V</w:t>
            </w:r>
          </w:p>
        </w:tc>
      </w:tr>
    </w:tbl>
    <w:p w14:paraId="20FA029C" w14:textId="77777777" w:rsidR="00EE605F" w:rsidRPr="008A2F55" w:rsidRDefault="00EE605F" w:rsidP="00262E60">
      <w:pPr>
        <w:jc w:val="center"/>
        <w:rPr>
          <w:b/>
          <w:sz w:val="22"/>
          <w:szCs w:val="22"/>
        </w:rPr>
      </w:pPr>
    </w:p>
    <w:p w14:paraId="3242D5A4" w14:textId="77777777" w:rsidR="00EE605F" w:rsidRPr="008A2F55" w:rsidRDefault="00EE605F" w:rsidP="00262E60">
      <w:pPr>
        <w:jc w:val="center"/>
        <w:rPr>
          <w:b/>
          <w:sz w:val="22"/>
          <w:szCs w:val="22"/>
        </w:rPr>
      </w:pPr>
    </w:p>
    <w:p w14:paraId="490ACC8B" w14:textId="77777777" w:rsidR="00EE605F" w:rsidRPr="008A2F55" w:rsidRDefault="007D1A4D" w:rsidP="00257E8D">
      <w:pPr>
        <w:rPr>
          <w:b/>
          <w:sz w:val="22"/>
          <w:szCs w:val="22"/>
        </w:rPr>
      </w:pPr>
      <w:r w:rsidRPr="008A2F55">
        <w:rPr>
          <w:b/>
          <w:sz w:val="22"/>
          <w:szCs w:val="22"/>
        </w:rPr>
        <w:t>Relationship betwe</w:t>
      </w:r>
      <w:r w:rsidR="00262E60" w:rsidRPr="008A2F55">
        <w:rPr>
          <w:b/>
          <w:sz w:val="22"/>
          <w:szCs w:val="22"/>
        </w:rPr>
        <w:t>en the Course and the Curricula</w:t>
      </w:r>
      <w:r w:rsidR="002940B3" w:rsidRPr="008A2F55">
        <w:rPr>
          <w:b/>
          <w:sz w:val="22"/>
          <w:szCs w:val="22"/>
        </w:rPr>
        <w:t xml:space="preserve"> of </w:t>
      </w:r>
      <w:r w:rsidR="00262E60" w:rsidRPr="008A2F55">
        <w:rPr>
          <w:b/>
          <w:sz w:val="22"/>
          <w:szCs w:val="22"/>
        </w:rPr>
        <w:t>Mar</w:t>
      </w:r>
      <w:r w:rsidR="00297929" w:rsidRPr="008A2F55">
        <w:rPr>
          <w:b/>
          <w:sz w:val="22"/>
          <w:szCs w:val="22"/>
        </w:rPr>
        <w:t xml:space="preserve">itime Transportation </w:t>
      </w:r>
      <w:r w:rsidR="00262E60" w:rsidRPr="008A2F55">
        <w:rPr>
          <w:b/>
          <w:sz w:val="22"/>
          <w:szCs w:val="22"/>
        </w:rPr>
        <w:t xml:space="preserve">Engineering </w:t>
      </w:r>
    </w:p>
    <w:tbl>
      <w:tblPr>
        <w:tblW w:w="99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72"/>
        <w:gridCol w:w="7812"/>
        <w:gridCol w:w="414"/>
        <w:gridCol w:w="551"/>
        <w:gridCol w:w="553"/>
      </w:tblGrid>
      <w:tr w:rsidR="008A2F55" w:rsidRPr="008A2F55" w14:paraId="006EC6BB" w14:textId="77777777" w:rsidTr="009A2A54">
        <w:trPr>
          <w:trHeight w:val="268"/>
        </w:trPr>
        <w:tc>
          <w:tcPr>
            <w:tcW w:w="572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7DAA469E" w14:textId="77777777" w:rsidR="0061301B" w:rsidRPr="008A2F55" w:rsidRDefault="0061301B" w:rsidP="003F716E">
            <w:pPr>
              <w:jc w:val="center"/>
              <w:rPr>
                <w:sz w:val="24"/>
              </w:rPr>
            </w:pPr>
          </w:p>
        </w:tc>
        <w:tc>
          <w:tcPr>
            <w:tcW w:w="7812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086406A0" w14:textId="77777777" w:rsidR="0061301B" w:rsidRPr="008A2F55" w:rsidRDefault="0061301B" w:rsidP="003F716E">
            <w:pPr>
              <w:jc w:val="center"/>
              <w:rPr>
                <w:b/>
                <w:sz w:val="24"/>
              </w:rPr>
            </w:pPr>
          </w:p>
          <w:p w14:paraId="005ED8E8" w14:textId="77777777" w:rsidR="0061301B" w:rsidRPr="008A2F55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Program Outcomes</w:t>
            </w:r>
          </w:p>
        </w:tc>
        <w:tc>
          <w:tcPr>
            <w:tcW w:w="1518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51B3F946" w14:textId="77777777" w:rsidR="0061301B" w:rsidRPr="008A2F55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Level of Contribution</w:t>
            </w:r>
          </w:p>
        </w:tc>
      </w:tr>
      <w:tr w:rsidR="008A2F55" w:rsidRPr="008A2F55" w14:paraId="14478FC6" w14:textId="77777777" w:rsidTr="00257E8D">
        <w:trPr>
          <w:trHeight w:val="279"/>
        </w:trPr>
        <w:tc>
          <w:tcPr>
            <w:tcW w:w="572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4CA9CB2" w14:textId="77777777" w:rsidR="0061301B" w:rsidRPr="008A2F55" w:rsidRDefault="0061301B" w:rsidP="003F716E">
            <w:pPr>
              <w:jc w:val="center"/>
              <w:rPr>
                <w:sz w:val="24"/>
              </w:rPr>
            </w:pPr>
          </w:p>
        </w:tc>
        <w:tc>
          <w:tcPr>
            <w:tcW w:w="7812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BEA2B4F" w14:textId="77777777" w:rsidR="0061301B" w:rsidRPr="008A2F55" w:rsidRDefault="0061301B" w:rsidP="003F716E">
            <w:pPr>
              <w:jc w:val="center"/>
              <w:rPr>
                <w:b/>
                <w:sz w:val="24"/>
              </w:rPr>
            </w:pPr>
          </w:p>
        </w:tc>
        <w:tc>
          <w:tcPr>
            <w:tcW w:w="414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</w:tcBorders>
          </w:tcPr>
          <w:p w14:paraId="418C6874" w14:textId="77777777" w:rsidR="0061301B" w:rsidRPr="008A2F55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551" w:type="dxa"/>
            <w:tcBorders>
              <w:top w:val="single" w:sz="12" w:space="0" w:color="auto"/>
              <w:bottom w:val="single" w:sz="18" w:space="0" w:color="auto"/>
            </w:tcBorders>
          </w:tcPr>
          <w:p w14:paraId="428FF7C4" w14:textId="77777777" w:rsidR="0061301B" w:rsidRPr="008A2F55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553" w:type="dxa"/>
            <w:tcBorders>
              <w:top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2820FAF0" w14:textId="77777777" w:rsidR="0061301B" w:rsidRPr="008A2F55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3</w:t>
            </w:r>
          </w:p>
        </w:tc>
      </w:tr>
      <w:tr w:rsidR="008A2F55" w:rsidRPr="008A2F55" w14:paraId="1215BC3D" w14:textId="77777777" w:rsidTr="00257E8D">
        <w:trPr>
          <w:trHeight w:val="265"/>
        </w:trPr>
        <w:tc>
          <w:tcPr>
            <w:tcW w:w="572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18635674" w14:textId="77777777" w:rsidR="00457D91" w:rsidRPr="008A2F55" w:rsidRDefault="00457D91" w:rsidP="003F716E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a</w:t>
            </w:r>
          </w:p>
        </w:tc>
        <w:tc>
          <w:tcPr>
            <w:tcW w:w="7812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35F86A78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An ability to apply knowledge of mathematics, science, and engineering</w:t>
            </w:r>
          </w:p>
        </w:tc>
        <w:tc>
          <w:tcPr>
            <w:tcW w:w="414" w:type="dxa"/>
            <w:tcBorders>
              <w:top w:val="single" w:sz="18" w:space="0" w:color="auto"/>
              <w:left w:val="single" w:sz="18" w:space="0" w:color="auto"/>
            </w:tcBorders>
          </w:tcPr>
          <w:p w14:paraId="16195EA1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  <w:tcBorders>
              <w:top w:val="single" w:sz="18" w:space="0" w:color="auto"/>
            </w:tcBorders>
          </w:tcPr>
          <w:p w14:paraId="66500294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top w:val="single" w:sz="18" w:space="0" w:color="auto"/>
              <w:right w:val="single" w:sz="18" w:space="0" w:color="auto"/>
            </w:tcBorders>
          </w:tcPr>
          <w:p w14:paraId="267FDB88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8A2F55" w:rsidRPr="008A2F55" w14:paraId="02D99B85" w14:textId="77777777" w:rsidTr="00257E8D">
        <w:trPr>
          <w:trHeight w:val="265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66E31CBE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b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1D281C9" w14:textId="594F14AA" w:rsidR="00457D91" w:rsidRPr="008A2F55" w:rsidRDefault="009A2A54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An ability</w:t>
            </w:r>
            <w:r w:rsidR="00457D91" w:rsidRPr="008A2F55">
              <w:rPr>
                <w:sz w:val="18"/>
                <w:szCs w:val="18"/>
              </w:rPr>
              <w:t xml:space="preserve"> to design and conduct experiments, as well as to </w:t>
            </w:r>
            <w:r w:rsidR="00F10E16" w:rsidRPr="008A2F55">
              <w:rPr>
                <w:sz w:val="18"/>
                <w:szCs w:val="18"/>
              </w:rPr>
              <w:t>analyse</w:t>
            </w:r>
            <w:r w:rsidR="00457D91" w:rsidRPr="008A2F55">
              <w:rPr>
                <w:sz w:val="18"/>
                <w:szCs w:val="18"/>
              </w:rPr>
              <w:t xml:space="preserve"> and interpret data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73C9D0E9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20607322" w14:textId="77777777" w:rsidR="00457D91" w:rsidRPr="008A2F55" w:rsidRDefault="00803D24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2F2D95D3" w14:textId="77777777" w:rsidR="00457D91" w:rsidRPr="008A2F55" w:rsidRDefault="00457D91" w:rsidP="00CA2BFF">
            <w:pPr>
              <w:jc w:val="center"/>
              <w:rPr>
                <w:bCs/>
                <w:sz w:val="22"/>
                <w:szCs w:val="22"/>
              </w:rPr>
            </w:pPr>
          </w:p>
        </w:tc>
      </w:tr>
      <w:tr w:rsidR="008A2F55" w:rsidRPr="008A2F55" w14:paraId="5940283F" w14:textId="77777777" w:rsidTr="00257E8D">
        <w:trPr>
          <w:trHeight w:val="249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712FE4F3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c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6F41DA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An ability to design a system, component or process to meet desired needs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283E379E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75E85FB1" w14:textId="77777777" w:rsidR="00457D91" w:rsidRPr="008A2F55" w:rsidRDefault="00686D6B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6EAC0B73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8A2F55" w:rsidRPr="008A2F55" w14:paraId="518E570C" w14:textId="77777777" w:rsidTr="00257E8D">
        <w:trPr>
          <w:trHeight w:val="265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0D54E144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d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52A228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Ability to function on multi-disciplinary teams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592391B3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44997092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4D806422" w14:textId="77777777" w:rsidR="00457D91" w:rsidRPr="008A2F55" w:rsidRDefault="00686D6B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</w:tr>
      <w:tr w:rsidR="008A2F55" w:rsidRPr="008A2F55" w14:paraId="6C7195C8" w14:textId="77777777" w:rsidTr="00257E8D">
        <w:trPr>
          <w:trHeight w:val="73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5CAE5A5F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e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7CDE7BF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An ability to identify, formulate, and solve engineering problems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2140602F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3DB69DBA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21CDBA52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8A2F55" w:rsidRPr="008A2F55" w14:paraId="00536AD9" w14:textId="77777777" w:rsidTr="00257E8D">
        <w:trPr>
          <w:trHeight w:val="265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5C8C0A1F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f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6D39D5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An understanding of professional and ethical responsibility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10504971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731E3C34" w14:textId="77777777" w:rsidR="00457D91" w:rsidRPr="008A2F55" w:rsidRDefault="00803D24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69F89405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8A2F55" w:rsidRPr="008A2F55" w14:paraId="0FD7EFC5" w14:textId="77777777" w:rsidTr="00257E8D">
        <w:trPr>
          <w:trHeight w:val="265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1B36B0F2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g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2EEA8A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An ability to communicate effectively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4EE881F4" w14:textId="77777777" w:rsidR="00457D91" w:rsidRPr="008A2F55" w:rsidRDefault="00803D24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  <w:tc>
          <w:tcPr>
            <w:tcW w:w="551" w:type="dxa"/>
          </w:tcPr>
          <w:p w14:paraId="48CE54F7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2E9E7414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8A2F55" w:rsidRPr="008A2F55" w14:paraId="00B9C80C" w14:textId="77777777" w:rsidTr="00257E8D">
        <w:trPr>
          <w:trHeight w:val="422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6A161D80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h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D769588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The broad education necessary to understand the impact of engineering solutions in a global and societal context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79538108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138A0F36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32765579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8A2F55" w:rsidRPr="008A2F55" w14:paraId="55CFACAF" w14:textId="77777777" w:rsidTr="00257E8D">
        <w:trPr>
          <w:trHeight w:val="249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723C139A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i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5C8F156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 recognition of the need for, and an ability to engage in life-long learning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08DF2EF6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7519481D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65F07BF1" w14:textId="77777777" w:rsidR="00457D91" w:rsidRPr="008A2F55" w:rsidRDefault="00686D6B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</w:tr>
      <w:tr w:rsidR="008A2F55" w:rsidRPr="008A2F55" w14:paraId="490E94FC" w14:textId="77777777" w:rsidTr="00257E8D">
        <w:trPr>
          <w:trHeight w:val="265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1B209124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j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6CC434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 knowledge of contemporary issues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26AFEC96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46140D56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0A5063BA" w14:textId="77777777" w:rsidR="00457D91" w:rsidRPr="008A2F55" w:rsidRDefault="002940B3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</w:tr>
      <w:tr w:rsidR="008A2F55" w:rsidRPr="008A2F55" w14:paraId="1879D9F9" w14:textId="77777777" w:rsidTr="00257E8D">
        <w:trPr>
          <w:trHeight w:val="249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4F766D26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k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D463056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An ability to use the techniques, skills and modern engineering tools necessary for engineering practice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58B90B70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4DF8AA5E" w14:textId="77777777" w:rsidR="00457D91" w:rsidRPr="008A2F55" w:rsidRDefault="00803D24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57ACBA74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8A2F55" w:rsidRPr="008A2F55" w14:paraId="7B732E78" w14:textId="77777777" w:rsidTr="00257E8D">
        <w:trPr>
          <w:trHeight w:val="265"/>
        </w:trPr>
        <w:tc>
          <w:tcPr>
            <w:tcW w:w="572" w:type="dxa"/>
            <w:tcBorders>
              <w:left w:val="single" w:sz="18" w:space="0" w:color="auto"/>
              <w:right w:val="single" w:sz="18" w:space="0" w:color="auto"/>
            </w:tcBorders>
          </w:tcPr>
          <w:p w14:paraId="15ABD32B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l</w:t>
            </w:r>
          </w:p>
        </w:tc>
        <w:tc>
          <w:tcPr>
            <w:tcW w:w="7812" w:type="dxa"/>
            <w:tcBorders>
              <w:left w:val="single" w:sz="18" w:space="0" w:color="auto"/>
              <w:right w:val="single" w:sz="18" w:space="0" w:color="auto"/>
            </w:tcBorders>
          </w:tcPr>
          <w:p w14:paraId="7BD0C473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 xml:space="preserve">An ability to apply legal, societal and environmental </w:t>
            </w:r>
            <w:r w:rsidR="00F10E16" w:rsidRPr="008A2F55">
              <w:rPr>
                <w:sz w:val="18"/>
                <w:szCs w:val="18"/>
              </w:rPr>
              <w:t>knowledge</w:t>
            </w:r>
            <w:r w:rsidRPr="008A2F55">
              <w:rPr>
                <w:sz w:val="18"/>
                <w:szCs w:val="18"/>
              </w:rPr>
              <w:t xml:space="preserve"> in maritime transport and in all respective modes of transport operations.</w:t>
            </w:r>
          </w:p>
        </w:tc>
        <w:tc>
          <w:tcPr>
            <w:tcW w:w="414" w:type="dxa"/>
            <w:tcBorders>
              <w:left w:val="single" w:sz="18" w:space="0" w:color="auto"/>
            </w:tcBorders>
          </w:tcPr>
          <w:p w14:paraId="130D79F3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1" w:type="dxa"/>
          </w:tcPr>
          <w:p w14:paraId="070C10A9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right w:val="single" w:sz="18" w:space="0" w:color="auto"/>
            </w:tcBorders>
          </w:tcPr>
          <w:p w14:paraId="74E7CB67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457D91" w:rsidRPr="008A2F55" w14:paraId="156C5FBE" w14:textId="77777777" w:rsidTr="00257E8D">
        <w:trPr>
          <w:trHeight w:val="281"/>
        </w:trPr>
        <w:tc>
          <w:tcPr>
            <w:tcW w:w="572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CCA9BC5" w14:textId="77777777" w:rsidR="00457D91" w:rsidRPr="008A2F55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A2F55">
              <w:rPr>
                <w:b/>
                <w:sz w:val="22"/>
                <w:szCs w:val="22"/>
              </w:rPr>
              <w:t>m</w:t>
            </w:r>
          </w:p>
        </w:tc>
        <w:tc>
          <w:tcPr>
            <w:tcW w:w="7812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3C696E1" w14:textId="77777777" w:rsidR="00457D91" w:rsidRPr="008A2F55" w:rsidRDefault="00457D91">
            <w:pPr>
              <w:rPr>
                <w:sz w:val="18"/>
                <w:szCs w:val="18"/>
              </w:rPr>
            </w:pPr>
            <w:r w:rsidRPr="008A2F55">
              <w:rPr>
                <w:sz w:val="18"/>
                <w:szCs w:val="18"/>
              </w:rPr>
              <w:t>An ability to interpret and analysis of the data regarding maritime management and operations, recognition and solution of problems for decision making process.</w:t>
            </w:r>
          </w:p>
        </w:tc>
        <w:tc>
          <w:tcPr>
            <w:tcW w:w="414" w:type="dxa"/>
            <w:tcBorders>
              <w:left w:val="single" w:sz="18" w:space="0" w:color="auto"/>
              <w:bottom w:val="single" w:sz="18" w:space="0" w:color="auto"/>
            </w:tcBorders>
          </w:tcPr>
          <w:p w14:paraId="04970611" w14:textId="77777777" w:rsidR="00457D91" w:rsidRPr="008A2F55" w:rsidRDefault="00803D24" w:rsidP="00CA2BFF">
            <w:pPr>
              <w:jc w:val="center"/>
              <w:rPr>
                <w:sz w:val="22"/>
                <w:szCs w:val="22"/>
              </w:rPr>
            </w:pPr>
            <w:r w:rsidRPr="008A2F55">
              <w:rPr>
                <w:sz w:val="22"/>
                <w:szCs w:val="22"/>
              </w:rPr>
              <w:t>X</w:t>
            </w:r>
          </w:p>
        </w:tc>
        <w:tc>
          <w:tcPr>
            <w:tcW w:w="551" w:type="dxa"/>
            <w:tcBorders>
              <w:bottom w:val="single" w:sz="18" w:space="0" w:color="auto"/>
            </w:tcBorders>
          </w:tcPr>
          <w:p w14:paraId="30D062DD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53" w:type="dxa"/>
            <w:tcBorders>
              <w:bottom w:val="single" w:sz="18" w:space="0" w:color="auto"/>
              <w:right w:val="single" w:sz="18" w:space="0" w:color="auto"/>
            </w:tcBorders>
          </w:tcPr>
          <w:p w14:paraId="456D83F6" w14:textId="77777777" w:rsidR="00457D91" w:rsidRPr="008A2F55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</w:tbl>
    <w:p w14:paraId="79A1BAA9" w14:textId="77777777" w:rsidR="0061301B" w:rsidRPr="008A2F55" w:rsidRDefault="0061301B" w:rsidP="0061301B">
      <w:pPr>
        <w:rPr>
          <w:b/>
          <w:bCs/>
          <w:sz w:val="8"/>
        </w:rPr>
      </w:pPr>
    </w:p>
    <w:p w14:paraId="4C82DFE7" w14:textId="77777777" w:rsidR="0061301B" w:rsidRPr="008A2F55" w:rsidRDefault="0061301B" w:rsidP="0061301B">
      <w:pPr>
        <w:rPr>
          <w:sz w:val="22"/>
        </w:rPr>
      </w:pPr>
      <w:r w:rsidRPr="008A2F55">
        <w:rPr>
          <w:sz w:val="22"/>
        </w:rPr>
        <w:t xml:space="preserve">         </w:t>
      </w:r>
      <w:r w:rsidRPr="008A2F55">
        <w:rPr>
          <w:b/>
          <w:sz w:val="22"/>
        </w:rPr>
        <w:t>1: Small</w:t>
      </w:r>
      <w:r w:rsidR="00381A6C" w:rsidRPr="008A2F55">
        <w:rPr>
          <w:b/>
          <w:sz w:val="22"/>
        </w:rPr>
        <w:t>, 2: Partial, 3:</w:t>
      </w:r>
      <w:r w:rsidRPr="008A2F55">
        <w:rPr>
          <w:b/>
          <w:sz w:val="22"/>
        </w:rPr>
        <w:t xml:space="preserve"> Full</w:t>
      </w:r>
    </w:p>
    <w:p w14:paraId="203473B4" w14:textId="77777777" w:rsidR="005A75DF" w:rsidRPr="008A2F55" w:rsidRDefault="005A75DF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38E13A4E" w14:textId="77777777" w:rsidR="00257E8D" w:rsidRDefault="00257E8D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4F362F9B" w14:textId="77777777" w:rsidR="00257E8D" w:rsidRDefault="00257E8D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138683F3" w14:textId="77777777" w:rsidR="00257E8D" w:rsidRDefault="00257E8D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259AADAF" w14:textId="77777777" w:rsidR="00257E8D" w:rsidRDefault="00257E8D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0F8DB8B8" w14:textId="77777777" w:rsidR="00257E8D" w:rsidRDefault="00257E8D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12AEFC4A" w14:textId="77777777" w:rsidR="00257E8D" w:rsidRDefault="00257E8D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5E246B50" w14:textId="77777777" w:rsidR="00257E8D" w:rsidRDefault="00257E8D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62E30F88" w14:textId="5E1170E2" w:rsidR="00AD2DE6" w:rsidRPr="008A2F55" w:rsidRDefault="00AD2DE6" w:rsidP="00AD2DE6">
      <w:pPr>
        <w:ind w:right="-20"/>
        <w:jc w:val="center"/>
        <w:rPr>
          <w:rFonts w:eastAsia="Verdana"/>
          <w:sz w:val="22"/>
          <w:szCs w:val="22"/>
        </w:rPr>
      </w:pPr>
      <w:r w:rsidRPr="008A2F55">
        <w:rPr>
          <w:rFonts w:eastAsia="Verdana"/>
          <w:b/>
          <w:bCs/>
          <w:sz w:val="22"/>
          <w:szCs w:val="22"/>
        </w:rPr>
        <w:lastRenderedPageBreak/>
        <w:t>Programme</w:t>
      </w:r>
      <w:r w:rsidRPr="008A2F55">
        <w:rPr>
          <w:rFonts w:eastAsia="Verdana"/>
          <w:b/>
          <w:bCs/>
          <w:spacing w:val="-2"/>
          <w:sz w:val="22"/>
          <w:szCs w:val="22"/>
        </w:rPr>
        <w:t xml:space="preserve"> </w:t>
      </w:r>
      <w:r w:rsidRPr="008A2F55">
        <w:rPr>
          <w:rFonts w:eastAsia="Verdana"/>
          <w:b/>
          <w:bCs/>
          <w:sz w:val="22"/>
          <w:szCs w:val="22"/>
        </w:rPr>
        <w:t>Ou</w:t>
      </w:r>
      <w:r w:rsidRPr="008A2F55">
        <w:rPr>
          <w:rFonts w:eastAsia="Verdana"/>
          <w:b/>
          <w:bCs/>
          <w:spacing w:val="-1"/>
          <w:sz w:val="22"/>
          <w:szCs w:val="22"/>
        </w:rPr>
        <w:t>t</w:t>
      </w:r>
      <w:r w:rsidRPr="008A2F55">
        <w:rPr>
          <w:rFonts w:eastAsia="Verdana"/>
          <w:b/>
          <w:bCs/>
          <w:spacing w:val="1"/>
          <w:sz w:val="22"/>
          <w:szCs w:val="22"/>
        </w:rPr>
        <w:t>c</w:t>
      </w:r>
      <w:r w:rsidRPr="008A2F55">
        <w:rPr>
          <w:rFonts w:eastAsia="Verdana"/>
          <w:b/>
          <w:bCs/>
          <w:sz w:val="22"/>
          <w:szCs w:val="22"/>
        </w:rPr>
        <w:t>o</w:t>
      </w:r>
      <w:r w:rsidRPr="008A2F55">
        <w:rPr>
          <w:rFonts w:eastAsia="Verdana"/>
          <w:b/>
          <w:bCs/>
          <w:spacing w:val="-1"/>
          <w:sz w:val="22"/>
          <w:szCs w:val="22"/>
        </w:rPr>
        <w:t>m</w:t>
      </w:r>
      <w:r w:rsidRPr="008A2F55">
        <w:rPr>
          <w:rFonts w:eastAsia="Verdana"/>
          <w:b/>
          <w:bCs/>
          <w:sz w:val="22"/>
          <w:szCs w:val="22"/>
        </w:rPr>
        <w:t>es &amp; Course Outcomes</w:t>
      </w:r>
      <w:r w:rsidRPr="008A2F55">
        <w:rPr>
          <w:rFonts w:eastAsia="Verdana"/>
          <w:b/>
          <w:bCs/>
          <w:spacing w:val="-1"/>
          <w:sz w:val="22"/>
          <w:szCs w:val="22"/>
        </w:rPr>
        <w:t xml:space="preserve"> </w:t>
      </w:r>
      <w:r w:rsidRPr="008A2F55">
        <w:rPr>
          <w:rFonts w:eastAsia="Verdana"/>
          <w:b/>
          <w:bCs/>
          <w:spacing w:val="1"/>
          <w:sz w:val="22"/>
          <w:szCs w:val="22"/>
        </w:rPr>
        <w:t>C</w:t>
      </w:r>
      <w:r w:rsidRPr="008A2F55">
        <w:rPr>
          <w:rFonts w:eastAsia="Verdana"/>
          <w:b/>
          <w:bCs/>
          <w:spacing w:val="-3"/>
          <w:sz w:val="22"/>
          <w:szCs w:val="22"/>
        </w:rPr>
        <w:t>o</w:t>
      </w:r>
      <w:r w:rsidRPr="008A2F55">
        <w:rPr>
          <w:rFonts w:eastAsia="Verdana"/>
          <w:b/>
          <w:bCs/>
          <w:sz w:val="22"/>
          <w:szCs w:val="22"/>
        </w:rPr>
        <w:t>n</w:t>
      </w:r>
      <w:r w:rsidRPr="008A2F55">
        <w:rPr>
          <w:rFonts w:eastAsia="Verdana"/>
          <w:b/>
          <w:bCs/>
          <w:spacing w:val="-2"/>
          <w:sz w:val="22"/>
          <w:szCs w:val="22"/>
        </w:rPr>
        <w:t>n</w:t>
      </w:r>
      <w:r w:rsidRPr="008A2F55">
        <w:rPr>
          <w:rFonts w:eastAsia="Verdana"/>
          <w:b/>
          <w:bCs/>
          <w:sz w:val="22"/>
          <w:szCs w:val="22"/>
        </w:rPr>
        <w:t>e</w:t>
      </w:r>
      <w:r w:rsidRPr="008A2F55">
        <w:rPr>
          <w:rFonts w:eastAsia="Verdana"/>
          <w:b/>
          <w:bCs/>
          <w:spacing w:val="-1"/>
          <w:sz w:val="22"/>
          <w:szCs w:val="22"/>
        </w:rPr>
        <w:t>c</w:t>
      </w:r>
      <w:r w:rsidRPr="008A2F55">
        <w:rPr>
          <w:rFonts w:eastAsia="Verdana"/>
          <w:b/>
          <w:bCs/>
          <w:sz w:val="22"/>
          <w:szCs w:val="22"/>
        </w:rPr>
        <w:t>t</w:t>
      </w:r>
      <w:r w:rsidRPr="008A2F55">
        <w:rPr>
          <w:rFonts w:eastAsia="Verdana"/>
          <w:b/>
          <w:bCs/>
          <w:spacing w:val="1"/>
          <w:sz w:val="22"/>
          <w:szCs w:val="22"/>
        </w:rPr>
        <w:t>i</w:t>
      </w:r>
      <w:r w:rsidRPr="008A2F55">
        <w:rPr>
          <w:rFonts w:eastAsia="Verdana"/>
          <w:b/>
          <w:bCs/>
          <w:spacing w:val="-3"/>
          <w:sz w:val="22"/>
          <w:szCs w:val="22"/>
        </w:rPr>
        <w:t>v</w:t>
      </w:r>
      <w:r w:rsidRPr="008A2F55">
        <w:rPr>
          <w:rFonts w:eastAsia="Verdana"/>
          <w:b/>
          <w:bCs/>
          <w:spacing w:val="-1"/>
          <w:sz w:val="22"/>
          <w:szCs w:val="22"/>
        </w:rPr>
        <w:t>i</w:t>
      </w:r>
      <w:r w:rsidRPr="008A2F55">
        <w:rPr>
          <w:rFonts w:eastAsia="Verdana"/>
          <w:b/>
          <w:bCs/>
          <w:sz w:val="22"/>
          <w:szCs w:val="22"/>
        </w:rPr>
        <w:t>ty M</w:t>
      </w:r>
      <w:r w:rsidRPr="008A2F55">
        <w:rPr>
          <w:rFonts w:eastAsia="Verdana"/>
          <w:b/>
          <w:bCs/>
          <w:spacing w:val="-2"/>
          <w:sz w:val="22"/>
          <w:szCs w:val="22"/>
        </w:rPr>
        <w:t>a</w:t>
      </w:r>
      <w:r w:rsidRPr="008A2F55">
        <w:rPr>
          <w:rFonts w:eastAsia="Verdana"/>
          <w:b/>
          <w:bCs/>
          <w:sz w:val="22"/>
          <w:szCs w:val="22"/>
        </w:rPr>
        <w:t>t</w:t>
      </w:r>
      <w:r w:rsidRPr="008A2F55">
        <w:rPr>
          <w:rFonts w:eastAsia="Verdana"/>
          <w:b/>
          <w:bCs/>
          <w:spacing w:val="1"/>
          <w:sz w:val="22"/>
          <w:szCs w:val="22"/>
        </w:rPr>
        <w:t>r</w:t>
      </w:r>
      <w:r w:rsidRPr="008A2F55">
        <w:rPr>
          <w:rFonts w:eastAsia="Verdana"/>
          <w:b/>
          <w:bCs/>
          <w:spacing w:val="-1"/>
          <w:sz w:val="22"/>
          <w:szCs w:val="22"/>
        </w:rPr>
        <w:t>i</w:t>
      </w:r>
      <w:r w:rsidRPr="008A2F55">
        <w:rPr>
          <w:rFonts w:eastAsia="Verdana"/>
          <w:b/>
          <w:bCs/>
          <w:sz w:val="22"/>
          <w:szCs w:val="22"/>
        </w:rPr>
        <w:t>x</w:t>
      </w:r>
    </w:p>
    <w:tbl>
      <w:tblPr>
        <w:tblpPr w:leftFromText="141" w:rightFromText="141" w:vertAnchor="text" w:horzAnchor="margin" w:tblpXSpec="center" w:tblpY="200"/>
        <w:tblW w:w="45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9"/>
        <w:gridCol w:w="491"/>
        <w:gridCol w:w="425"/>
        <w:gridCol w:w="425"/>
        <w:gridCol w:w="425"/>
        <w:gridCol w:w="425"/>
        <w:gridCol w:w="425"/>
        <w:gridCol w:w="425"/>
      </w:tblGrid>
      <w:tr w:rsidR="008A2F55" w:rsidRPr="008A2F55" w14:paraId="47CAC11E" w14:textId="77777777" w:rsidTr="00D60100">
        <w:trPr>
          <w:trHeight w:val="478"/>
        </w:trPr>
        <w:tc>
          <w:tcPr>
            <w:tcW w:w="1499" w:type="dxa"/>
            <w:shd w:val="clear" w:color="auto" w:fill="auto"/>
          </w:tcPr>
          <w:p w14:paraId="3BD7CFBD" w14:textId="77777777" w:rsidR="00AD2DE6" w:rsidRPr="008A2F55" w:rsidRDefault="004C7DAC" w:rsidP="00D60100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8A2F55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79DACED" wp14:editId="46FFA749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83185</wp:posOffset>
                      </wp:positionV>
                      <wp:extent cx="219075" cy="90805"/>
                      <wp:effectExtent l="0" t="19050" r="47625" b="42545"/>
                      <wp:wrapNone/>
                      <wp:docPr id="3" name="Right Arrow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6031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B6EBAE1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3" o:spid="_x0000_s1026" type="#_x0000_t13" style="position:absolute;margin-left:56.25pt;margin-top:6.55pt;width:17.25pt;height:7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"/>
                  </w:pict>
                </mc:Fallback>
              </mc:AlternateContent>
            </w:r>
            <w:r w:rsidR="00AD2DE6" w:rsidRPr="008A2F55">
              <w:rPr>
                <w:b/>
                <w:sz w:val="18"/>
                <w:szCs w:val="18"/>
              </w:rPr>
              <w:t>Course</w:t>
            </w:r>
          </w:p>
          <w:p w14:paraId="61495EC0" w14:textId="77777777" w:rsidR="00AD2DE6" w:rsidRPr="008A2F55" w:rsidRDefault="00AD2DE6" w:rsidP="00D60100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8A2F55">
              <w:rPr>
                <w:b/>
                <w:sz w:val="18"/>
                <w:szCs w:val="18"/>
              </w:rPr>
              <w:t>Outcomes</w:t>
            </w:r>
          </w:p>
        </w:tc>
        <w:tc>
          <w:tcPr>
            <w:tcW w:w="491" w:type="dxa"/>
            <w:vMerge w:val="restart"/>
            <w:vAlign w:val="center"/>
          </w:tcPr>
          <w:p w14:paraId="56C4C477" w14:textId="77777777" w:rsidR="00AD2DE6" w:rsidRPr="008A2F55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8A2F55">
              <w:rPr>
                <w:b/>
                <w:noProof/>
                <w:sz w:val="18"/>
                <w:szCs w:val="18"/>
                <w:lang w:eastAsia="tr-TR"/>
              </w:rPr>
              <w:t>I</w:t>
            </w:r>
          </w:p>
        </w:tc>
        <w:tc>
          <w:tcPr>
            <w:tcW w:w="425" w:type="dxa"/>
            <w:vMerge w:val="restart"/>
            <w:vAlign w:val="center"/>
          </w:tcPr>
          <w:p w14:paraId="55B1E577" w14:textId="77777777" w:rsidR="00AD2DE6" w:rsidRPr="008A2F55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8A2F55">
              <w:rPr>
                <w:b/>
                <w:noProof/>
                <w:sz w:val="18"/>
                <w:szCs w:val="18"/>
                <w:lang w:eastAsia="tr-TR"/>
              </w:rPr>
              <w:t>II</w:t>
            </w:r>
          </w:p>
        </w:tc>
        <w:tc>
          <w:tcPr>
            <w:tcW w:w="425" w:type="dxa"/>
            <w:vMerge w:val="restart"/>
            <w:vAlign w:val="center"/>
          </w:tcPr>
          <w:p w14:paraId="24BCF713" w14:textId="77777777" w:rsidR="00AD2DE6" w:rsidRPr="008A2F55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8A2F55">
              <w:rPr>
                <w:b/>
                <w:noProof/>
                <w:sz w:val="18"/>
                <w:szCs w:val="18"/>
                <w:lang w:eastAsia="tr-TR"/>
              </w:rPr>
              <w:t>III</w:t>
            </w:r>
          </w:p>
        </w:tc>
        <w:tc>
          <w:tcPr>
            <w:tcW w:w="425" w:type="dxa"/>
            <w:vMerge w:val="restart"/>
            <w:vAlign w:val="center"/>
          </w:tcPr>
          <w:p w14:paraId="005F5C83" w14:textId="77777777" w:rsidR="00AD2DE6" w:rsidRPr="008A2F55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8A2F55">
              <w:rPr>
                <w:b/>
                <w:noProof/>
                <w:sz w:val="18"/>
                <w:szCs w:val="18"/>
                <w:lang w:eastAsia="tr-TR"/>
              </w:rPr>
              <w:t>IV</w:t>
            </w:r>
          </w:p>
        </w:tc>
        <w:tc>
          <w:tcPr>
            <w:tcW w:w="425" w:type="dxa"/>
            <w:vMerge w:val="restart"/>
            <w:vAlign w:val="center"/>
          </w:tcPr>
          <w:p w14:paraId="656CC170" w14:textId="77777777" w:rsidR="00AD2DE6" w:rsidRPr="008A2F55" w:rsidRDefault="00803D24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8A2F55">
              <w:rPr>
                <w:b/>
                <w:noProof/>
                <w:sz w:val="18"/>
                <w:szCs w:val="18"/>
                <w:lang w:eastAsia="tr-TR"/>
              </w:rPr>
              <w:t>V</w:t>
            </w:r>
          </w:p>
        </w:tc>
        <w:tc>
          <w:tcPr>
            <w:tcW w:w="425" w:type="dxa"/>
            <w:vMerge w:val="restart"/>
            <w:vAlign w:val="center"/>
          </w:tcPr>
          <w:p w14:paraId="1845DA35" w14:textId="77777777" w:rsidR="00AD2DE6" w:rsidRPr="008A2F55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 w:val="restart"/>
            <w:vAlign w:val="center"/>
          </w:tcPr>
          <w:p w14:paraId="4AD0D010" w14:textId="77777777" w:rsidR="00AD2DE6" w:rsidRPr="008A2F55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</w:p>
        </w:tc>
      </w:tr>
      <w:tr w:rsidR="008A2F55" w:rsidRPr="008A2F55" w14:paraId="4C78D858" w14:textId="77777777" w:rsidTr="00D60100">
        <w:trPr>
          <w:trHeight w:hRule="exact" w:val="492"/>
        </w:trPr>
        <w:tc>
          <w:tcPr>
            <w:tcW w:w="1499" w:type="dxa"/>
            <w:shd w:val="clear" w:color="auto" w:fill="auto"/>
          </w:tcPr>
          <w:p w14:paraId="485F646E" w14:textId="77777777" w:rsidR="00AD2DE6" w:rsidRPr="008A2F55" w:rsidRDefault="004C7DAC" w:rsidP="00D60100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8A2F55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8C17548" wp14:editId="10BD3C3A">
                      <wp:simplePos x="0" y="0"/>
                      <wp:positionH relativeFrom="column">
                        <wp:posOffset>733425</wp:posOffset>
                      </wp:positionH>
                      <wp:positionV relativeFrom="paragraph">
                        <wp:posOffset>125095</wp:posOffset>
                      </wp:positionV>
                      <wp:extent cx="219075" cy="152400"/>
                      <wp:effectExtent l="5080" t="8890" r="23495" b="19685"/>
                      <wp:wrapNone/>
                      <wp:docPr id="1" name="Freeform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H="1">
                                <a:off x="0" y="0"/>
                                <a:ext cx="219075" cy="152400"/>
                              </a:xfrm>
                              <a:custGeom>
                                <a:avLst/>
                                <a:gdLst>
                                  <a:gd name="T0" fmla="*/ 1587138 w 21600"/>
                                  <a:gd name="T1" fmla="*/ 0 h 21600"/>
                                  <a:gd name="T2" fmla="*/ 952246 w 21600"/>
                                  <a:gd name="T3" fmla="*/ 358422 h 21600"/>
                                  <a:gd name="T4" fmla="*/ 0 w 21600"/>
                                  <a:gd name="T5" fmla="*/ 896105 h 21600"/>
                                  <a:gd name="T6" fmla="*/ 952246 w 21600"/>
                                  <a:gd name="T7" fmla="*/ 1075267 h 21600"/>
                                  <a:gd name="T8" fmla="*/ 1904492 w 21600"/>
                                  <a:gd name="T9" fmla="*/ 746711 h 21600"/>
                                  <a:gd name="T10" fmla="*/ 2221938 w 21600"/>
                                  <a:gd name="T11" fmla="*/ 358422 h 21600"/>
                                  <a:gd name="T12" fmla="*/ 17694720 60000 65536"/>
                                  <a:gd name="T13" fmla="*/ 11796480 60000 65536"/>
                                  <a:gd name="T14" fmla="*/ 11796480 60000 65536"/>
                                  <a:gd name="T15" fmla="*/ 5898240 60000 65536"/>
                                  <a:gd name="T16" fmla="*/ 0 60000 65536"/>
                                  <a:gd name="T17" fmla="*/ 0 60000 65536"/>
                                  <a:gd name="T18" fmla="*/ 0 w 21600"/>
                                  <a:gd name="T19" fmla="*/ 14400 h 21600"/>
                                  <a:gd name="T20" fmla="*/ 18514 w 21600"/>
                                  <a:gd name="T21" fmla="*/ 21600 h 21600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T18" t="T19" r="T20" b="T21"/>
                                <a:pathLst>
                                  <a:path w="21600" h="21600">
                                    <a:moveTo>
                                      <a:pt x="15429" y="0"/>
                                    </a:moveTo>
                                    <a:lnTo>
                                      <a:pt x="9257" y="7200"/>
                                    </a:lnTo>
                                    <a:lnTo>
                                      <a:pt x="12343" y="7200"/>
                                    </a:lnTo>
                                    <a:lnTo>
                                      <a:pt x="12343" y="14400"/>
                                    </a:lnTo>
                                    <a:lnTo>
                                      <a:pt x="0" y="14400"/>
                                    </a:lnTo>
                                    <a:lnTo>
                                      <a:pt x="0" y="21600"/>
                                    </a:lnTo>
                                    <a:lnTo>
                                      <a:pt x="18514" y="21600"/>
                                    </a:lnTo>
                                    <a:lnTo>
                                      <a:pt x="18514" y="7200"/>
                                    </a:lnTo>
                                    <a:lnTo>
                                      <a:pt x="21600" y="7200"/>
                                    </a:lnTo>
                                    <a:lnTo>
                                      <a:pt x="1542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A00970" id="Freeform 2" o:spid="_x0000_s1026" style="position:absolute;margin-left:57.75pt;margin-top:9.85pt;width:17.25pt;height:12pt;rotation:180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" path="m15429,l9257,7200r3086,l12343,14400,,14400r,7200l18514,21600r,-14400l21600,7200,15429,xe">
                      <v:stroke joinstyle="miter"/>
                      <v:path o:connecttype="custom" o:connectlocs="16097327,0;9658023,2528866;0,6322519;9658023,7586606;19316046,5268461;22535698,2528866" o:connectangles="270,180,180,90,0,0" textboxrect="0,14400,18514,21600"/>
                    </v:shape>
                  </w:pict>
                </mc:Fallback>
              </mc:AlternateContent>
            </w:r>
            <w:r w:rsidR="00AD2DE6" w:rsidRPr="008A2F55">
              <w:rPr>
                <w:b/>
                <w:bCs/>
                <w:spacing w:val="1"/>
                <w:sz w:val="18"/>
                <w:szCs w:val="18"/>
              </w:rPr>
              <w:t>Programme O</w:t>
            </w:r>
            <w:r w:rsidR="00AD2DE6" w:rsidRPr="008A2F55">
              <w:rPr>
                <w:b/>
                <w:bCs/>
                <w:spacing w:val="-1"/>
                <w:sz w:val="18"/>
                <w:szCs w:val="18"/>
              </w:rPr>
              <w:t>utco</w:t>
            </w:r>
            <w:r w:rsidR="00AD2DE6" w:rsidRPr="008A2F55">
              <w:rPr>
                <w:b/>
                <w:bCs/>
                <w:sz w:val="18"/>
                <w:szCs w:val="18"/>
              </w:rPr>
              <w:t>m</w:t>
            </w:r>
            <w:r w:rsidR="00AD2DE6" w:rsidRPr="008A2F55">
              <w:rPr>
                <w:b/>
                <w:bCs/>
                <w:spacing w:val="-3"/>
                <w:sz w:val="18"/>
                <w:szCs w:val="18"/>
              </w:rPr>
              <w:t>e</w:t>
            </w:r>
            <w:r w:rsidR="00AD2DE6" w:rsidRPr="008A2F55">
              <w:rPr>
                <w:b/>
                <w:bCs/>
                <w:sz w:val="18"/>
                <w:szCs w:val="18"/>
              </w:rPr>
              <w:t>s</w:t>
            </w:r>
          </w:p>
          <w:p w14:paraId="0E9CA336" w14:textId="77777777" w:rsidR="00AD2DE6" w:rsidRPr="008A2F55" w:rsidRDefault="00AD2DE6" w:rsidP="00D60100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91" w:type="dxa"/>
            <w:vMerge/>
          </w:tcPr>
          <w:p w14:paraId="2A2DFA87" w14:textId="77777777" w:rsidR="00AD2DE6" w:rsidRPr="008A2F55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40F0D174" w14:textId="77777777" w:rsidR="00AD2DE6" w:rsidRPr="008A2F55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71A022C2" w14:textId="77777777" w:rsidR="00AD2DE6" w:rsidRPr="008A2F55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27626197" w14:textId="77777777" w:rsidR="00AD2DE6" w:rsidRPr="008A2F55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0446B41A" w14:textId="77777777" w:rsidR="00AD2DE6" w:rsidRPr="008A2F55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2777FF8C" w14:textId="77777777" w:rsidR="00AD2DE6" w:rsidRPr="008A2F55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419356E1" w14:textId="77777777" w:rsidR="00AD2DE6" w:rsidRPr="008A2F55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</w:tr>
      <w:tr w:rsidR="008A2F55" w:rsidRPr="008A2F55" w14:paraId="322C0391" w14:textId="77777777" w:rsidTr="00D60100">
        <w:trPr>
          <w:trHeight w:hRule="exact" w:val="335"/>
        </w:trPr>
        <w:tc>
          <w:tcPr>
            <w:tcW w:w="1499" w:type="dxa"/>
            <w:shd w:val="clear" w:color="auto" w:fill="auto"/>
          </w:tcPr>
          <w:p w14:paraId="5310834E" w14:textId="77777777" w:rsidR="00AD2DE6" w:rsidRPr="008A2F55" w:rsidRDefault="00AD2DE6" w:rsidP="00D60100">
            <w:pPr>
              <w:spacing w:before="12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a</w:t>
            </w:r>
          </w:p>
        </w:tc>
        <w:tc>
          <w:tcPr>
            <w:tcW w:w="491" w:type="dxa"/>
            <w:shd w:val="clear" w:color="auto" w:fill="00B0F0"/>
          </w:tcPr>
          <w:p w14:paraId="3B8A3149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3F919137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E7CC0B3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2F96513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4A75FC5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3411E88D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E1336DA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57005066" w14:textId="77777777" w:rsidTr="00D60100">
        <w:trPr>
          <w:trHeight w:hRule="exact" w:val="427"/>
        </w:trPr>
        <w:tc>
          <w:tcPr>
            <w:tcW w:w="1499" w:type="dxa"/>
            <w:shd w:val="clear" w:color="auto" w:fill="auto"/>
          </w:tcPr>
          <w:p w14:paraId="5D919842" w14:textId="77777777" w:rsidR="00AD2DE6" w:rsidRPr="008A2F55" w:rsidRDefault="00AD2DE6" w:rsidP="00D60100">
            <w:pPr>
              <w:spacing w:before="12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b</w:t>
            </w:r>
          </w:p>
        </w:tc>
        <w:tc>
          <w:tcPr>
            <w:tcW w:w="491" w:type="dxa"/>
            <w:shd w:val="clear" w:color="auto" w:fill="00B0F0"/>
          </w:tcPr>
          <w:p w14:paraId="358AF9DD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2FA05D9E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6343111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B4B3BA3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603B8340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6272070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6146200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677EBFC9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42192DF3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c</w:t>
            </w:r>
          </w:p>
        </w:tc>
        <w:tc>
          <w:tcPr>
            <w:tcW w:w="491" w:type="dxa"/>
          </w:tcPr>
          <w:p w14:paraId="5B049566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9E446E4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258074B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C09784D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258FF30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B42866A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22B7044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2314DBD4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04906F1E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d</w:t>
            </w:r>
          </w:p>
        </w:tc>
        <w:tc>
          <w:tcPr>
            <w:tcW w:w="491" w:type="dxa"/>
          </w:tcPr>
          <w:p w14:paraId="3403975C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8D26683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AB36B03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01D0724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14A7BAA2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1AFA86E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ADD33B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5A598C76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72422C47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e</w:t>
            </w:r>
          </w:p>
        </w:tc>
        <w:tc>
          <w:tcPr>
            <w:tcW w:w="491" w:type="dxa"/>
            <w:shd w:val="clear" w:color="auto" w:fill="00B0F0"/>
          </w:tcPr>
          <w:p w14:paraId="6FA99EF2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9438D3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F8C849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1CC67A8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55679D0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18BD6F5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CC27043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4979FBFE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386E67B4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f</w:t>
            </w:r>
          </w:p>
        </w:tc>
        <w:tc>
          <w:tcPr>
            <w:tcW w:w="491" w:type="dxa"/>
          </w:tcPr>
          <w:p w14:paraId="7E8D4040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BE6CB9E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8A2F55" w:rsidRPr="008A2F55" w14:paraId="24A6278C" w14:textId="77777777" w:rsidTr="009A2A54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301E2352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0F3DE01A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53CAFAB8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2D01444E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1547FD14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5C4AC3B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650FFD3E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31731B00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7DFA2EC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28751CEF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67C52B51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g</w:t>
            </w:r>
          </w:p>
        </w:tc>
        <w:tc>
          <w:tcPr>
            <w:tcW w:w="491" w:type="dxa"/>
          </w:tcPr>
          <w:p w14:paraId="121BBFC9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D993113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817"/>
              <w:gridCol w:w="1574"/>
              <w:gridCol w:w="1574"/>
            </w:tblGrid>
            <w:tr w:rsidR="008A2F55" w:rsidRPr="008A2F55" w14:paraId="6F3D719C" w14:textId="77777777" w:rsidTr="009A2A54">
              <w:trPr>
                <w:trHeight w:hRule="exact" w:val="411"/>
              </w:trPr>
              <w:tc>
                <w:tcPr>
                  <w:tcW w:w="49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08FC8271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5A24E90A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550D031E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233C541A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C73289C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8E9C73B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B8D051D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C0A0BD6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44F9FCB4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2FE3D0F8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h</w:t>
            </w:r>
          </w:p>
        </w:tc>
        <w:tc>
          <w:tcPr>
            <w:tcW w:w="491" w:type="dxa"/>
          </w:tcPr>
          <w:p w14:paraId="51D49342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63222AA8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0CB6D83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7350572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181EAB80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BA6131B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D37E932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13C34444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4560618D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i</w:t>
            </w:r>
          </w:p>
        </w:tc>
        <w:tc>
          <w:tcPr>
            <w:tcW w:w="491" w:type="dxa"/>
          </w:tcPr>
          <w:p w14:paraId="1D8B4819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359B3D0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2353E60A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64ACDF4E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6FF8CB9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4C689CC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FA122DC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48E2B21E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451E9F5F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j</w:t>
            </w:r>
          </w:p>
        </w:tc>
        <w:tc>
          <w:tcPr>
            <w:tcW w:w="491" w:type="dxa"/>
          </w:tcPr>
          <w:p w14:paraId="42D4E1F8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7BEDB47E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8A2F55" w:rsidRPr="008A2F55" w14:paraId="1149B3CD" w14:textId="77777777" w:rsidTr="009A2A54">
              <w:trPr>
                <w:trHeight w:hRule="exact" w:val="411"/>
              </w:trPr>
              <w:tc>
                <w:tcPr>
                  <w:tcW w:w="1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693237F6" w14:textId="77777777" w:rsidR="00AD2DE6" w:rsidRPr="008A2F55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tcBorders>
                    <w:left w:val="nil"/>
                  </w:tcBorders>
                  <w:shd w:val="clear" w:color="auto" w:fill="00B0F0"/>
                </w:tcPr>
                <w:p w14:paraId="4699D1AD" w14:textId="77777777" w:rsidR="00AD2DE6" w:rsidRPr="008A2F55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shd w:val="clear" w:color="auto" w:fill="00B0F0"/>
                </w:tcPr>
                <w:p w14:paraId="160DB69D" w14:textId="77777777" w:rsidR="00AD2DE6" w:rsidRPr="008A2F55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shd w:val="clear" w:color="auto" w:fill="00B0F0"/>
                </w:tcPr>
                <w:p w14:paraId="27235391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538375F2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7550A0C6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134C04B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FC1DA88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AE972B7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180F0277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3BD8085C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k</w:t>
            </w:r>
          </w:p>
        </w:tc>
        <w:tc>
          <w:tcPr>
            <w:tcW w:w="491" w:type="dxa"/>
          </w:tcPr>
          <w:p w14:paraId="69C574A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718421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5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270"/>
              <w:gridCol w:w="2270"/>
            </w:tblGrid>
            <w:tr w:rsidR="008A2F55" w:rsidRPr="008A2F55" w14:paraId="75C4E3F5" w14:textId="77777777" w:rsidTr="009A2A54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58AB707F" w14:textId="77777777" w:rsidR="00AD2DE6" w:rsidRPr="008A2F55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4407AEAC" w14:textId="77777777" w:rsidR="00AD2DE6" w:rsidRPr="008A2F55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1D6A284A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C986325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D204820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A7BCA9D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A18E4D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0E78CEF3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12DE4F39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l</w:t>
            </w:r>
          </w:p>
        </w:tc>
        <w:tc>
          <w:tcPr>
            <w:tcW w:w="491" w:type="dxa"/>
          </w:tcPr>
          <w:p w14:paraId="7591F5D3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7B90A1B9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8A2F55" w:rsidRPr="008A2F55" w14:paraId="3D10E960" w14:textId="77777777" w:rsidTr="009A2A54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769942FF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70AC1629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14DB27E5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36963F8E" w14:textId="77777777" w:rsidR="00AD2DE6" w:rsidRPr="008A2F55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4CD5E9F5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57D2CED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6E316087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751127A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C3EC0D6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8A2F55" w:rsidRPr="008A2F55" w14:paraId="59FBCAD3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4BA807D5" w14:textId="77777777" w:rsidR="00AD2DE6" w:rsidRPr="008A2F55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8A2F55">
              <w:rPr>
                <w:rFonts w:eastAsia="Arial"/>
                <w:b/>
                <w:sz w:val="22"/>
                <w:szCs w:val="22"/>
              </w:rPr>
              <w:t>m</w:t>
            </w:r>
          </w:p>
        </w:tc>
        <w:tc>
          <w:tcPr>
            <w:tcW w:w="491" w:type="dxa"/>
          </w:tcPr>
          <w:p w14:paraId="08416221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F5E471B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6EDABCB5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8866D27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381665AF" w14:textId="77777777" w:rsidR="00AD2DE6" w:rsidRPr="008A2F55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E47AF5C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F1F2C86" w14:textId="77777777" w:rsidR="00AD2DE6" w:rsidRPr="008A2F55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</w:tbl>
    <w:p w14:paraId="70B2B467" w14:textId="77777777" w:rsidR="00AD2DE6" w:rsidRPr="008A2F55" w:rsidRDefault="00AD2DE6" w:rsidP="00AD2DE6">
      <w:pPr>
        <w:rPr>
          <w:b/>
          <w:sz w:val="22"/>
        </w:rPr>
      </w:pPr>
    </w:p>
    <w:p w14:paraId="12BFB654" w14:textId="77777777" w:rsidR="00AD2DE6" w:rsidRPr="008A2F55" w:rsidRDefault="00AD2DE6" w:rsidP="00AD2DE6">
      <w:pPr>
        <w:rPr>
          <w:b/>
          <w:sz w:val="22"/>
        </w:rPr>
      </w:pPr>
    </w:p>
    <w:p w14:paraId="5FC25F00" w14:textId="77777777" w:rsidR="00AD2DE6" w:rsidRPr="008A2F55" w:rsidRDefault="00AD2DE6" w:rsidP="00AD2DE6">
      <w:pPr>
        <w:rPr>
          <w:b/>
          <w:sz w:val="22"/>
        </w:rPr>
      </w:pPr>
    </w:p>
    <w:p w14:paraId="3EC35C77" w14:textId="77777777" w:rsidR="00AD2DE6" w:rsidRPr="008A2F55" w:rsidRDefault="00AD2DE6" w:rsidP="00AD2DE6">
      <w:pPr>
        <w:rPr>
          <w:b/>
          <w:sz w:val="22"/>
        </w:rPr>
      </w:pPr>
    </w:p>
    <w:p w14:paraId="67BF166C" w14:textId="77777777" w:rsidR="00AD2DE6" w:rsidRPr="008A2F55" w:rsidRDefault="00AD2DE6" w:rsidP="00AD2DE6">
      <w:pPr>
        <w:rPr>
          <w:b/>
          <w:sz w:val="22"/>
        </w:rPr>
      </w:pPr>
    </w:p>
    <w:p w14:paraId="28CC1B3B" w14:textId="77777777" w:rsidR="00AD2DE6" w:rsidRPr="008A2F55" w:rsidRDefault="00AD2DE6" w:rsidP="00AD2DE6">
      <w:pPr>
        <w:rPr>
          <w:b/>
          <w:sz w:val="22"/>
        </w:rPr>
      </w:pPr>
    </w:p>
    <w:p w14:paraId="393D72C9" w14:textId="77777777" w:rsidR="00AD2DE6" w:rsidRPr="008A2F55" w:rsidRDefault="00AD2DE6" w:rsidP="00AD2DE6">
      <w:pPr>
        <w:rPr>
          <w:b/>
          <w:sz w:val="22"/>
        </w:rPr>
      </w:pPr>
    </w:p>
    <w:p w14:paraId="05696662" w14:textId="77777777" w:rsidR="00AD2DE6" w:rsidRPr="008A2F55" w:rsidRDefault="00AD2DE6" w:rsidP="00AD2DE6">
      <w:pPr>
        <w:rPr>
          <w:b/>
          <w:sz w:val="22"/>
        </w:rPr>
      </w:pPr>
    </w:p>
    <w:p w14:paraId="6046F16A" w14:textId="77777777" w:rsidR="00AD2DE6" w:rsidRPr="008A2F55" w:rsidRDefault="00AD2DE6" w:rsidP="0061301B">
      <w:pPr>
        <w:rPr>
          <w:b/>
          <w:sz w:val="22"/>
        </w:rPr>
      </w:pPr>
    </w:p>
    <w:p w14:paraId="1CA863B9" w14:textId="77777777" w:rsidR="00006174" w:rsidRPr="008A2F55" w:rsidRDefault="00006174" w:rsidP="0061301B">
      <w:pPr>
        <w:rPr>
          <w:b/>
          <w:sz w:val="22"/>
        </w:rPr>
      </w:pPr>
    </w:p>
    <w:p w14:paraId="03067F7C" w14:textId="77777777" w:rsidR="0061301B" w:rsidRPr="008A2F55" w:rsidRDefault="0061301B" w:rsidP="0061301B">
      <w:pPr>
        <w:rPr>
          <w:sz w:val="4"/>
        </w:rPr>
      </w:pPr>
    </w:p>
    <w:p w14:paraId="27448F34" w14:textId="77777777" w:rsidR="0038250E" w:rsidRPr="008A2F55" w:rsidRDefault="0038250E" w:rsidP="0061301B">
      <w:pPr>
        <w:rPr>
          <w:sz w:val="4"/>
        </w:rPr>
      </w:pPr>
    </w:p>
    <w:p w14:paraId="0C36938A" w14:textId="77777777" w:rsidR="0038250E" w:rsidRPr="008A2F55" w:rsidRDefault="0038250E" w:rsidP="0061301B">
      <w:pPr>
        <w:rPr>
          <w:sz w:val="4"/>
        </w:rPr>
      </w:pPr>
    </w:p>
    <w:tbl>
      <w:tblPr>
        <w:tblpPr w:leftFromText="180" w:rightFromText="180" w:vertAnchor="page" w:horzAnchor="margin" w:tblpY="9145"/>
        <w:tblW w:w="1020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70"/>
        <w:gridCol w:w="2893"/>
        <w:gridCol w:w="3644"/>
      </w:tblGrid>
      <w:tr w:rsidR="00257E8D" w:rsidRPr="008A2F55" w14:paraId="3DDB01A6" w14:textId="77777777" w:rsidTr="00257E8D">
        <w:trPr>
          <w:cantSplit/>
          <w:trHeight w:val="675"/>
        </w:trPr>
        <w:tc>
          <w:tcPr>
            <w:tcW w:w="3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3B48EE1" w14:textId="77777777" w:rsidR="00257E8D" w:rsidRPr="008A2F55" w:rsidRDefault="00257E8D" w:rsidP="00257E8D">
            <w:pPr>
              <w:jc w:val="center"/>
              <w:rPr>
                <w:b/>
                <w:i/>
                <w:sz w:val="24"/>
                <w:u w:val="single"/>
              </w:rPr>
            </w:pPr>
            <w:r w:rsidRPr="008A2F55">
              <w:rPr>
                <w:b/>
                <w:i/>
                <w:sz w:val="24"/>
                <w:u w:val="single"/>
              </w:rPr>
              <w:t>Prepared by</w:t>
            </w:r>
          </w:p>
          <w:p w14:paraId="70DA4D1D" w14:textId="77777777" w:rsidR="00257E8D" w:rsidRPr="008A2F55" w:rsidRDefault="00257E8D" w:rsidP="00257E8D">
            <w:pPr>
              <w:jc w:val="center"/>
              <w:rPr>
                <w:b/>
                <w:sz w:val="24"/>
              </w:rPr>
            </w:pPr>
          </w:p>
        </w:tc>
        <w:tc>
          <w:tcPr>
            <w:tcW w:w="28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1CD49A6" w14:textId="77777777" w:rsidR="00257E8D" w:rsidRPr="008A2F55" w:rsidRDefault="00257E8D" w:rsidP="00257E8D">
            <w:pPr>
              <w:pStyle w:val="Heading1"/>
              <w:rPr>
                <w:b/>
                <w:bCs w:val="0"/>
              </w:rPr>
            </w:pPr>
            <w:r w:rsidRPr="008A2F55">
              <w:rPr>
                <w:b/>
                <w:bCs w:val="0"/>
              </w:rPr>
              <w:t>Date</w:t>
            </w:r>
          </w:p>
          <w:p w14:paraId="3B8F1F60" w14:textId="77777777" w:rsidR="00257E8D" w:rsidRPr="008A2F55" w:rsidRDefault="00257E8D" w:rsidP="00257E8D">
            <w:pPr>
              <w:pStyle w:val="Heading1"/>
              <w:rPr>
                <w:i w:val="0"/>
                <w:sz w:val="22"/>
                <w:szCs w:val="22"/>
                <w:u w:val="none"/>
              </w:rPr>
            </w:pPr>
          </w:p>
        </w:tc>
        <w:tc>
          <w:tcPr>
            <w:tcW w:w="3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CB376F2" w14:textId="77777777" w:rsidR="00257E8D" w:rsidRPr="008A2F55" w:rsidRDefault="00257E8D" w:rsidP="00257E8D">
            <w:pPr>
              <w:pStyle w:val="Heading3"/>
            </w:pPr>
            <w:r w:rsidRPr="008A2F55">
              <w:t>Signature</w:t>
            </w:r>
          </w:p>
          <w:p w14:paraId="0BE7274A" w14:textId="77777777" w:rsidR="00257E8D" w:rsidRPr="008A2F55" w:rsidRDefault="00257E8D" w:rsidP="00257E8D">
            <w:pPr>
              <w:jc w:val="center"/>
              <w:rPr>
                <w:sz w:val="24"/>
              </w:rPr>
            </w:pPr>
          </w:p>
        </w:tc>
      </w:tr>
    </w:tbl>
    <w:p w14:paraId="334560C1" w14:textId="77777777" w:rsidR="0061301B" w:rsidRPr="008A2F55" w:rsidRDefault="0061301B" w:rsidP="0061301B"/>
    <w:sectPr w:rsidR="0061301B" w:rsidRPr="008A2F55" w:rsidSect="007D1A4D">
      <w:headerReference w:type="default" r:id="rId8"/>
      <w:footerReference w:type="default" r:id="rId9"/>
      <w:pgSz w:w="11907" w:h="16840" w:code="9"/>
      <w:pgMar w:top="289" w:right="851" w:bottom="289" w:left="1140" w:header="567" w:footer="567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AB1080" w14:textId="77777777" w:rsidR="0022171A" w:rsidRDefault="0022171A" w:rsidP="001E1C95">
      <w:r>
        <w:separator/>
      </w:r>
    </w:p>
  </w:endnote>
  <w:endnote w:type="continuationSeparator" w:id="0">
    <w:p w14:paraId="5E620CDE" w14:textId="77777777" w:rsidR="0022171A" w:rsidRDefault="0022171A" w:rsidP="001E1C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5284F" w14:textId="00B74DEC" w:rsidR="007F23B9" w:rsidRDefault="00257E8D">
    <w:pPr>
      <w:pStyle w:val="Footer"/>
      <w:jc w:val="right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46C3F179" wp14:editId="0CAD39DC">
              <wp:simplePos x="0" y="0"/>
              <wp:positionH relativeFrom="margin">
                <wp:posOffset>53340</wp:posOffset>
              </wp:positionH>
              <wp:positionV relativeFrom="paragraph">
                <wp:posOffset>115570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84EE339" id="Group 10" o:spid="_x0000_s1026" style="position:absolute;margin-left:4.2pt;margin-top:9.1pt;width:449.15pt;height:32.75pt;z-index:251658240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  <w:r w:rsidR="00F0760F">
      <w:fldChar w:fldCharType="begin"/>
    </w:r>
    <w:r w:rsidR="007F23B9">
      <w:instrText xml:space="preserve"> PAGE   \* MERGEFORMAT </w:instrText>
    </w:r>
    <w:r w:rsidR="00F0760F">
      <w:fldChar w:fldCharType="separate"/>
    </w:r>
    <w:r w:rsidR="00D60317">
      <w:rPr>
        <w:noProof/>
      </w:rPr>
      <w:t>2</w:t>
    </w:r>
    <w:r w:rsidR="00F0760F">
      <w:rPr>
        <w:noProof/>
      </w:rPr>
      <w:fldChar w:fldCharType="end"/>
    </w:r>
  </w:p>
  <w:p w14:paraId="5978201C" w14:textId="1179978A" w:rsidR="007F23B9" w:rsidRDefault="007F23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1E23BC" w14:textId="77777777" w:rsidR="0022171A" w:rsidRDefault="0022171A" w:rsidP="001E1C95">
      <w:r>
        <w:separator/>
      </w:r>
    </w:p>
  </w:footnote>
  <w:footnote w:type="continuationSeparator" w:id="0">
    <w:p w14:paraId="41C17B63" w14:textId="77777777" w:rsidR="0022171A" w:rsidRDefault="0022171A" w:rsidP="001E1C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20A13" w14:textId="77777777" w:rsidR="00257E8D" w:rsidRDefault="00257E8D" w:rsidP="00257E8D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66"/>
      <w:gridCol w:w="4672"/>
    </w:tblGrid>
    <w:tr w:rsidR="00257E8D" w14:paraId="7524A0B1" w14:textId="77777777" w:rsidTr="006B599D">
      <w:tc>
        <w:tcPr>
          <w:tcW w:w="5066" w:type="dxa"/>
        </w:tcPr>
        <w:p w14:paraId="37B9586A" w14:textId="77777777" w:rsidR="00257E8D" w:rsidRDefault="00257E8D" w:rsidP="00257E8D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3B4428F9" wp14:editId="40E49F31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5C81A85B" w14:textId="77777777" w:rsidR="00257E8D" w:rsidRDefault="00257E8D" w:rsidP="00257E8D">
          <w:pPr>
            <w:pStyle w:val="Header"/>
            <w:jc w:val="right"/>
          </w:pPr>
          <w:r w:rsidRPr="00857EC9">
            <w:rPr>
              <w:b/>
              <w:noProof/>
              <w:sz w:val="22"/>
              <w:szCs w:val="22"/>
              <w:lang w:val="en-CA" w:eastAsia="en-CA"/>
            </w:rPr>
            <w:drawing>
              <wp:inline distT="0" distB="0" distL="0" distR="0" wp14:anchorId="1DBBE043" wp14:editId="4B972C6D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FC513F4" w14:textId="77777777" w:rsidR="00257E8D" w:rsidRDefault="00257E8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75580E9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738EF1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ADCA8A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48E463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49249C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31259B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4F6DBA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6E4FFD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2C803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D1CE8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B8626E"/>
    <w:multiLevelType w:val="hybridMultilevel"/>
    <w:tmpl w:val="BFE41D00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948427D"/>
    <w:multiLevelType w:val="hybridMultilevel"/>
    <w:tmpl w:val="6C62489E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C234405"/>
    <w:multiLevelType w:val="hybridMultilevel"/>
    <w:tmpl w:val="63B45C96"/>
    <w:lvl w:ilvl="0" w:tplc="A8BE0CB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8211D4"/>
    <w:multiLevelType w:val="hybridMultilevel"/>
    <w:tmpl w:val="31E2F1A4"/>
    <w:lvl w:ilvl="0" w:tplc="DC00AAA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5886D2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99A2C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2B8822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8AF0F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C7A613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D280A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F045A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5CC6A5F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0CBB15E5"/>
    <w:multiLevelType w:val="hybridMultilevel"/>
    <w:tmpl w:val="57246BF8"/>
    <w:lvl w:ilvl="0" w:tplc="3B6269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7C3F7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9FCDB0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328C1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521A1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5BE972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682B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7241B2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1B0DE8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3460AED"/>
    <w:multiLevelType w:val="hybridMultilevel"/>
    <w:tmpl w:val="9BD0105E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8B80A51"/>
    <w:multiLevelType w:val="hybridMultilevel"/>
    <w:tmpl w:val="CC881A74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2F1242E"/>
    <w:multiLevelType w:val="multilevel"/>
    <w:tmpl w:val="504E1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EF0958"/>
    <w:multiLevelType w:val="hybridMultilevel"/>
    <w:tmpl w:val="729086DE"/>
    <w:lvl w:ilvl="0" w:tplc="4BA2FB96">
      <w:start w:val="1"/>
      <w:numFmt w:val="bullet"/>
      <w:lvlText w:val="-"/>
      <w:lvlJc w:val="left"/>
      <w:pPr>
        <w:tabs>
          <w:tab w:val="num" w:pos="405"/>
        </w:tabs>
        <w:ind w:left="405" w:hanging="360"/>
      </w:pPr>
      <w:rPr>
        <w:rFonts w:ascii="Arial" w:eastAsia="Times New Roman" w:hAnsi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125"/>
        </w:tabs>
        <w:ind w:left="11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45"/>
        </w:tabs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65"/>
        </w:tabs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85"/>
        </w:tabs>
        <w:ind w:left="32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05"/>
        </w:tabs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725"/>
        </w:tabs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45"/>
        </w:tabs>
        <w:ind w:left="54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65"/>
        </w:tabs>
        <w:ind w:left="6165" w:hanging="360"/>
      </w:pPr>
      <w:rPr>
        <w:rFonts w:ascii="Wingdings" w:hAnsi="Wingdings" w:hint="default"/>
      </w:rPr>
    </w:lvl>
  </w:abstractNum>
  <w:abstractNum w:abstractNumId="19" w15:restartNumberingAfterBreak="0">
    <w:nsid w:val="293D4FA9"/>
    <w:multiLevelType w:val="hybridMultilevel"/>
    <w:tmpl w:val="A1C44A82"/>
    <w:lvl w:ilvl="0" w:tplc="00000000">
      <w:start w:val="1"/>
      <w:numFmt w:val="upperRoman"/>
      <w:lvlText w:val="%1."/>
      <w:lvlJc w:val="right"/>
      <w:pPr>
        <w:ind w:left="851" w:hanging="360"/>
      </w:pPr>
    </w:lvl>
    <w:lvl w:ilvl="1" w:tplc="0013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20" w15:restartNumberingAfterBreak="0">
    <w:nsid w:val="2CC367C1"/>
    <w:multiLevelType w:val="hybridMultilevel"/>
    <w:tmpl w:val="604A9002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1C7086"/>
    <w:multiLevelType w:val="hybridMultilevel"/>
    <w:tmpl w:val="0674E7CA"/>
    <w:lvl w:ilvl="0" w:tplc="65AA803E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52A86264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hint="default"/>
      </w:rPr>
    </w:lvl>
    <w:lvl w:ilvl="2" w:tplc="33247DA4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5A90DB6A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25C8ACE8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hint="default"/>
      </w:rPr>
    </w:lvl>
    <w:lvl w:ilvl="5" w:tplc="F2867F34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4A34168E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BDA4E0C4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hint="default"/>
      </w:rPr>
    </w:lvl>
    <w:lvl w:ilvl="8" w:tplc="57CCB1A0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36D6753B"/>
    <w:multiLevelType w:val="hybridMultilevel"/>
    <w:tmpl w:val="6CA8005C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D94614"/>
    <w:multiLevelType w:val="hybridMultilevel"/>
    <w:tmpl w:val="51360F68"/>
    <w:lvl w:ilvl="0" w:tplc="00130000">
      <w:start w:val="1"/>
      <w:numFmt w:val="upperRoman"/>
      <w:lvlText w:val="%1."/>
      <w:lvlJc w:val="right"/>
      <w:pPr>
        <w:ind w:left="794" w:hanging="360"/>
      </w:pPr>
    </w:lvl>
    <w:lvl w:ilvl="1" w:tplc="001F0000" w:tentative="1">
      <w:start w:val="1"/>
      <w:numFmt w:val="lowerLetter"/>
      <w:lvlText w:val="%2."/>
      <w:lvlJc w:val="left"/>
      <w:pPr>
        <w:ind w:left="1514" w:hanging="360"/>
      </w:pPr>
    </w:lvl>
    <w:lvl w:ilvl="2" w:tplc="00190004" w:tentative="1">
      <w:start w:val="1"/>
      <w:numFmt w:val="lowerRoman"/>
      <w:lvlText w:val="%3."/>
      <w:lvlJc w:val="right"/>
      <w:pPr>
        <w:ind w:left="2234" w:hanging="180"/>
      </w:pPr>
    </w:lvl>
    <w:lvl w:ilvl="3" w:tplc="001F0000" w:tentative="1">
      <w:start w:val="1"/>
      <w:numFmt w:val="decimal"/>
      <w:lvlText w:val="%4."/>
      <w:lvlJc w:val="left"/>
      <w:pPr>
        <w:ind w:left="2954" w:hanging="360"/>
      </w:pPr>
    </w:lvl>
    <w:lvl w:ilvl="4" w:tplc="001B0004" w:tentative="1">
      <w:start w:val="1"/>
      <w:numFmt w:val="lowerLetter"/>
      <w:lvlText w:val="%5."/>
      <w:lvlJc w:val="left"/>
      <w:pPr>
        <w:ind w:left="3674" w:hanging="360"/>
      </w:pPr>
    </w:lvl>
    <w:lvl w:ilvl="5" w:tplc="001F0000" w:tentative="1">
      <w:start w:val="1"/>
      <w:numFmt w:val="lowerRoman"/>
      <w:lvlText w:val="%6."/>
      <w:lvlJc w:val="right"/>
      <w:pPr>
        <w:ind w:left="4394" w:hanging="180"/>
      </w:pPr>
    </w:lvl>
    <w:lvl w:ilvl="6" w:tplc="000F0004" w:tentative="1">
      <w:start w:val="1"/>
      <w:numFmt w:val="decimal"/>
      <w:lvlText w:val="%7."/>
      <w:lvlJc w:val="left"/>
      <w:pPr>
        <w:ind w:left="5114" w:hanging="360"/>
      </w:pPr>
    </w:lvl>
    <w:lvl w:ilvl="7" w:tplc="001F0000" w:tentative="1">
      <w:start w:val="1"/>
      <w:numFmt w:val="lowerLetter"/>
      <w:lvlText w:val="%8."/>
      <w:lvlJc w:val="left"/>
      <w:pPr>
        <w:ind w:left="5834" w:hanging="360"/>
      </w:pPr>
    </w:lvl>
    <w:lvl w:ilvl="8" w:tplc="00190004" w:tentative="1">
      <w:start w:val="1"/>
      <w:numFmt w:val="lowerRoman"/>
      <w:lvlText w:val="%9."/>
      <w:lvlJc w:val="right"/>
      <w:pPr>
        <w:ind w:left="6554" w:hanging="180"/>
      </w:pPr>
    </w:lvl>
  </w:abstractNum>
  <w:abstractNum w:abstractNumId="24" w15:restartNumberingAfterBreak="0">
    <w:nsid w:val="38BC54A3"/>
    <w:multiLevelType w:val="hybridMultilevel"/>
    <w:tmpl w:val="96547C52"/>
    <w:lvl w:ilvl="0" w:tplc="A75E2A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38E36D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BB215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142B2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964443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4DC3CC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D8AD0E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994334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37211D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3B515BA2"/>
    <w:multiLevelType w:val="hybridMultilevel"/>
    <w:tmpl w:val="7ACA0B7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D9E1C45"/>
    <w:multiLevelType w:val="multilevel"/>
    <w:tmpl w:val="94F29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2503B84"/>
    <w:multiLevelType w:val="multilevel"/>
    <w:tmpl w:val="041F001F"/>
    <w:numStyleLink w:val="Style11"/>
  </w:abstractNum>
  <w:abstractNum w:abstractNumId="28" w15:restartNumberingAfterBreak="0">
    <w:nsid w:val="464F7AB0"/>
    <w:multiLevelType w:val="multilevel"/>
    <w:tmpl w:val="14B23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B62A97"/>
    <w:multiLevelType w:val="hybridMultilevel"/>
    <w:tmpl w:val="F9DAE8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A486A83"/>
    <w:multiLevelType w:val="hybridMultilevel"/>
    <w:tmpl w:val="A25043EA"/>
    <w:lvl w:ilvl="0" w:tplc="86F601EC">
      <w:start w:val="1"/>
      <w:numFmt w:val="decimal"/>
      <w:lvlText w:val="%1."/>
      <w:lvlJc w:val="left"/>
      <w:pPr>
        <w:tabs>
          <w:tab w:val="num" w:pos="432"/>
        </w:tabs>
        <w:ind w:left="432" w:hanging="360"/>
      </w:pPr>
      <w:rPr>
        <w:rFonts w:hint="default"/>
      </w:rPr>
    </w:lvl>
    <w:lvl w:ilvl="1" w:tplc="08342296" w:tentative="1">
      <w:start w:val="1"/>
      <w:numFmt w:val="lowerLetter"/>
      <w:lvlText w:val="%2."/>
      <w:lvlJc w:val="left"/>
      <w:pPr>
        <w:tabs>
          <w:tab w:val="num" w:pos="1152"/>
        </w:tabs>
        <w:ind w:left="1152" w:hanging="360"/>
      </w:pPr>
    </w:lvl>
    <w:lvl w:ilvl="2" w:tplc="6026F3AE" w:tentative="1">
      <w:start w:val="1"/>
      <w:numFmt w:val="lowerRoman"/>
      <w:lvlText w:val="%3."/>
      <w:lvlJc w:val="right"/>
      <w:pPr>
        <w:tabs>
          <w:tab w:val="num" w:pos="1872"/>
        </w:tabs>
        <w:ind w:left="1872" w:hanging="180"/>
      </w:pPr>
    </w:lvl>
    <w:lvl w:ilvl="3" w:tplc="FAA66516" w:tentative="1">
      <w:start w:val="1"/>
      <w:numFmt w:val="decimal"/>
      <w:lvlText w:val="%4."/>
      <w:lvlJc w:val="left"/>
      <w:pPr>
        <w:tabs>
          <w:tab w:val="num" w:pos="2592"/>
        </w:tabs>
        <w:ind w:left="2592" w:hanging="360"/>
      </w:pPr>
    </w:lvl>
    <w:lvl w:ilvl="4" w:tplc="8C24E676" w:tentative="1">
      <w:start w:val="1"/>
      <w:numFmt w:val="lowerLetter"/>
      <w:lvlText w:val="%5."/>
      <w:lvlJc w:val="left"/>
      <w:pPr>
        <w:tabs>
          <w:tab w:val="num" w:pos="3312"/>
        </w:tabs>
        <w:ind w:left="3312" w:hanging="360"/>
      </w:pPr>
    </w:lvl>
    <w:lvl w:ilvl="5" w:tplc="F684DE90" w:tentative="1">
      <w:start w:val="1"/>
      <w:numFmt w:val="lowerRoman"/>
      <w:lvlText w:val="%6."/>
      <w:lvlJc w:val="right"/>
      <w:pPr>
        <w:tabs>
          <w:tab w:val="num" w:pos="4032"/>
        </w:tabs>
        <w:ind w:left="4032" w:hanging="180"/>
      </w:pPr>
    </w:lvl>
    <w:lvl w:ilvl="6" w:tplc="EC8A2BC8" w:tentative="1">
      <w:start w:val="1"/>
      <w:numFmt w:val="decimal"/>
      <w:lvlText w:val="%7."/>
      <w:lvlJc w:val="left"/>
      <w:pPr>
        <w:tabs>
          <w:tab w:val="num" w:pos="4752"/>
        </w:tabs>
        <w:ind w:left="4752" w:hanging="360"/>
      </w:pPr>
    </w:lvl>
    <w:lvl w:ilvl="7" w:tplc="22F0BE6A" w:tentative="1">
      <w:start w:val="1"/>
      <w:numFmt w:val="lowerLetter"/>
      <w:lvlText w:val="%8."/>
      <w:lvlJc w:val="left"/>
      <w:pPr>
        <w:tabs>
          <w:tab w:val="num" w:pos="5472"/>
        </w:tabs>
        <w:ind w:left="5472" w:hanging="360"/>
      </w:pPr>
    </w:lvl>
    <w:lvl w:ilvl="8" w:tplc="72ACB14A" w:tentative="1">
      <w:start w:val="1"/>
      <w:numFmt w:val="lowerRoman"/>
      <w:lvlText w:val="%9."/>
      <w:lvlJc w:val="right"/>
      <w:pPr>
        <w:tabs>
          <w:tab w:val="num" w:pos="6192"/>
        </w:tabs>
        <w:ind w:left="6192" w:hanging="180"/>
      </w:pPr>
    </w:lvl>
  </w:abstractNum>
  <w:abstractNum w:abstractNumId="32" w15:restartNumberingAfterBreak="0">
    <w:nsid w:val="4AE16C24"/>
    <w:multiLevelType w:val="multilevel"/>
    <w:tmpl w:val="041F001F"/>
    <w:styleLink w:val="Style11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4C854C15"/>
    <w:multiLevelType w:val="hybridMultilevel"/>
    <w:tmpl w:val="F10C1D78"/>
    <w:lvl w:ilvl="0" w:tplc="C6D0D3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0BE88E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5D6106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DC4CB2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E64F62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C1C72D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6C4CA8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9C3D5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A2EEDF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503254BD"/>
    <w:multiLevelType w:val="hybridMultilevel"/>
    <w:tmpl w:val="47FE45F8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ABE6896"/>
    <w:multiLevelType w:val="hybridMultilevel"/>
    <w:tmpl w:val="F9DAE8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CE90F8A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7" w15:restartNumberingAfterBreak="0">
    <w:nsid w:val="5F1F7BFB"/>
    <w:multiLevelType w:val="hybridMultilevel"/>
    <w:tmpl w:val="453445FC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2470C8B"/>
    <w:multiLevelType w:val="hybridMultilevel"/>
    <w:tmpl w:val="54A23AAE"/>
    <w:lvl w:ilvl="0" w:tplc="2A1E1A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922AE8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7703FF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DB8E3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DA4925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21247F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49C894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212C20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A087EF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63B43AA4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0" w15:restartNumberingAfterBreak="0">
    <w:nsid w:val="6AAF00FC"/>
    <w:multiLevelType w:val="hybridMultilevel"/>
    <w:tmpl w:val="FE86F66C"/>
    <w:lvl w:ilvl="0" w:tplc="00000000">
      <w:start w:val="1"/>
      <w:numFmt w:val="upperRoman"/>
      <w:lvlText w:val="%1."/>
      <w:lvlJc w:val="right"/>
      <w:pPr>
        <w:ind w:left="908" w:hanging="360"/>
      </w:pPr>
    </w:lvl>
    <w:lvl w:ilvl="1" w:tplc="0000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41" w15:restartNumberingAfterBreak="0">
    <w:nsid w:val="6F6952B9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2" w15:restartNumberingAfterBreak="0">
    <w:nsid w:val="6FC35AA4"/>
    <w:multiLevelType w:val="hybridMultilevel"/>
    <w:tmpl w:val="78FCDF42"/>
    <w:lvl w:ilvl="0" w:tplc="D7149E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28CFD9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912568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C469B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D4F2A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7B00B4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0B2A8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F05AC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224898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7554506"/>
    <w:multiLevelType w:val="hybridMultilevel"/>
    <w:tmpl w:val="61BCE7E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7F7192"/>
    <w:multiLevelType w:val="hybridMultilevel"/>
    <w:tmpl w:val="9E8E524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9DD7260"/>
    <w:multiLevelType w:val="hybridMultilevel"/>
    <w:tmpl w:val="0CCA08D8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1109372">
    <w:abstractNumId w:val="14"/>
  </w:num>
  <w:num w:numId="2" w16cid:durableId="18705688">
    <w:abstractNumId w:val="29"/>
  </w:num>
  <w:num w:numId="3" w16cid:durableId="1182429436">
    <w:abstractNumId w:val="13"/>
  </w:num>
  <w:num w:numId="4" w16cid:durableId="1508402670">
    <w:abstractNumId w:val="21"/>
  </w:num>
  <w:num w:numId="5" w16cid:durableId="381559979">
    <w:abstractNumId w:val="33"/>
  </w:num>
  <w:num w:numId="6" w16cid:durableId="1075203389">
    <w:abstractNumId w:val="24"/>
  </w:num>
  <w:num w:numId="7" w16cid:durableId="90128151">
    <w:abstractNumId w:val="31"/>
  </w:num>
  <w:num w:numId="8" w16cid:durableId="1487824285">
    <w:abstractNumId w:val="38"/>
  </w:num>
  <w:num w:numId="9" w16cid:durableId="1231648287">
    <w:abstractNumId w:val="42"/>
  </w:num>
  <w:num w:numId="10" w16cid:durableId="855922955">
    <w:abstractNumId w:val="9"/>
  </w:num>
  <w:num w:numId="11" w16cid:durableId="305279659">
    <w:abstractNumId w:val="7"/>
  </w:num>
  <w:num w:numId="12" w16cid:durableId="1281186505">
    <w:abstractNumId w:val="6"/>
  </w:num>
  <w:num w:numId="13" w16cid:durableId="129595202">
    <w:abstractNumId w:val="5"/>
  </w:num>
  <w:num w:numId="14" w16cid:durableId="122430642">
    <w:abstractNumId w:val="4"/>
  </w:num>
  <w:num w:numId="15" w16cid:durableId="1465660549">
    <w:abstractNumId w:val="8"/>
  </w:num>
  <w:num w:numId="16" w16cid:durableId="50662794">
    <w:abstractNumId w:val="3"/>
  </w:num>
  <w:num w:numId="17" w16cid:durableId="770972794">
    <w:abstractNumId w:val="0"/>
  </w:num>
  <w:num w:numId="18" w16cid:durableId="587887042">
    <w:abstractNumId w:val="0"/>
  </w:num>
  <w:num w:numId="19" w16cid:durableId="1568759138">
    <w:abstractNumId w:val="0"/>
  </w:num>
  <w:num w:numId="20" w16cid:durableId="894392315">
    <w:abstractNumId w:val="36"/>
  </w:num>
  <w:num w:numId="21" w16cid:durableId="2043168342">
    <w:abstractNumId w:val="23"/>
  </w:num>
  <w:num w:numId="22" w16cid:durableId="504705778">
    <w:abstractNumId w:val="19"/>
  </w:num>
  <w:num w:numId="23" w16cid:durableId="670793339">
    <w:abstractNumId w:val="40"/>
  </w:num>
  <w:num w:numId="24" w16cid:durableId="327099554">
    <w:abstractNumId w:val="39"/>
  </w:num>
  <w:num w:numId="25" w16cid:durableId="548223885">
    <w:abstractNumId w:val="41"/>
  </w:num>
  <w:num w:numId="26" w16cid:durableId="353657141">
    <w:abstractNumId w:val="25"/>
  </w:num>
  <w:num w:numId="27" w16cid:durableId="682052898">
    <w:abstractNumId w:val="35"/>
  </w:num>
  <w:num w:numId="28" w16cid:durableId="768817769">
    <w:abstractNumId w:val="11"/>
  </w:num>
  <w:num w:numId="29" w16cid:durableId="1389380595">
    <w:abstractNumId w:val="43"/>
  </w:num>
  <w:num w:numId="30" w16cid:durableId="63573115">
    <w:abstractNumId w:val="12"/>
  </w:num>
  <w:num w:numId="31" w16cid:durableId="2010209594">
    <w:abstractNumId w:val="10"/>
  </w:num>
  <w:num w:numId="32" w16cid:durableId="1175270344">
    <w:abstractNumId w:val="44"/>
  </w:num>
  <w:num w:numId="33" w16cid:durableId="1741051732">
    <w:abstractNumId w:val="45"/>
  </w:num>
  <w:num w:numId="34" w16cid:durableId="648680335">
    <w:abstractNumId w:val="16"/>
  </w:num>
  <w:num w:numId="35" w16cid:durableId="1961375674">
    <w:abstractNumId w:val="15"/>
  </w:num>
  <w:num w:numId="36" w16cid:durableId="1896702082">
    <w:abstractNumId w:val="34"/>
  </w:num>
  <w:num w:numId="37" w16cid:durableId="725375937">
    <w:abstractNumId w:val="28"/>
  </w:num>
  <w:num w:numId="38" w16cid:durableId="1524514706">
    <w:abstractNumId w:val="30"/>
  </w:num>
  <w:num w:numId="39" w16cid:durableId="894780560">
    <w:abstractNumId w:val="20"/>
  </w:num>
  <w:num w:numId="40" w16cid:durableId="994838714">
    <w:abstractNumId w:val="22"/>
  </w:num>
  <w:num w:numId="41" w16cid:durableId="192155777">
    <w:abstractNumId w:val="26"/>
  </w:num>
  <w:num w:numId="42" w16cid:durableId="929654116">
    <w:abstractNumId w:val="17"/>
  </w:num>
  <w:num w:numId="43" w16cid:durableId="236401516">
    <w:abstractNumId w:val="37"/>
  </w:num>
  <w:num w:numId="44" w16cid:durableId="2028410635">
    <w:abstractNumId w:val="32"/>
  </w:num>
  <w:num w:numId="45" w16cid:durableId="283392626">
    <w:abstractNumId w:val="27"/>
    <w:lvlOverride w:ilvl="0">
      <w:lvl w:ilvl="0">
        <w:start w:val="3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  <w:b w:val="0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  <w:b w:val="0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46" w16cid:durableId="200882155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2EC"/>
    <w:rsid w:val="00002152"/>
    <w:rsid w:val="00006174"/>
    <w:rsid w:val="00016477"/>
    <w:rsid w:val="00016C3D"/>
    <w:rsid w:val="0001739E"/>
    <w:rsid w:val="0001749C"/>
    <w:rsid w:val="000214DE"/>
    <w:rsid w:val="000248A3"/>
    <w:rsid w:val="000268F7"/>
    <w:rsid w:val="00030918"/>
    <w:rsid w:val="00031D79"/>
    <w:rsid w:val="000369A2"/>
    <w:rsid w:val="00041322"/>
    <w:rsid w:val="00042EE3"/>
    <w:rsid w:val="00054349"/>
    <w:rsid w:val="00055EA2"/>
    <w:rsid w:val="0006008A"/>
    <w:rsid w:val="0006045B"/>
    <w:rsid w:val="000625BD"/>
    <w:rsid w:val="0006501B"/>
    <w:rsid w:val="00066FAB"/>
    <w:rsid w:val="00070F27"/>
    <w:rsid w:val="00075FCC"/>
    <w:rsid w:val="000766D9"/>
    <w:rsid w:val="00077D6F"/>
    <w:rsid w:val="00080BB3"/>
    <w:rsid w:val="00086F9D"/>
    <w:rsid w:val="00090FEF"/>
    <w:rsid w:val="0009780B"/>
    <w:rsid w:val="000A4222"/>
    <w:rsid w:val="000A6B04"/>
    <w:rsid w:val="000A6BF8"/>
    <w:rsid w:val="000B0FD8"/>
    <w:rsid w:val="000B132D"/>
    <w:rsid w:val="000B2E75"/>
    <w:rsid w:val="000C2D2C"/>
    <w:rsid w:val="000C2ED1"/>
    <w:rsid w:val="000C342E"/>
    <w:rsid w:val="000C5A57"/>
    <w:rsid w:val="000C79CF"/>
    <w:rsid w:val="000D3D96"/>
    <w:rsid w:val="000E32FD"/>
    <w:rsid w:val="000E6C7F"/>
    <w:rsid w:val="000E6D55"/>
    <w:rsid w:val="000F0D5D"/>
    <w:rsid w:val="00111AB3"/>
    <w:rsid w:val="00112560"/>
    <w:rsid w:val="00116AC9"/>
    <w:rsid w:val="00123F78"/>
    <w:rsid w:val="001248D6"/>
    <w:rsid w:val="00143CA8"/>
    <w:rsid w:val="00145CD0"/>
    <w:rsid w:val="00145D72"/>
    <w:rsid w:val="00150112"/>
    <w:rsid w:val="00152E5D"/>
    <w:rsid w:val="00153012"/>
    <w:rsid w:val="001564A9"/>
    <w:rsid w:val="00156FE5"/>
    <w:rsid w:val="001609F4"/>
    <w:rsid w:val="00162B11"/>
    <w:rsid w:val="00164440"/>
    <w:rsid w:val="00174443"/>
    <w:rsid w:val="00183A2F"/>
    <w:rsid w:val="0019668B"/>
    <w:rsid w:val="001A157A"/>
    <w:rsid w:val="001A1D48"/>
    <w:rsid w:val="001A6124"/>
    <w:rsid w:val="001B6FBC"/>
    <w:rsid w:val="001C1AFE"/>
    <w:rsid w:val="001E1C95"/>
    <w:rsid w:val="001E1E82"/>
    <w:rsid w:val="001E3D54"/>
    <w:rsid w:val="001E5647"/>
    <w:rsid w:val="001E595A"/>
    <w:rsid w:val="001F4971"/>
    <w:rsid w:val="001F5C87"/>
    <w:rsid w:val="001F7B35"/>
    <w:rsid w:val="00202464"/>
    <w:rsid w:val="00202A43"/>
    <w:rsid w:val="0022171A"/>
    <w:rsid w:val="0022463D"/>
    <w:rsid w:val="00225300"/>
    <w:rsid w:val="0022787C"/>
    <w:rsid w:val="002322D8"/>
    <w:rsid w:val="002407B9"/>
    <w:rsid w:val="00252D8B"/>
    <w:rsid w:val="00252E6F"/>
    <w:rsid w:val="00253636"/>
    <w:rsid w:val="00257E8D"/>
    <w:rsid w:val="0026026D"/>
    <w:rsid w:val="002620A1"/>
    <w:rsid w:val="00262A8E"/>
    <w:rsid w:val="00262E60"/>
    <w:rsid w:val="0026582F"/>
    <w:rsid w:val="00266C62"/>
    <w:rsid w:val="002721E8"/>
    <w:rsid w:val="002744BB"/>
    <w:rsid w:val="00274A19"/>
    <w:rsid w:val="0027671A"/>
    <w:rsid w:val="00285138"/>
    <w:rsid w:val="00285E47"/>
    <w:rsid w:val="002875BF"/>
    <w:rsid w:val="00291DFD"/>
    <w:rsid w:val="002940B3"/>
    <w:rsid w:val="00295BC1"/>
    <w:rsid w:val="00297929"/>
    <w:rsid w:val="002A59C1"/>
    <w:rsid w:val="002C34A5"/>
    <w:rsid w:val="002C6373"/>
    <w:rsid w:val="002C676B"/>
    <w:rsid w:val="002D0C21"/>
    <w:rsid w:val="002E121C"/>
    <w:rsid w:val="002E4254"/>
    <w:rsid w:val="002F1B63"/>
    <w:rsid w:val="002F3695"/>
    <w:rsid w:val="002F7D5D"/>
    <w:rsid w:val="00300FF0"/>
    <w:rsid w:val="00307428"/>
    <w:rsid w:val="00314E2F"/>
    <w:rsid w:val="00314F47"/>
    <w:rsid w:val="00315D15"/>
    <w:rsid w:val="00321D04"/>
    <w:rsid w:val="003266C3"/>
    <w:rsid w:val="0032785D"/>
    <w:rsid w:val="00335050"/>
    <w:rsid w:val="00342AA3"/>
    <w:rsid w:val="00344492"/>
    <w:rsid w:val="00346978"/>
    <w:rsid w:val="00352AA8"/>
    <w:rsid w:val="0036295B"/>
    <w:rsid w:val="003744C6"/>
    <w:rsid w:val="00375C91"/>
    <w:rsid w:val="0037643D"/>
    <w:rsid w:val="00377B7F"/>
    <w:rsid w:val="00381A6C"/>
    <w:rsid w:val="0038250E"/>
    <w:rsid w:val="0038344E"/>
    <w:rsid w:val="0038667C"/>
    <w:rsid w:val="00394F71"/>
    <w:rsid w:val="003A132C"/>
    <w:rsid w:val="003B4C9B"/>
    <w:rsid w:val="003B685A"/>
    <w:rsid w:val="003C1532"/>
    <w:rsid w:val="003C66C0"/>
    <w:rsid w:val="003D196E"/>
    <w:rsid w:val="003D7AC0"/>
    <w:rsid w:val="003E641F"/>
    <w:rsid w:val="003E66B8"/>
    <w:rsid w:val="003F716E"/>
    <w:rsid w:val="00407233"/>
    <w:rsid w:val="00407B53"/>
    <w:rsid w:val="0042177B"/>
    <w:rsid w:val="00425212"/>
    <w:rsid w:val="00440A18"/>
    <w:rsid w:val="00457D91"/>
    <w:rsid w:val="00477432"/>
    <w:rsid w:val="00480D02"/>
    <w:rsid w:val="0048649C"/>
    <w:rsid w:val="004921CF"/>
    <w:rsid w:val="004922AF"/>
    <w:rsid w:val="00492FDE"/>
    <w:rsid w:val="00497E7E"/>
    <w:rsid w:val="004A1530"/>
    <w:rsid w:val="004A4191"/>
    <w:rsid w:val="004B541A"/>
    <w:rsid w:val="004C0FE9"/>
    <w:rsid w:val="004C1A11"/>
    <w:rsid w:val="004C2AF7"/>
    <w:rsid w:val="004C492D"/>
    <w:rsid w:val="004C629C"/>
    <w:rsid w:val="004C7DAC"/>
    <w:rsid w:val="004D0508"/>
    <w:rsid w:val="004D11C5"/>
    <w:rsid w:val="004D2F4B"/>
    <w:rsid w:val="004D4D56"/>
    <w:rsid w:val="004D6576"/>
    <w:rsid w:val="004E6179"/>
    <w:rsid w:val="004F500A"/>
    <w:rsid w:val="00504048"/>
    <w:rsid w:val="00504C59"/>
    <w:rsid w:val="005104A2"/>
    <w:rsid w:val="00514501"/>
    <w:rsid w:val="00516AE3"/>
    <w:rsid w:val="00517780"/>
    <w:rsid w:val="00522D70"/>
    <w:rsid w:val="00525CB2"/>
    <w:rsid w:val="00526FD4"/>
    <w:rsid w:val="0053461B"/>
    <w:rsid w:val="005350F3"/>
    <w:rsid w:val="00535BFD"/>
    <w:rsid w:val="00536EFF"/>
    <w:rsid w:val="00537C90"/>
    <w:rsid w:val="00541FAD"/>
    <w:rsid w:val="00543A2F"/>
    <w:rsid w:val="00544006"/>
    <w:rsid w:val="00547B84"/>
    <w:rsid w:val="005502C6"/>
    <w:rsid w:val="00551112"/>
    <w:rsid w:val="005519F9"/>
    <w:rsid w:val="005565A1"/>
    <w:rsid w:val="00562295"/>
    <w:rsid w:val="0056324C"/>
    <w:rsid w:val="0056589F"/>
    <w:rsid w:val="0056670D"/>
    <w:rsid w:val="00567891"/>
    <w:rsid w:val="00571F74"/>
    <w:rsid w:val="00572BE5"/>
    <w:rsid w:val="00574DDC"/>
    <w:rsid w:val="00577D87"/>
    <w:rsid w:val="005876D7"/>
    <w:rsid w:val="00591C8F"/>
    <w:rsid w:val="00596781"/>
    <w:rsid w:val="005A0C8A"/>
    <w:rsid w:val="005A2D64"/>
    <w:rsid w:val="005A3C74"/>
    <w:rsid w:val="005A546D"/>
    <w:rsid w:val="005A75DF"/>
    <w:rsid w:val="005B264D"/>
    <w:rsid w:val="005B4092"/>
    <w:rsid w:val="005B6E14"/>
    <w:rsid w:val="005C29E2"/>
    <w:rsid w:val="005C69FC"/>
    <w:rsid w:val="005D0570"/>
    <w:rsid w:val="005D7BE3"/>
    <w:rsid w:val="005E0AB7"/>
    <w:rsid w:val="005E13A7"/>
    <w:rsid w:val="005E5A95"/>
    <w:rsid w:val="005F2EC1"/>
    <w:rsid w:val="005F4011"/>
    <w:rsid w:val="005F410E"/>
    <w:rsid w:val="005F43D5"/>
    <w:rsid w:val="00600612"/>
    <w:rsid w:val="00601408"/>
    <w:rsid w:val="00611823"/>
    <w:rsid w:val="00612C4E"/>
    <w:rsid w:val="0061301B"/>
    <w:rsid w:val="00613334"/>
    <w:rsid w:val="00613F00"/>
    <w:rsid w:val="00614031"/>
    <w:rsid w:val="00616BEC"/>
    <w:rsid w:val="00620276"/>
    <w:rsid w:val="00623367"/>
    <w:rsid w:val="00630F36"/>
    <w:rsid w:val="00634099"/>
    <w:rsid w:val="006351A6"/>
    <w:rsid w:val="006358BB"/>
    <w:rsid w:val="00644340"/>
    <w:rsid w:val="00645FBC"/>
    <w:rsid w:val="00652E64"/>
    <w:rsid w:val="00653940"/>
    <w:rsid w:val="00671C1A"/>
    <w:rsid w:val="00672D73"/>
    <w:rsid w:val="0068151E"/>
    <w:rsid w:val="00682A53"/>
    <w:rsid w:val="00683282"/>
    <w:rsid w:val="00686D6B"/>
    <w:rsid w:val="00687079"/>
    <w:rsid w:val="006875E9"/>
    <w:rsid w:val="00687A71"/>
    <w:rsid w:val="00694F6C"/>
    <w:rsid w:val="006952FB"/>
    <w:rsid w:val="006A073B"/>
    <w:rsid w:val="006A4899"/>
    <w:rsid w:val="006B0DB4"/>
    <w:rsid w:val="006B3CE1"/>
    <w:rsid w:val="006C01C0"/>
    <w:rsid w:val="006E286F"/>
    <w:rsid w:val="006E74DC"/>
    <w:rsid w:val="006F16C6"/>
    <w:rsid w:val="006F34E6"/>
    <w:rsid w:val="00700B6F"/>
    <w:rsid w:val="00704939"/>
    <w:rsid w:val="0070598D"/>
    <w:rsid w:val="00706160"/>
    <w:rsid w:val="0070742E"/>
    <w:rsid w:val="00711147"/>
    <w:rsid w:val="0071630F"/>
    <w:rsid w:val="00716469"/>
    <w:rsid w:val="00723E35"/>
    <w:rsid w:val="00725DBF"/>
    <w:rsid w:val="00726499"/>
    <w:rsid w:val="00732360"/>
    <w:rsid w:val="0073444A"/>
    <w:rsid w:val="00736D97"/>
    <w:rsid w:val="00743FFB"/>
    <w:rsid w:val="007536B2"/>
    <w:rsid w:val="00755148"/>
    <w:rsid w:val="007576E6"/>
    <w:rsid w:val="00762580"/>
    <w:rsid w:val="00773290"/>
    <w:rsid w:val="007751D8"/>
    <w:rsid w:val="00780793"/>
    <w:rsid w:val="00792A73"/>
    <w:rsid w:val="00795BD6"/>
    <w:rsid w:val="007A419A"/>
    <w:rsid w:val="007A4F35"/>
    <w:rsid w:val="007A60EF"/>
    <w:rsid w:val="007A7832"/>
    <w:rsid w:val="007C2810"/>
    <w:rsid w:val="007C35F4"/>
    <w:rsid w:val="007C4696"/>
    <w:rsid w:val="007C75D2"/>
    <w:rsid w:val="007D1A4D"/>
    <w:rsid w:val="007D4012"/>
    <w:rsid w:val="007D7FF5"/>
    <w:rsid w:val="007E1824"/>
    <w:rsid w:val="007E34E0"/>
    <w:rsid w:val="007F1B12"/>
    <w:rsid w:val="007F23B9"/>
    <w:rsid w:val="007F3247"/>
    <w:rsid w:val="007F3358"/>
    <w:rsid w:val="00803D24"/>
    <w:rsid w:val="00817D5A"/>
    <w:rsid w:val="0082019C"/>
    <w:rsid w:val="0082393E"/>
    <w:rsid w:val="008251A0"/>
    <w:rsid w:val="0082725B"/>
    <w:rsid w:val="008303BB"/>
    <w:rsid w:val="00830904"/>
    <w:rsid w:val="00834B7E"/>
    <w:rsid w:val="00835A86"/>
    <w:rsid w:val="00835D42"/>
    <w:rsid w:val="00844CE0"/>
    <w:rsid w:val="00845CED"/>
    <w:rsid w:val="00852089"/>
    <w:rsid w:val="00854C0F"/>
    <w:rsid w:val="008552BC"/>
    <w:rsid w:val="00857EE5"/>
    <w:rsid w:val="008610C3"/>
    <w:rsid w:val="008631EC"/>
    <w:rsid w:val="00866E5F"/>
    <w:rsid w:val="00874F73"/>
    <w:rsid w:val="00881091"/>
    <w:rsid w:val="008815EB"/>
    <w:rsid w:val="00882D31"/>
    <w:rsid w:val="00887107"/>
    <w:rsid w:val="008924E6"/>
    <w:rsid w:val="008A05CA"/>
    <w:rsid w:val="008A2F55"/>
    <w:rsid w:val="008A7FBB"/>
    <w:rsid w:val="008B1039"/>
    <w:rsid w:val="008B11DF"/>
    <w:rsid w:val="008B7362"/>
    <w:rsid w:val="008C370F"/>
    <w:rsid w:val="008C536A"/>
    <w:rsid w:val="008D0472"/>
    <w:rsid w:val="008D40A1"/>
    <w:rsid w:val="008E3938"/>
    <w:rsid w:val="008E6FFC"/>
    <w:rsid w:val="008E7CF0"/>
    <w:rsid w:val="008F0591"/>
    <w:rsid w:val="008F2704"/>
    <w:rsid w:val="008F31A9"/>
    <w:rsid w:val="009001B0"/>
    <w:rsid w:val="00905631"/>
    <w:rsid w:val="00910368"/>
    <w:rsid w:val="00912926"/>
    <w:rsid w:val="00914239"/>
    <w:rsid w:val="00924DEB"/>
    <w:rsid w:val="00925D78"/>
    <w:rsid w:val="00927BBF"/>
    <w:rsid w:val="00927FEA"/>
    <w:rsid w:val="00937F30"/>
    <w:rsid w:val="00942EB1"/>
    <w:rsid w:val="0094454B"/>
    <w:rsid w:val="00944736"/>
    <w:rsid w:val="009472E5"/>
    <w:rsid w:val="009477F1"/>
    <w:rsid w:val="00952812"/>
    <w:rsid w:val="00954316"/>
    <w:rsid w:val="00957485"/>
    <w:rsid w:val="0097003B"/>
    <w:rsid w:val="00981085"/>
    <w:rsid w:val="00992217"/>
    <w:rsid w:val="00992B9E"/>
    <w:rsid w:val="00995097"/>
    <w:rsid w:val="009951CA"/>
    <w:rsid w:val="009A10CB"/>
    <w:rsid w:val="009A2A54"/>
    <w:rsid w:val="009A4911"/>
    <w:rsid w:val="009B098B"/>
    <w:rsid w:val="009B4916"/>
    <w:rsid w:val="009C62EF"/>
    <w:rsid w:val="009D129C"/>
    <w:rsid w:val="009D55E3"/>
    <w:rsid w:val="009D5863"/>
    <w:rsid w:val="009D75BB"/>
    <w:rsid w:val="009E039B"/>
    <w:rsid w:val="009E07F3"/>
    <w:rsid w:val="009E1370"/>
    <w:rsid w:val="009E2A49"/>
    <w:rsid w:val="009F0492"/>
    <w:rsid w:val="009F5D16"/>
    <w:rsid w:val="009F7A36"/>
    <w:rsid w:val="00A068DD"/>
    <w:rsid w:val="00A07559"/>
    <w:rsid w:val="00A136F7"/>
    <w:rsid w:val="00A16615"/>
    <w:rsid w:val="00A2064B"/>
    <w:rsid w:val="00A30373"/>
    <w:rsid w:val="00A306FD"/>
    <w:rsid w:val="00A3143D"/>
    <w:rsid w:val="00A3715D"/>
    <w:rsid w:val="00A41E7B"/>
    <w:rsid w:val="00A42794"/>
    <w:rsid w:val="00A65348"/>
    <w:rsid w:val="00A65FAF"/>
    <w:rsid w:val="00A66999"/>
    <w:rsid w:val="00A67F50"/>
    <w:rsid w:val="00A72E2B"/>
    <w:rsid w:val="00A753CE"/>
    <w:rsid w:val="00A81C0D"/>
    <w:rsid w:val="00A829AE"/>
    <w:rsid w:val="00A82DBE"/>
    <w:rsid w:val="00A856C9"/>
    <w:rsid w:val="00A8598E"/>
    <w:rsid w:val="00A958EF"/>
    <w:rsid w:val="00A96B10"/>
    <w:rsid w:val="00A97D9A"/>
    <w:rsid w:val="00AA1B8C"/>
    <w:rsid w:val="00AA3E81"/>
    <w:rsid w:val="00AA5187"/>
    <w:rsid w:val="00AA76F8"/>
    <w:rsid w:val="00AB1419"/>
    <w:rsid w:val="00AB5ED4"/>
    <w:rsid w:val="00AB5FD8"/>
    <w:rsid w:val="00AC089D"/>
    <w:rsid w:val="00AC3235"/>
    <w:rsid w:val="00AD2DE6"/>
    <w:rsid w:val="00AD5D28"/>
    <w:rsid w:val="00AE0433"/>
    <w:rsid w:val="00AE6574"/>
    <w:rsid w:val="00AF1B93"/>
    <w:rsid w:val="00AF2F70"/>
    <w:rsid w:val="00AF747D"/>
    <w:rsid w:val="00AF7488"/>
    <w:rsid w:val="00B00325"/>
    <w:rsid w:val="00B02766"/>
    <w:rsid w:val="00B16873"/>
    <w:rsid w:val="00B21A65"/>
    <w:rsid w:val="00B22F74"/>
    <w:rsid w:val="00B24B1E"/>
    <w:rsid w:val="00B25F42"/>
    <w:rsid w:val="00B268BB"/>
    <w:rsid w:val="00B27EF7"/>
    <w:rsid w:val="00B31EE3"/>
    <w:rsid w:val="00B321D8"/>
    <w:rsid w:val="00B337A2"/>
    <w:rsid w:val="00B5197C"/>
    <w:rsid w:val="00B52114"/>
    <w:rsid w:val="00B559CA"/>
    <w:rsid w:val="00B6692D"/>
    <w:rsid w:val="00B72612"/>
    <w:rsid w:val="00B72B88"/>
    <w:rsid w:val="00B81FE5"/>
    <w:rsid w:val="00B82E59"/>
    <w:rsid w:val="00B97ED7"/>
    <w:rsid w:val="00BA1CAE"/>
    <w:rsid w:val="00BA3A10"/>
    <w:rsid w:val="00BA4E93"/>
    <w:rsid w:val="00BB209E"/>
    <w:rsid w:val="00BB5966"/>
    <w:rsid w:val="00BC02FF"/>
    <w:rsid w:val="00BC32EF"/>
    <w:rsid w:val="00BD3501"/>
    <w:rsid w:val="00BD3533"/>
    <w:rsid w:val="00BD36A8"/>
    <w:rsid w:val="00BE2F07"/>
    <w:rsid w:val="00BE4646"/>
    <w:rsid w:val="00BE5E3D"/>
    <w:rsid w:val="00BE5EB4"/>
    <w:rsid w:val="00BE61BA"/>
    <w:rsid w:val="00BF0F50"/>
    <w:rsid w:val="00C01255"/>
    <w:rsid w:val="00C11795"/>
    <w:rsid w:val="00C14867"/>
    <w:rsid w:val="00C23789"/>
    <w:rsid w:val="00C259DF"/>
    <w:rsid w:val="00C3387A"/>
    <w:rsid w:val="00C353A3"/>
    <w:rsid w:val="00C36B53"/>
    <w:rsid w:val="00C4410D"/>
    <w:rsid w:val="00C47E29"/>
    <w:rsid w:val="00C50D4E"/>
    <w:rsid w:val="00C511D1"/>
    <w:rsid w:val="00C524DE"/>
    <w:rsid w:val="00C54178"/>
    <w:rsid w:val="00C54E2C"/>
    <w:rsid w:val="00C64BB2"/>
    <w:rsid w:val="00C65485"/>
    <w:rsid w:val="00C73653"/>
    <w:rsid w:val="00C7641F"/>
    <w:rsid w:val="00C76DCB"/>
    <w:rsid w:val="00C862EC"/>
    <w:rsid w:val="00C87316"/>
    <w:rsid w:val="00C9755D"/>
    <w:rsid w:val="00CA2BFF"/>
    <w:rsid w:val="00CA5460"/>
    <w:rsid w:val="00CB6889"/>
    <w:rsid w:val="00CB7B72"/>
    <w:rsid w:val="00CC1D5D"/>
    <w:rsid w:val="00CD3439"/>
    <w:rsid w:val="00CD55EE"/>
    <w:rsid w:val="00CE1FCC"/>
    <w:rsid w:val="00CE212E"/>
    <w:rsid w:val="00CF0262"/>
    <w:rsid w:val="00CF54BF"/>
    <w:rsid w:val="00CF6595"/>
    <w:rsid w:val="00D00399"/>
    <w:rsid w:val="00D04D75"/>
    <w:rsid w:val="00D11FB8"/>
    <w:rsid w:val="00D12142"/>
    <w:rsid w:val="00D12BBB"/>
    <w:rsid w:val="00D154E1"/>
    <w:rsid w:val="00D17FFD"/>
    <w:rsid w:val="00D3058F"/>
    <w:rsid w:val="00D353A8"/>
    <w:rsid w:val="00D3778E"/>
    <w:rsid w:val="00D40C60"/>
    <w:rsid w:val="00D42B93"/>
    <w:rsid w:val="00D45F25"/>
    <w:rsid w:val="00D4697F"/>
    <w:rsid w:val="00D46F83"/>
    <w:rsid w:val="00D4745D"/>
    <w:rsid w:val="00D506CC"/>
    <w:rsid w:val="00D51E78"/>
    <w:rsid w:val="00D524C6"/>
    <w:rsid w:val="00D53231"/>
    <w:rsid w:val="00D553C6"/>
    <w:rsid w:val="00D55969"/>
    <w:rsid w:val="00D60317"/>
    <w:rsid w:val="00D65883"/>
    <w:rsid w:val="00D71DF3"/>
    <w:rsid w:val="00D738E2"/>
    <w:rsid w:val="00D759E4"/>
    <w:rsid w:val="00D81310"/>
    <w:rsid w:val="00D81365"/>
    <w:rsid w:val="00D90966"/>
    <w:rsid w:val="00D923C5"/>
    <w:rsid w:val="00D94F44"/>
    <w:rsid w:val="00D96BF6"/>
    <w:rsid w:val="00DA1DCA"/>
    <w:rsid w:val="00DA5309"/>
    <w:rsid w:val="00DA6B48"/>
    <w:rsid w:val="00DB0FE8"/>
    <w:rsid w:val="00DB13D0"/>
    <w:rsid w:val="00DB2128"/>
    <w:rsid w:val="00DB5F67"/>
    <w:rsid w:val="00DC26AD"/>
    <w:rsid w:val="00DD216B"/>
    <w:rsid w:val="00DE1F7F"/>
    <w:rsid w:val="00DF213B"/>
    <w:rsid w:val="00DF61E3"/>
    <w:rsid w:val="00E00E75"/>
    <w:rsid w:val="00E03637"/>
    <w:rsid w:val="00E05B6E"/>
    <w:rsid w:val="00E11B06"/>
    <w:rsid w:val="00E12EF0"/>
    <w:rsid w:val="00E1427E"/>
    <w:rsid w:val="00E16C1E"/>
    <w:rsid w:val="00E16C66"/>
    <w:rsid w:val="00E25DED"/>
    <w:rsid w:val="00E3119E"/>
    <w:rsid w:val="00E43F02"/>
    <w:rsid w:val="00E4493D"/>
    <w:rsid w:val="00E466B5"/>
    <w:rsid w:val="00E47E41"/>
    <w:rsid w:val="00E545EB"/>
    <w:rsid w:val="00E5529F"/>
    <w:rsid w:val="00E60B42"/>
    <w:rsid w:val="00E621C1"/>
    <w:rsid w:val="00E644E2"/>
    <w:rsid w:val="00E64723"/>
    <w:rsid w:val="00E64EDD"/>
    <w:rsid w:val="00E65D23"/>
    <w:rsid w:val="00E6743D"/>
    <w:rsid w:val="00E72040"/>
    <w:rsid w:val="00E7230F"/>
    <w:rsid w:val="00E7608D"/>
    <w:rsid w:val="00E77983"/>
    <w:rsid w:val="00E81A89"/>
    <w:rsid w:val="00E8297B"/>
    <w:rsid w:val="00E84829"/>
    <w:rsid w:val="00E914A0"/>
    <w:rsid w:val="00E94987"/>
    <w:rsid w:val="00E97961"/>
    <w:rsid w:val="00EA46E3"/>
    <w:rsid w:val="00EA7C4A"/>
    <w:rsid w:val="00EB104D"/>
    <w:rsid w:val="00EB2735"/>
    <w:rsid w:val="00EB2F5A"/>
    <w:rsid w:val="00EB5E88"/>
    <w:rsid w:val="00EC60EC"/>
    <w:rsid w:val="00ED636D"/>
    <w:rsid w:val="00EE156E"/>
    <w:rsid w:val="00EE22EC"/>
    <w:rsid w:val="00EE532C"/>
    <w:rsid w:val="00EE605F"/>
    <w:rsid w:val="00EF2C2F"/>
    <w:rsid w:val="00EF514E"/>
    <w:rsid w:val="00EF6D7F"/>
    <w:rsid w:val="00F0760F"/>
    <w:rsid w:val="00F10E16"/>
    <w:rsid w:val="00F21E24"/>
    <w:rsid w:val="00F21F8E"/>
    <w:rsid w:val="00F227F1"/>
    <w:rsid w:val="00F26602"/>
    <w:rsid w:val="00F3022A"/>
    <w:rsid w:val="00F3295D"/>
    <w:rsid w:val="00F37B2B"/>
    <w:rsid w:val="00F37E21"/>
    <w:rsid w:val="00F4060E"/>
    <w:rsid w:val="00F47966"/>
    <w:rsid w:val="00F54066"/>
    <w:rsid w:val="00F57C3D"/>
    <w:rsid w:val="00F60270"/>
    <w:rsid w:val="00F61790"/>
    <w:rsid w:val="00F71025"/>
    <w:rsid w:val="00F759CB"/>
    <w:rsid w:val="00F7631A"/>
    <w:rsid w:val="00F82A3E"/>
    <w:rsid w:val="00F86685"/>
    <w:rsid w:val="00F86C85"/>
    <w:rsid w:val="00F91DB7"/>
    <w:rsid w:val="00F92DED"/>
    <w:rsid w:val="00FA361D"/>
    <w:rsid w:val="00FA5A69"/>
    <w:rsid w:val="00FB23C1"/>
    <w:rsid w:val="00FB56E9"/>
    <w:rsid w:val="00FC125D"/>
    <w:rsid w:val="00FC34D9"/>
    <w:rsid w:val="00FD07B8"/>
    <w:rsid w:val="00FD0E0B"/>
    <w:rsid w:val="00FD5DA8"/>
    <w:rsid w:val="00FE0C53"/>
    <w:rsid w:val="00FF594A"/>
    <w:rsid w:val="00FF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."/>
  <w14:docId w14:val="5FAA9AF0"/>
  <w15:docId w15:val="{606ED94D-C6DF-463A-8B6E-B7F9D7E48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C1E"/>
    <w:pPr>
      <w:overflowPunct w:val="0"/>
      <w:autoSpaceDE w:val="0"/>
      <w:autoSpaceDN w:val="0"/>
      <w:adjustRightInd w:val="0"/>
      <w:textAlignment w:val="baseline"/>
    </w:pPr>
    <w:rPr>
      <w:lang w:val="en-GB" w:eastAsia="en-US"/>
    </w:rPr>
  </w:style>
  <w:style w:type="paragraph" w:styleId="Heading1">
    <w:name w:val="heading 1"/>
    <w:basedOn w:val="Normal"/>
    <w:next w:val="Normal"/>
    <w:qFormat/>
    <w:rsid w:val="00E16C1E"/>
    <w:pPr>
      <w:keepNext/>
      <w:jc w:val="center"/>
      <w:outlineLvl w:val="0"/>
    </w:pPr>
    <w:rPr>
      <w:bCs/>
      <w:i/>
      <w:iCs/>
      <w:sz w:val="24"/>
      <w:u w:val="single"/>
    </w:rPr>
  </w:style>
  <w:style w:type="paragraph" w:styleId="Heading2">
    <w:name w:val="heading 2"/>
    <w:basedOn w:val="Normal"/>
    <w:next w:val="Normal"/>
    <w:qFormat/>
    <w:rsid w:val="00E16C1E"/>
    <w:pPr>
      <w:keepNext/>
      <w:jc w:val="center"/>
      <w:outlineLvl w:val="1"/>
    </w:pPr>
    <w:rPr>
      <w:b/>
      <w:bCs/>
      <w:sz w:val="28"/>
    </w:rPr>
  </w:style>
  <w:style w:type="paragraph" w:styleId="Heading3">
    <w:name w:val="heading 3"/>
    <w:basedOn w:val="Normal"/>
    <w:next w:val="Normal"/>
    <w:qFormat/>
    <w:rsid w:val="00E16C1E"/>
    <w:pPr>
      <w:keepNext/>
      <w:jc w:val="center"/>
      <w:outlineLvl w:val="2"/>
    </w:pPr>
    <w:rPr>
      <w:b/>
      <w:bCs/>
      <w:i/>
      <w:iCs/>
      <w:sz w:val="24"/>
      <w:u w:val="single"/>
    </w:rPr>
  </w:style>
  <w:style w:type="paragraph" w:styleId="Heading4">
    <w:name w:val="heading 4"/>
    <w:basedOn w:val="Normal"/>
    <w:next w:val="Normal"/>
    <w:qFormat/>
    <w:rsid w:val="00E16C1E"/>
    <w:pPr>
      <w:keepNext/>
      <w:ind w:left="60"/>
      <w:jc w:val="both"/>
      <w:outlineLvl w:val="3"/>
    </w:pPr>
    <w:rPr>
      <w:b/>
      <w:bCs/>
      <w:sz w:val="24"/>
    </w:rPr>
  </w:style>
  <w:style w:type="paragraph" w:styleId="Heading5">
    <w:name w:val="heading 5"/>
    <w:basedOn w:val="Normal"/>
    <w:next w:val="Normal"/>
    <w:qFormat/>
    <w:rsid w:val="00E16C1E"/>
    <w:pPr>
      <w:keepNext/>
      <w:jc w:val="center"/>
      <w:outlineLvl w:val="4"/>
    </w:pPr>
    <w:rPr>
      <w:sz w:val="24"/>
    </w:rPr>
  </w:style>
  <w:style w:type="paragraph" w:styleId="Heading6">
    <w:name w:val="heading 6"/>
    <w:basedOn w:val="Normal"/>
    <w:next w:val="Normal"/>
    <w:qFormat/>
    <w:rsid w:val="00E16C1E"/>
    <w:pPr>
      <w:keepNext/>
      <w:framePr w:hSpace="141" w:wrap="around" w:vAnchor="text" w:hAnchor="margin" w:y="454"/>
      <w:outlineLvl w:val="5"/>
    </w:pPr>
    <w:rPr>
      <w:sz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16C1E"/>
    <w:pPr>
      <w:keepNext/>
      <w:outlineLvl w:val="6"/>
    </w:pPr>
    <w:rPr>
      <w:sz w:val="24"/>
    </w:rPr>
  </w:style>
  <w:style w:type="paragraph" w:styleId="Heading8">
    <w:name w:val="heading 8"/>
    <w:basedOn w:val="Normal"/>
    <w:next w:val="Normal"/>
    <w:qFormat/>
    <w:rsid w:val="00E16C1E"/>
    <w:pPr>
      <w:keepNext/>
      <w:ind w:left="356"/>
      <w:jc w:val="both"/>
      <w:outlineLvl w:val="7"/>
    </w:pPr>
    <w:rPr>
      <w:b/>
      <w:sz w:val="22"/>
    </w:rPr>
  </w:style>
  <w:style w:type="paragraph" w:styleId="Heading9">
    <w:name w:val="heading 9"/>
    <w:basedOn w:val="Normal"/>
    <w:next w:val="Normal"/>
    <w:qFormat/>
    <w:rsid w:val="00E16C1E"/>
    <w:pPr>
      <w:keepNext/>
      <w:spacing w:line="360" w:lineRule="auto"/>
      <w:jc w:val="center"/>
      <w:outlineLvl w:val="8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378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52E5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E5D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BD36A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D36A8"/>
    <w:rPr>
      <w:lang w:eastAsia="en-US"/>
    </w:rPr>
  </w:style>
  <w:style w:type="paragraph" w:styleId="Header">
    <w:name w:val="header"/>
    <w:basedOn w:val="Normal"/>
    <w:link w:val="HeaderChar"/>
    <w:rsid w:val="007751D8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sz w:val="24"/>
      <w:lang w:val="en-US"/>
    </w:rPr>
  </w:style>
  <w:style w:type="character" w:customStyle="1" w:styleId="HeaderChar">
    <w:name w:val="Header Char"/>
    <w:basedOn w:val="DefaultParagraphFont"/>
    <w:link w:val="Header"/>
    <w:rsid w:val="007751D8"/>
    <w:rPr>
      <w:sz w:val="24"/>
      <w:lang w:val="en-US" w:eastAsia="en-US"/>
    </w:rPr>
  </w:style>
  <w:style w:type="paragraph" w:styleId="ListParagraph">
    <w:name w:val="List Paragraph"/>
    <w:basedOn w:val="Normal"/>
    <w:uiPriority w:val="34"/>
    <w:qFormat/>
    <w:rsid w:val="003E641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61790"/>
    <w:rPr>
      <w:color w:val="0000FF"/>
      <w:u w:val="single"/>
    </w:rPr>
  </w:style>
  <w:style w:type="paragraph" w:styleId="FootnoteText">
    <w:name w:val="footnote text"/>
    <w:basedOn w:val="Normal"/>
    <w:link w:val="FootnoteTextChar"/>
    <w:semiHidden/>
    <w:rsid w:val="0037643D"/>
    <w:pPr>
      <w:overflowPunct/>
      <w:autoSpaceDE/>
      <w:autoSpaceDN/>
      <w:adjustRightInd/>
      <w:textAlignment w:val="auto"/>
    </w:pPr>
    <w:rPr>
      <w:rFonts w:eastAsia="Calibri"/>
      <w:lang w:eastAsia="tr-TR"/>
    </w:rPr>
  </w:style>
  <w:style w:type="character" w:customStyle="1" w:styleId="FootnoteTextChar">
    <w:name w:val="Footnote Text Char"/>
    <w:basedOn w:val="DefaultParagraphFont"/>
    <w:link w:val="FootnoteText"/>
    <w:semiHidden/>
    <w:rsid w:val="0037643D"/>
    <w:rPr>
      <w:rFonts w:eastAsia="Calibri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AA76F8"/>
    <w:rPr>
      <w:sz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E1C95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1C95"/>
    <w:rPr>
      <w:lang w:eastAsia="en-US"/>
    </w:rPr>
  </w:style>
  <w:style w:type="character" w:styleId="Strong">
    <w:name w:val="Strong"/>
    <w:basedOn w:val="DefaultParagraphFont"/>
    <w:uiPriority w:val="22"/>
    <w:qFormat/>
    <w:rsid w:val="00854C0F"/>
    <w:rPr>
      <w:b/>
      <w:bCs/>
    </w:rPr>
  </w:style>
  <w:style w:type="numbering" w:customStyle="1" w:styleId="Style11">
    <w:name w:val="Style11"/>
    <w:uiPriority w:val="99"/>
    <w:rsid w:val="00F21F8E"/>
    <w:pPr>
      <w:numPr>
        <w:numId w:val="44"/>
      </w:numPr>
    </w:pPr>
  </w:style>
  <w:style w:type="character" w:customStyle="1" w:styleId="zmlenmeyenBahsetme1">
    <w:name w:val="Çözümlenmeyen Bahsetme1"/>
    <w:basedOn w:val="DefaultParagraphFont"/>
    <w:uiPriority w:val="99"/>
    <w:semiHidden/>
    <w:unhideWhenUsed/>
    <w:rsid w:val="00A41E7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9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564961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85959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57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8688724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268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18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0334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330416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40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8843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2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0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879266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18402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25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9040565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623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32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8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9805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5287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85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236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www.marplat.e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15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0" Type="http://schemas.openxmlformats.org/officeDocument/2006/relationships/image" Target="media/image12.png"/><Relationship Id="rId4" Type="http://schemas.openxmlformats.org/officeDocument/2006/relationships/image" Target="media/image6.png"/><Relationship Id="rId9" Type="http://schemas.openxmlformats.org/officeDocument/2006/relationships/image" Target="media/image11.jpeg"/><Relationship Id="rId14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emirkolme\Desktop\ders%20katalog%20formu-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ders katalog formu-1</Template>
  <TotalTime>4</TotalTime>
  <Pages>5</Pages>
  <Words>1138</Words>
  <Characters>6604</Characters>
  <Application>Microsoft Office Word</Application>
  <DocSecurity>0</DocSecurity>
  <Lines>55</Lines>
  <Paragraphs>15</Paragraphs>
  <ScaleCrop>false</ScaleCrop>
  <HeadingPairs>
    <vt:vector size="6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3" baseType="lpstr">
      <vt:lpstr>Course Catalog Form</vt:lpstr>
      <vt:lpstr>Course Catalog Form</vt:lpstr>
      <vt:lpstr>Course Catalog Form</vt:lpstr>
    </vt:vector>
  </TitlesOfParts>
  <Company>PRU</Company>
  <LinksUpToDate>false</LinksUpToDate>
  <CharactersWithSpaces>7727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Course Catalog Form</dc:title>
  <dc:creator>PRÜ</dc:creator>
  <cp:lastModifiedBy>Carmen Elena Lupu</cp:lastModifiedBy>
  <cp:revision>2</cp:revision>
  <cp:lastPrinted>2012-02-27T07:05:00Z</cp:lastPrinted>
  <dcterms:created xsi:type="dcterms:W3CDTF">2023-04-19T15:34:00Z</dcterms:created>
  <dcterms:modified xsi:type="dcterms:W3CDTF">2023-04-19T15:34:00Z</dcterms:modified>
</cp:coreProperties>
</file>