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027F11" w14:textId="07CD9A9A" w:rsidR="00A66999" w:rsidRPr="00433448" w:rsidRDefault="00A66999" w:rsidP="00B16873">
      <w:pPr>
        <w:jc w:val="center"/>
        <w:rPr>
          <w:b/>
          <w:caps/>
          <w:sz w:val="14"/>
          <w:szCs w:val="24"/>
          <w:lang w:val="en-US"/>
        </w:rPr>
      </w:pPr>
    </w:p>
    <w:p w14:paraId="00710C0D" w14:textId="2F19B021" w:rsidR="00195E67" w:rsidRPr="00433448" w:rsidRDefault="00E957DF" w:rsidP="00195E67">
      <w:pPr>
        <w:jc w:val="center"/>
        <w:rPr>
          <w:b/>
          <w:sz w:val="22"/>
          <w:szCs w:val="22"/>
        </w:rPr>
      </w:pPr>
      <w:r w:rsidRPr="00433448">
        <w:rPr>
          <w:b/>
          <w:sz w:val="22"/>
          <w:szCs w:val="22"/>
        </w:rPr>
        <w:t>MARITIME</w:t>
      </w:r>
      <w:r w:rsidR="001E5B22" w:rsidRPr="00433448">
        <w:rPr>
          <w:b/>
          <w:sz w:val="22"/>
          <w:szCs w:val="22"/>
        </w:rPr>
        <w:t xml:space="preserve"> </w:t>
      </w:r>
      <w:r w:rsidR="00195E67" w:rsidRPr="00433448">
        <w:rPr>
          <w:b/>
          <w:sz w:val="22"/>
          <w:szCs w:val="22"/>
        </w:rPr>
        <w:t xml:space="preserve">FACULTY </w:t>
      </w:r>
    </w:p>
    <w:p w14:paraId="0BE7EE1F" w14:textId="77777777" w:rsidR="00195E67" w:rsidRPr="00433448" w:rsidRDefault="00195E67" w:rsidP="00195E67">
      <w:pPr>
        <w:jc w:val="center"/>
        <w:rPr>
          <w:b/>
          <w:sz w:val="22"/>
        </w:rPr>
      </w:pPr>
      <w:r w:rsidRPr="00433448">
        <w:rPr>
          <w:b/>
          <w:sz w:val="22"/>
        </w:rPr>
        <w:t>Maritime Transportation Engineering</w:t>
      </w:r>
    </w:p>
    <w:p w14:paraId="5BA6DE5B" w14:textId="77777777" w:rsidR="00195E67" w:rsidRPr="00433448" w:rsidRDefault="00195E67" w:rsidP="00195E67">
      <w:pPr>
        <w:jc w:val="center"/>
        <w:rPr>
          <w:b/>
          <w:sz w:val="22"/>
          <w:szCs w:val="22"/>
        </w:rPr>
      </w:pPr>
    </w:p>
    <w:p w14:paraId="2BAD3860" w14:textId="77777777" w:rsidR="00195E67" w:rsidRPr="00433448" w:rsidRDefault="00195E67" w:rsidP="00195E67">
      <w:pPr>
        <w:jc w:val="center"/>
        <w:rPr>
          <w:b/>
          <w:sz w:val="24"/>
          <w:szCs w:val="24"/>
        </w:rPr>
      </w:pPr>
      <w:r w:rsidRPr="00433448">
        <w:rPr>
          <w:b/>
          <w:sz w:val="24"/>
          <w:szCs w:val="24"/>
        </w:rPr>
        <w:t xml:space="preserve">Course </w:t>
      </w:r>
      <w:r w:rsidRPr="00433448">
        <w:rPr>
          <w:b/>
          <w:caps/>
          <w:sz w:val="24"/>
          <w:szCs w:val="24"/>
        </w:rPr>
        <w:t>C</w:t>
      </w:r>
      <w:r w:rsidRPr="00433448">
        <w:rPr>
          <w:b/>
          <w:sz w:val="24"/>
          <w:szCs w:val="24"/>
        </w:rPr>
        <w:t>atalogue</w:t>
      </w:r>
      <w:r w:rsidRPr="00433448">
        <w:rPr>
          <w:b/>
          <w:caps/>
          <w:sz w:val="24"/>
          <w:szCs w:val="24"/>
        </w:rPr>
        <w:t xml:space="preserve"> F</w:t>
      </w:r>
      <w:r w:rsidRPr="00433448">
        <w:rPr>
          <w:b/>
          <w:sz w:val="24"/>
          <w:szCs w:val="24"/>
        </w:rPr>
        <w:t>orm</w:t>
      </w:r>
    </w:p>
    <w:p w14:paraId="4A41EC54" w14:textId="77777777" w:rsidR="00195E67" w:rsidRPr="00433448" w:rsidRDefault="00195E67">
      <w:pPr>
        <w:jc w:val="center"/>
        <w:rPr>
          <w:b/>
          <w:caps/>
          <w:sz w:val="16"/>
          <w:lang w:val="en-US"/>
        </w:rPr>
      </w:pPr>
    </w:p>
    <w:tbl>
      <w:tblPr>
        <w:tblW w:w="9693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8"/>
        <w:gridCol w:w="1448"/>
        <w:gridCol w:w="508"/>
        <w:gridCol w:w="81"/>
        <w:gridCol w:w="429"/>
        <w:gridCol w:w="493"/>
        <w:gridCol w:w="1002"/>
        <w:gridCol w:w="270"/>
        <w:gridCol w:w="634"/>
        <w:gridCol w:w="693"/>
        <w:gridCol w:w="180"/>
        <w:gridCol w:w="81"/>
        <w:gridCol w:w="20"/>
        <w:gridCol w:w="709"/>
        <w:gridCol w:w="336"/>
        <w:gridCol w:w="66"/>
        <w:gridCol w:w="314"/>
        <w:gridCol w:w="230"/>
        <w:gridCol w:w="186"/>
        <w:gridCol w:w="528"/>
        <w:gridCol w:w="1292"/>
        <w:gridCol w:w="33"/>
        <w:gridCol w:w="122"/>
      </w:tblGrid>
      <w:tr w:rsidR="00433448" w:rsidRPr="00433448" w14:paraId="27F9ADFC" w14:textId="77777777" w:rsidTr="00454E78">
        <w:trPr>
          <w:gridBefore w:val="1"/>
          <w:gridAfter w:val="1"/>
          <w:wBefore w:w="38" w:type="dxa"/>
          <w:wAfter w:w="122" w:type="dxa"/>
          <w:trHeight w:val="637"/>
          <w:jc w:val="center"/>
        </w:trPr>
        <w:tc>
          <w:tcPr>
            <w:tcW w:w="2466" w:type="dxa"/>
            <w:gridSpan w:val="4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14:paraId="7D6192D5" w14:textId="2F588A27" w:rsidR="00195E67" w:rsidRPr="00433448" w:rsidRDefault="00195E67" w:rsidP="00AF7FE6">
            <w:r w:rsidRPr="00433448">
              <w:rPr>
                <w:b/>
              </w:rPr>
              <w:t>Issue date:</w:t>
            </w:r>
            <w:r w:rsidRPr="00433448">
              <w:t xml:space="preserve"> </w:t>
            </w:r>
          </w:p>
          <w:p w14:paraId="234AEFBD" w14:textId="77777777" w:rsidR="00195E67" w:rsidRPr="00433448" w:rsidRDefault="00195E67" w:rsidP="00AF7FE6">
            <w:pPr>
              <w:rPr>
                <w:b/>
              </w:rPr>
            </w:pPr>
          </w:p>
        </w:tc>
        <w:tc>
          <w:tcPr>
            <w:tcW w:w="2399" w:type="dxa"/>
            <w:gridSpan w:val="4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14:paraId="0CDBF0F7" w14:textId="044D34A8" w:rsidR="00195E67" w:rsidRPr="00433448" w:rsidRDefault="00195E67" w:rsidP="00AF7FE6">
            <w:pPr>
              <w:rPr>
                <w:b/>
              </w:rPr>
            </w:pPr>
            <w:r w:rsidRPr="00433448">
              <w:rPr>
                <w:b/>
              </w:rPr>
              <w:t>Revision date:</w:t>
            </w:r>
          </w:p>
          <w:p w14:paraId="6CB7FC42" w14:textId="77777777" w:rsidR="00195E67" w:rsidRPr="00433448" w:rsidRDefault="00195E67" w:rsidP="00AF7FE6">
            <w:pPr>
              <w:rPr>
                <w:b/>
              </w:rPr>
            </w:pPr>
          </w:p>
        </w:tc>
        <w:tc>
          <w:tcPr>
            <w:tcW w:w="2399" w:type="dxa"/>
            <w:gridSpan w:val="8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14:paraId="69556995" w14:textId="77777777" w:rsidR="00195E67" w:rsidRPr="00433448" w:rsidRDefault="00195E67" w:rsidP="00AF7FE6">
            <w:pPr>
              <w:rPr>
                <w:b/>
              </w:rPr>
            </w:pPr>
            <w:r w:rsidRPr="00433448">
              <w:rPr>
                <w:b/>
              </w:rPr>
              <w:t>Revision No:</w:t>
            </w:r>
            <w:r w:rsidRPr="00433448">
              <w:t>00</w:t>
            </w:r>
          </w:p>
          <w:p w14:paraId="0CC071D8" w14:textId="77777777" w:rsidR="00195E67" w:rsidRPr="00433448" w:rsidRDefault="00195E67" w:rsidP="00AF7FE6">
            <w:pPr>
              <w:rPr>
                <w:b/>
              </w:rPr>
            </w:pPr>
          </w:p>
        </w:tc>
        <w:tc>
          <w:tcPr>
            <w:tcW w:w="2269" w:type="dxa"/>
            <w:gridSpan w:val="5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14:paraId="4DDC107C" w14:textId="77777777" w:rsidR="00195E67" w:rsidRPr="00433448" w:rsidRDefault="00195E67" w:rsidP="00AF7FE6">
            <w:pPr>
              <w:rPr>
                <w:b/>
              </w:rPr>
            </w:pPr>
            <w:r w:rsidRPr="00433448">
              <w:rPr>
                <w:b/>
              </w:rPr>
              <w:t>DF Board Decision No: -</w:t>
            </w:r>
          </w:p>
          <w:p w14:paraId="0E71348D" w14:textId="77777777" w:rsidR="00195E67" w:rsidRPr="00433448" w:rsidRDefault="00195E67" w:rsidP="00AF7FE6">
            <w:pPr>
              <w:rPr>
                <w:b/>
              </w:rPr>
            </w:pPr>
          </w:p>
        </w:tc>
      </w:tr>
      <w:tr w:rsidR="00433448" w:rsidRPr="00433448" w14:paraId="7E41E219" w14:textId="77777777" w:rsidTr="00454E78">
        <w:trPr>
          <w:gridBefore w:val="1"/>
          <w:gridAfter w:val="1"/>
          <w:wBefore w:w="38" w:type="dxa"/>
          <w:wAfter w:w="122" w:type="dxa"/>
          <w:trHeight w:val="385"/>
          <w:jc w:val="center"/>
        </w:trPr>
        <w:tc>
          <w:tcPr>
            <w:tcW w:w="5558" w:type="dxa"/>
            <w:gridSpan w:val="9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30946F32" w14:textId="44C0A21F" w:rsidR="00195E67" w:rsidRPr="00433448" w:rsidRDefault="00195E67" w:rsidP="00195E67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 xml:space="preserve">Course Name </w:t>
            </w:r>
            <w:r w:rsidRPr="00433448">
              <w:rPr>
                <w:sz w:val="24"/>
                <w:lang w:val="en-US"/>
              </w:rPr>
              <w:t xml:space="preserve">: </w:t>
            </w:r>
            <w:r w:rsidR="00AF7FE6" w:rsidRPr="00433448">
              <w:rPr>
                <w:b/>
                <w:sz w:val="24"/>
                <w:lang w:val="en-US"/>
              </w:rPr>
              <w:t>MARITIME COMMUNICATION</w:t>
            </w:r>
          </w:p>
        </w:tc>
        <w:tc>
          <w:tcPr>
            <w:tcW w:w="3975" w:type="dxa"/>
            <w:gridSpan w:val="12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497A920D" w14:textId="25C76C9E" w:rsidR="00195E67" w:rsidRPr="00433448" w:rsidRDefault="00D5515E" w:rsidP="00AF7FE6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Degree:</w:t>
            </w:r>
            <w:r w:rsidR="00195E67" w:rsidRPr="00433448">
              <w:rPr>
                <w:b/>
                <w:sz w:val="22"/>
                <w:szCs w:val="22"/>
                <w:lang w:val="en-US"/>
              </w:rPr>
              <w:t xml:space="preserve"> </w:t>
            </w:r>
            <w:r w:rsidR="00195E67" w:rsidRPr="00433448">
              <w:rPr>
                <w:sz w:val="22"/>
                <w:szCs w:val="22"/>
              </w:rPr>
              <w:t>Bachelor</w:t>
            </w:r>
          </w:p>
        </w:tc>
      </w:tr>
      <w:tr w:rsidR="00433448" w:rsidRPr="00433448" w14:paraId="038A43E2" w14:textId="77777777" w:rsidTr="00454E78">
        <w:trPr>
          <w:gridBefore w:val="1"/>
          <w:gridAfter w:val="1"/>
          <w:wBefore w:w="38" w:type="dxa"/>
          <w:wAfter w:w="122" w:type="dxa"/>
          <w:trHeight w:val="277"/>
          <w:jc w:val="center"/>
        </w:trPr>
        <w:tc>
          <w:tcPr>
            <w:tcW w:w="1448" w:type="dxa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</w:tcPr>
          <w:p w14:paraId="408BD012" w14:textId="77777777" w:rsidR="00195E67" w:rsidRPr="00433448" w:rsidRDefault="00195E67" w:rsidP="00AF7FE6">
            <w:pPr>
              <w:pStyle w:val="Heading7"/>
              <w:jc w:val="center"/>
              <w:rPr>
                <w:b/>
                <w:sz w:val="20"/>
                <w:lang w:val="en-US"/>
              </w:rPr>
            </w:pPr>
          </w:p>
          <w:p w14:paraId="4EBA0719" w14:textId="77777777" w:rsidR="00195E67" w:rsidRPr="00433448" w:rsidRDefault="00195E67" w:rsidP="00AF7FE6">
            <w:pPr>
              <w:pStyle w:val="Heading7"/>
              <w:jc w:val="center"/>
              <w:rPr>
                <w:b/>
                <w:sz w:val="20"/>
                <w:lang w:val="en-US"/>
              </w:rPr>
            </w:pPr>
            <w:r w:rsidRPr="00433448">
              <w:rPr>
                <w:b/>
                <w:sz w:val="20"/>
                <w:lang w:val="en-US"/>
              </w:rPr>
              <w:t>Code</w:t>
            </w:r>
          </w:p>
          <w:p w14:paraId="51AF2BA3" w14:textId="77777777" w:rsidR="00195E67" w:rsidRPr="00433448" w:rsidRDefault="00195E67" w:rsidP="00AF7FE6">
            <w:pPr>
              <w:jc w:val="center"/>
              <w:rPr>
                <w:b/>
                <w:lang w:val="en-US"/>
              </w:rPr>
            </w:pPr>
          </w:p>
        </w:tc>
        <w:tc>
          <w:tcPr>
            <w:tcW w:w="1511" w:type="dxa"/>
            <w:gridSpan w:val="4"/>
            <w:vMerge w:val="restart"/>
            <w:tcBorders>
              <w:top w:val="single" w:sz="18" w:space="0" w:color="auto"/>
              <w:left w:val="single" w:sz="12" w:space="0" w:color="auto"/>
              <w:right w:val="single" w:sz="12" w:space="0" w:color="auto"/>
            </w:tcBorders>
          </w:tcPr>
          <w:p w14:paraId="4829F916" w14:textId="77777777" w:rsidR="00195E67" w:rsidRPr="00433448" w:rsidRDefault="00195E67" w:rsidP="00AF7FE6">
            <w:pPr>
              <w:pStyle w:val="Heading7"/>
              <w:rPr>
                <w:b/>
                <w:sz w:val="20"/>
                <w:lang w:val="en-US"/>
              </w:rPr>
            </w:pPr>
          </w:p>
          <w:p w14:paraId="0D4597EA" w14:textId="77777777" w:rsidR="00195E67" w:rsidRPr="00433448" w:rsidRDefault="00195E67" w:rsidP="00AF7FE6">
            <w:pPr>
              <w:pStyle w:val="Heading7"/>
              <w:ind w:left="30"/>
              <w:jc w:val="center"/>
              <w:rPr>
                <w:b/>
                <w:sz w:val="20"/>
                <w:lang w:val="en-US"/>
              </w:rPr>
            </w:pPr>
            <w:r w:rsidRPr="00433448">
              <w:rPr>
                <w:b/>
                <w:sz w:val="20"/>
                <w:lang w:val="en-US"/>
              </w:rPr>
              <w:t>Year/Semester</w:t>
            </w:r>
          </w:p>
        </w:tc>
        <w:tc>
          <w:tcPr>
            <w:tcW w:w="1002" w:type="dxa"/>
            <w:vMerge w:val="restart"/>
            <w:tcBorders>
              <w:top w:val="single" w:sz="18" w:space="0" w:color="auto"/>
              <w:left w:val="single" w:sz="12" w:space="0" w:color="auto"/>
              <w:right w:val="single" w:sz="12" w:space="0" w:color="auto"/>
            </w:tcBorders>
          </w:tcPr>
          <w:p w14:paraId="41E19418" w14:textId="77777777" w:rsidR="00195E67" w:rsidRPr="00433448" w:rsidRDefault="00195E67" w:rsidP="00AF7FE6">
            <w:pPr>
              <w:pStyle w:val="Heading7"/>
              <w:rPr>
                <w:b/>
                <w:sz w:val="20"/>
                <w:lang w:val="en-US"/>
              </w:rPr>
            </w:pPr>
          </w:p>
          <w:p w14:paraId="05FB3D61" w14:textId="77777777" w:rsidR="00195E67" w:rsidRPr="00433448" w:rsidRDefault="00195E67" w:rsidP="00AF7FE6">
            <w:pPr>
              <w:pStyle w:val="Heading7"/>
              <w:ind w:left="60"/>
              <w:jc w:val="center"/>
              <w:rPr>
                <w:b/>
                <w:sz w:val="20"/>
                <w:lang w:val="en-US"/>
              </w:rPr>
            </w:pPr>
            <w:r w:rsidRPr="00433448">
              <w:rPr>
                <w:b/>
                <w:sz w:val="20"/>
                <w:lang w:val="en-US"/>
              </w:rPr>
              <w:t>Local Credits</w:t>
            </w:r>
          </w:p>
        </w:tc>
        <w:tc>
          <w:tcPr>
            <w:tcW w:w="1597" w:type="dxa"/>
            <w:gridSpan w:val="3"/>
            <w:vMerge w:val="restart"/>
            <w:tcBorders>
              <w:top w:val="single" w:sz="18" w:space="0" w:color="auto"/>
              <w:left w:val="single" w:sz="12" w:space="0" w:color="auto"/>
              <w:right w:val="single" w:sz="18" w:space="0" w:color="auto"/>
            </w:tcBorders>
          </w:tcPr>
          <w:p w14:paraId="126E71DB" w14:textId="77777777" w:rsidR="00195E67" w:rsidRPr="00433448" w:rsidRDefault="00195E67" w:rsidP="00AF7FE6">
            <w:pPr>
              <w:pStyle w:val="Heading7"/>
              <w:rPr>
                <w:b/>
                <w:sz w:val="20"/>
                <w:lang w:val="en-US"/>
              </w:rPr>
            </w:pPr>
          </w:p>
          <w:p w14:paraId="32129A34" w14:textId="77777777" w:rsidR="00195E67" w:rsidRPr="00433448" w:rsidRDefault="00195E67" w:rsidP="00AF7FE6">
            <w:pPr>
              <w:pStyle w:val="Heading7"/>
              <w:jc w:val="center"/>
              <w:rPr>
                <w:b/>
                <w:sz w:val="20"/>
                <w:lang w:val="en-US"/>
              </w:rPr>
            </w:pPr>
            <w:r w:rsidRPr="00433448">
              <w:rPr>
                <w:b/>
                <w:sz w:val="20"/>
                <w:lang w:val="en-US"/>
              </w:rPr>
              <w:t>ECTS Credits</w:t>
            </w:r>
          </w:p>
          <w:p w14:paraId="0EB286D9" w14:textId="77777777" w:rsidR="00195E67" w:rsidRPr="00433448" w:rsidRDefault="00195E67" w:rsidP="00AF7FE6">
            <w:pPr>
              <w:jc w:val="center"/>
              <w:rPr>
                <w:b/>
                <w:lang w:val="en-US"/>
              </w:rPr>
            </w:pPr>
            <w:r w:rsidRPr="00433448">
              <w:rPr>
                <w:b/>
                <w:lang w:val="en-US"/>
              </w:rPr>
              <w:t xml:space="preserve"> </w:t>
            </w:r>
          </w:p>
        </w:tc>
        <w:tc>
          <w:tcPr>
            <w:tcW w:w="3975" w:type="dxa"/>
            <w:gridSpan w:val="12"/>
            <w:tcBorders>
              <w:top w:val="single" w:sz="1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</w:tcPr>
          <w:p w14:paraId="71EBF105" w14:textId="77777777" w:rsidR="00195E67" w:rsidRPr="00433448" w:rsidRDefault="00195E67" w:rsidP="00AF7FE6">
            <w:pPr>
              <w:pStyle w:val="Heading7"/>
              <w:jc w:val="center"/>
              <w:rPr>
                <w:b/>
                <w:sz w:val="20"/>
                <w:lang w:val="en-US"/>
              </w:rPr>
            </w:pPr>
            <w:r w:rsidRPr="00433448">
              <w:rPr>
                <w:b/>
                <w:sz w:val="20"/>
                <w:lang w:val="en-US"/>
              </w:rPr>
              <w:t>Course Implementation, Hours/Week</w:t>
            </w:r>
          </w:p>
        </w:tc>
      </w:tr>
      <w:tr w:rsidR="00433448" w:rsidRPr="00433448" w14:paraId="69889628" w14:textId="77777777" w:rsidTr="00454E78">
        <w:trPr>
          <w:gridBefore w:val="1"/>
          <w:gridAfter w:val="1"/>
          <w:wBefore w:w="38" w:type="dxa"/>
          <w:wAfter w:w="122" w:type="dxa"/>
          <w:trHeight w:val="218"/>
          <w:jc w:val="center"/>
        </w:trPr>
        <w:tc>
          <w:tcPr>
            <w:tcW w:w="1448" w:type="dxa"/>
            <w:vMerge/>
            <w:tcBorders>
              <w:left w:val="single" w:sz="18" w:space="0" w:color="auto"/>
              <w:bottom w:val="single" w:sz="12" w:space="0" w:color="auto"/>
              <w:right w:val="single" w:sz="12" w:space="0" w:color="auto"/>
            </w:tcBorders>
          </w:tcPr>
          <w:p w14:paraId="6A5ADA57" w14:textId="77777777" w:rsidR="00195E67" w:rsidRPr="00433448" w:rsidRDefault="00195E67" w:rsidP="00AF7FE6">
            <w:pPr>
              <w:pStyle w:val="Heading7"/>
              <w:jc w:val="center"/>
              <w:rPr>
                <w:b/>
                <w:lang w:val="en-US"/>
              </w:rPr>
            </w:pPr>
          </w:p>
        </w:tc>
        <w:tc>
          <w:tcPr>
            <w:tcW w:w="1511" w:type="dxa"/>
            <w:gridSpan w:val="4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A772003" w14:textId="77777777" w:rsidR="00195E67" w:rsidRPr="00433448" w:rsidRDefault="00195E67" w:rsidP="00AF7FE6">
            <w:pPr>
              <w:pStyle w:val="Heading7"/>
              <w:ind w:left="30"/>
              <w:jc w:val="center"/>
              <w:rPr>
                <w:b/>
                <w:lang w:val="en-US"/>
              </w:rPr>
            </w:pPr>
          </w:p>
        </w:tc>
        <w:tc>
          <w:tcPr>
            <w:tcW w:w="1002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713D5DB" w14:textId="77777777" w:rsidR="00195E67" w:rsidRPr="00433448" w:rsidRDefault="00195E67" w:rsidP="00AF7FE6">
            <w:pPr>
              <w:pStyle w:val="Heading7"/>
              <w:ind w:left="60"/>
              <w:jc w:val="center"/>
              <w:rPr>
                <w:b/>
                <w:lang w:val="en-US"/>
              </w:rPr>
            </w:pPr>
          </w:p>
        </w:tc>
        <w:tc>
          <w:tcPr>
            <w:tcW w:w="1597" w:type="dxa"/>
            <w:gridSpan w:val="3"/>
            <w:vMerge/>
            <w:tcBorders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1EFFDFF8" w14:textId="77777777" w:rsidR="00195E67" w:rsidRPr="00433448" w:rsidRDefault="00195E67" w:rsidP="00AF7FE6">
            <w:pPr>
              <w:pStyle w:val="Heading7"/>
              <w:jc w:val="center"/>
              <w:rPr>
                <w:b/>
                <w:lang w:val="en-US"/>
              </w:rPr>
            </w:pPr>
          </w:p>
        </w:tc>
        <w:tc>
          <w:tcPr>
            <w:tcW w:w="1326" w:type="dxa"/>
            <w:gridSpan w:val="5"/>
            <w:tcBorders>
              <w:top w:val="single" w:sz="8" w:space="0" w:color="auto"/>
              <w:left w:val="single" w:sz="18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14:paraId="593FE36A" w14:textId="77777777" w:rsidR="00195E67" w:rsidRPr="00433448" w:rsidRDefault="00195E67" w:rsidP="00AF7FE6">
            <w:pPr>
              <w:pStyle w:val="Heading7"/>
              <w:jc w:val="center"/>
              <w:rPr>
                <w:b/>
                <w:sz w:val="20"/>
                <w:lang w:val="en-US"/>
              </w:rPr>
            </w:pPr>
            <w:r w:rsidRPr="00433448">
              <w:rPr>
                <w:b/>
                <w:sz w:val="20"/>
                <w:lang w:val="en-US"/>
              </w:rPr>
              <w:t>Course</w:t>
            </w:r>
          </w:p>
        </w:tc>
        <w:tc>
          <w:tcPr>
            <w:tcW w:w="1324" w:type="dxa"/>
            <w:gridSpan w:val="5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14:paraId="03044DCD" w14:textId="77777777" w:rsidR="00195E67" w:rsidRPr="00433448" w:rsidRDefault="00195E67" w:rsidP="00AF7FE6">
            <w:pPr>
              <w:pStyle w:val="Heading7"/>
              <w:jc w:val="center"/>
              <w:rPr>
                <w:b/>
                <w:sz w:val="20"/>
                <w:lang w:val="en-US"/>
              </w:rPr>
            </w:pPr>
            <w:r w:rsidRPr="00433448">
              <w:rPr>
                <w:b/>
                <w:sz w:val="20"/>
                <w:lang w:val="en-US"/>
              </w:rPr>
              <w:t xml:space="preserve">Tutorial </w:t>
            </w:r>
          </w:p>
        </w:tc>
        <w:tc>
          <w:tcPr>
            <w:tcW w:w="1325" w:type="dxa"/>
            <w:gridSpan w:val="2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5729615A" w14:textId="77777777" w:rsidR="00195E67" w:rsidRPr="00433448" w:rsidRDefault="00195E67" w:rsidP="00AF7FE6">
            <w:pPr>
              <w:pStyle w:val="Heading7"/>
              <w:jc w:val="center"/>
              <w:rPr>
                <w:b/>
                <w:sz w:val="20"/>
                <w:lang w:val="en-US"/>
              </w:rPr>
            </w:pPr>
            <w:r w:rsidRPr="00433448">
              <w:rPr>
                <w:b/>
                <w:sz w:val="20"/>
                <w:lang w:val="en-US"/>
              </w:rPr>
              <w:t>Laboratory</w:t>
            </w:r>
          </w:p>
        </w:tc>
      </w:tr>
      <w:tr w:rsidR="00433448" w:rsidRPr="00433448" w14:paraId="438BEFE7" w14:textId="77777777" w:rsidTr="00454E78">
        <w:trPr>
          <w:gridBefore w:val="1"/>
          <w:gridAfter w:val="1"/>
          <w:wBefore w:w="38" w:type="dxa"/>
          <w:wAfter w:w="122" w:type="dxa"/>
          <w:trHeight w:val="305"/>
          <w:jc w:val="center"/>
        </w:trPr>
        <w:tc>
          <w:tcPr>
            <w:tcW w:w="1448" w:type="dxa"/>
            <w:tcBorders>
              <w:top w:val="single" w:sz="12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37F572EB" w14:textId="7F3179E5" w:rsidR="00396618" w:rsidRPr="00433448" w:rsidRDefault="00774F64" w:rsidP="00396618">
            <w:pPr>
              <w:jc w:val="center"/>
              <w:rPr>
                <w:b/>
                <w:sz w:val="22"/>
                <w:szCs w:val="22"/>
                <w:lang w:val="en-US" w:eastAsia="ja-JP"/>
              </w:rPr>
            </w:pPr>
            <w:r w:rsidRPr="00433448">
              <w:rPr>
                <w:b/>
                <w:sz w:val="22"/>
                <w:szCs w:val="22"/>
              </w:rPr>
              <w:t xml:space="preserve">MTE </w:t>
            </w:r>
            <w:r w:rsidR="008528B0" w:rsidRPr="00433448">
              <w:rPr>
                <w:b/>
                <w:sz w:val="22"/>
                <w:szCs w:val="22"/>
              </w:rPr>
              <w:t>0</w:t>
            </w:r>
            <w:r w:rsidRPr="00433448">
              <w:rPr>
                <w:b/>
                <w:sz w:val="22"/>
                <w:szCs w:val="22"/>
              </w:rPr>
              <w:t>10</w:t>
            </w:r>
            <w:r w:rsidR="00AF7FE6" w:rsidRPr="00433448">
              <w:rPr>
                <w:b/>
                <w:sz w:val="22"/>
                <w:szCs w:val="22"/>
              </w:rPr>
              <w:t>S</w:t>
            </w:r>
          </w:p>
        </w:tc>
        <w:tc>
          <w:tcPr>
            <w:tcW w:w="1511" w:type="dxa"/>
            <w:gridSpan w:val="4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5E467AE9" w14:textId="2019B2D4" w:rsidR="00396618" w:rsidRPr="00433448" w:rsidRDefault="00396618" w:rsidP="00396618">
            <w:pPr>
              <w:jc w:val="center"/>
              <w:rPr>
                <w:b/>
                <w:sz w:val="22"/>
                <w:szCs w:val="22"/>
                <w:lang w:val="en-US" w:eastAsia="ja-JP"/>
              </w:rPr>
            </w:pPr>
            <w:r w:rsidRPr="00433448">
              <w:rPr>
                <w:b/>
                <w:sz w:val="22"/>
                <w:szCs w:val="22"/>
              </w:rPr>
              <w:t>3/1 (Autumn)</w:t>
            </w:r>
          </w:p>
        </w:tc>
        <w:tc>
          <w:tcPr>
            <w:tcW w:w="1002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50E618CE" w14:textId="2E56C0D8" w:rsidR="00396618" w:rsidRPr="00433448" w:rsidRDefault="00782223" w:rsidP="00396618">
            <w:pPr>
              <w:jc w:val="center"/>
              <w:rPr>
                <w:b/>
                <w:sz w:val="22"/>
                <w:szCs w:val="22"/>
                <w:lang w:val="en-US" w:eastAsia="ja-JP"/>
              </w:rPr>
            </w:pPr>
            <w:r w:rsidRPr="00433448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597" w:type="dxa"/>
            <w:gridSpan w:val="3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14:paraId="265280B6" w14:textId="7BD9948F" w:rsidR="00396618" w:rsidRPr="00433448" w:rsidRDefault="00AF7FE6" w:rsidP="00396618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</w:rPr>
              <w:t>5</w:t>
            </w:r>
          </w:p>
        </w:tc>
        <w:tc>
          <w:tcPr>
            <w:tcW w:w="1326" w:type="dxa"/>
            <w:gridSpan w:val="5"/>
            <w:tcBorders>
              <w:top w:val="single" w:sz="12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462092D8" w14:textId="530307AF" w:rsidR="00396618" w:rsidRPr="00433448" w:rsidRDefault="00396618" w:rsidP="00396618">
            <w:pPr>
              <w:jc w:val="center"/>
              <w:rPr>
                <w:b/>
                <w:sz w:val="22"/>
                <w:szCs w:val="22"/>
                <w:lang w:val="en-US" w:eastAsia="ja-JP"/>
              </w:rPr>
            </w:pPr>
            <w:r w:rsidRPr="00433448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324" w:type="dxa"/>
            <w:gridSpan w:val="5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8" w:space="0" w:color="auto"/>
            </w:tcBorders>
          </w:tcPr>
          <w:p w14:paraId="6AAE424E" w14:textId="68EE0BB1" w:rsidR="00396618" w:rsidRPr="00433448" w:rsidRDefault="00396618" w:rsidP="00396618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</w:rPr>
              <w:t>-</w:t>
            </w:r>
          </w:p>
        </w:tc>
        <w:tc>
          <w:tcPr>
            <w:tcW w:w="1325" w:type="dxa"/>
            <w:gridSpan w:val="2"/>
            <w:tcBorders>
              <w:top w:val="single" w:sz="12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</w:tcPr>
          <w:p w14:paraId="3A32A25F" w14:textId="2C263A62" w:rsidR="00396618" w:rsidRPr="00433448" w:rsidRDefault="00396618" w:rsidP="00396618">
            <w:pPr>
              <w:jc w:val="center"/>
              <w:rPr>
                <w:sz w:val="22"/>
                <w:szCs w:val="22"/>
                <w:lang w:val="en-US" w:eastAsia="ja-JP"/>
              </w:rPr>
            </w:pPr>
            <w:r w:rsidRPr="00433448">
              <w:rPr>
                <w:b/>
                <w:sz w:val="22"/>
                <w:szCs w:val="22"/>
              </w:rPr>
              <w:t>1</w:t>
            </w:r>
          </w:p>
        </w:tc>
      </w:tr>
      <w:tr w:rsidR="00433448" w:rsidRPr="00433448" w14:paraId="3A135C24" w14:textId="77777777" w:rsidTr="00454E78">
        <w:trPr>
          <w:gridBefore w:val="1"/>
          <w:gridAfter w:val="1"/>
          <w:wBefore w:w="38" w:type="dxa"/>
          <w:wAfter w:w="122" w:type="dxa"/>
          <w:trHeight w:val="404"/>
          <w:jc w:val="center"/>
        </w:trPr>
        <w:tc>
          <w:tcPr>
            <w:tcW w:w="2959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6A7F3F24" w14:textId="77777777" w:rsidR="00195E67" w:rsidRPr="00433448" w:rsidRDefault="00195E67" w:rsidP="00AF7FE6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Department</w:t>
            </w:r>
          </w:p>
        </w:tc>
        <w:tc>
          <w:tcPr>
            <w:tcW w:w="6574" w:type="dxa"/>
            <w:gridSpan w:val="16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2EA63A32" w14:textId="5219E125" w:rsidR="00195E67" w:rsidRPr="00433448" w:rsidRDefault="00396618" w:rsidP="00AF7FE6">
            <w:pPr>
              <w:rPr>
                <w:sz w:val="22"/>
                <w:lang w:val="en-US"/>
              </w:rPr>
            </w:pPr>
            <w:bookmarkStart w:id="0" w:name="OLE_LINK11"/>
            <w:bookmarkStart w:id="1" w:name="OLE_LINK12"/>
            <w:bookmarkStart w:id="2" w:name="OLE_LINK15"/>
            <w:r w:rsidRPr="00433448">
              <w:rPr>
                <w:sz w:val="22"/>
              </w:rPr>
              <w:t xml:space="preserve">Maritime Transportation </w:t>
            </w:r>
            <w:bookmarkEnd w:id="0"/>
            <w:bookmarkEnd w:id="1"/>
            <w:bookmarkEnd w:id="2"/>
            <w:r w:rsidRPr="00433448">
              <w:rPr>
                <w:sz w:val="22"/>
              </w:rPr>
              <w:t>Engineering</w:t>
            </w:r>
          </w:p>
        </w:tc>
      </w:tr>
      <w:tr w:rsidR="00433448" w:rsidRPr="00433448" w14:paraId="68389D3F" w14:textId="77777777" w:rsidTr="00454E78">
        <w:trPr>
          <w:gridBefore w:val="1"/>
          <w:gridAfter w:val="1"/>
          <w:wBefore w:w="38" w:type="dxa"/>
          <w:wAfter w:w="122" w:type="dxa"/>
          <w:trHeight w:val="321"/>
          <w:jc w:val="center"/>
        </w:trPr>
        <w:tc>
          <w:tcPr>
            <w:tcW w:w="2959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2F31FEE3" w14:textId="1BFD0642" w:rsidR="00195E67" w:rsidRPr="00433448" w:rsidRDefault="00195E67" w:rsidP="00AF7FE6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Instructors</w:t>
            </w:r>
          </w:p>
        </w:tc>
        <w:tc>
          <w:tcPr>
            <w:tcW w:w="6574" w:type="dxa"/>
            <w:gridSpan w:val="16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2C0C201C" w14:textId="3AC28A35" w:rsidR="00195E67" w:rsidRPr="00433448" w:rsidRDefault="00195E67" w:rsidP="00AF7FE6">
            <w:pPr>
              <w:rPr>
                <w:sz w:val="22"/>
                <w:lang w:val="en-US"/>
              </w:rPr>
            </w:pPr>
          </w:p>
        </w:tc>
      </w:tr>
      <w:tr w:rsidR="00433448" w:rsidRPr="00433448" w14:paraId="33E83675" w14:textId="77777777" w:rsidTr="00454E78">
        <w:trPr>
          <w:gridBefore w:val="1"/>
          <w:gridAfter w:val="1"/>
          <w:wBefore w:w="38" w:type="dxa"/>
          <w:wAfter w:w="122" w:type="dxa"/>
          <w:trHeight w:val="315"/>
          <w:jc w:val="center"/>
        </w:trPr>
        <w:tc>
          <w:tcPr>
            <w:tcW w:w="2959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0A5F55C6" w14:textId="54E5DAF5" w:rsidR="00195E67" w:rsidRPr="00433448" w:rsidRDefault="00195E67" w:rsidP="00AF7FE6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Contact Information</w:t>
            </w:r>
          </w:p>
        </w:tc>
        <w:tc>
          <w:tcPr>
            <w:tcW w:w="6574" w:type="dxa"/>
            <w:gridSpan w:val="16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66A37B8" w14:textId="4E55208C" w:rsidR="00195E67" w:rsidRPr="00433448" w:rsidRDefault="00195E67" w:rsidP="00AF7FE6">
            <w:pPr>
              <w:rPr>
                <w:sz w:val="22"/>
                <w:lang w:val="en-US"/>
              </w:rPr>
            </w:pPr>
          </w:p>
        </w:tc>
      </w:tr>
      <w:tr w:rsidR="00433448" w:rsidRPr="00433448" w14:paraId="1D1B24CE" w14:textId="77777777" w:rsidTr="00454E78">
        <w:trPr>
          <w:gridBefore w:val="1"/>
          <w:gridAfter w:val="1"/>
          <w:wBefore w:w="38" w:type="dxa"/>
          <w:wAfter w:w="122" w:type="dxa"/>
          <w:trHeight w:val="323"/>
          <w:jc w:val="center"/>
        </w:trPr>
        <w:tc>
          <w:tcPr>
            <w:tcW w:w="2959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6E7DEB36" w14:textId="77777777" w:rsidR="00195E67" w:rsidRPr="00433448" w:rsidRDefault="00195E67" w:rsidP="00AF7FE6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Office Hours</w:t>
            </w:r>
          </w:p>
        </w:tc>
        <w:tc>
          <w:tcPr>
            <w:tcW w:w="6574" w:type="dxa"/>
            <w:gridSpan w:val="16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FB5661C" w14:textId="77777777" w:rsidR="00195E67" w:rsidRPr="00433448" w:rsidRDefault="00195E67" w:rsidP="00AF7FE6">
            <w:pPr>
              <w:rPr>
                <w:sz w:val="22"/>
                <w:lang w:val="en-US"/>
              </w:rPr>
            </w:pPr>
          </w:p>
        </w:tc>
      </w:tr>
      <w:tr w:rsidR="00433448" w:rsidRPr="00433448" w14:paraId="71B39CBF" w14:textId="77777777" w:rsidTr="00454E78">
        <w:trPr>
          <w:gridBefore w:val="1"/>
          <w:gridAfter w:val="1"/>
          <w:wBefore w:w="38" w:type="dxa"/>
          <w:wAfter w:w="122" w:type="dxa"/>
          <w:trHeight w:val="395"/>
          <w:jc w:val="center"/>
        </w:trPr>
        <w:tc>
          <w:tcPr>
            <w:tcW w:w="2959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355FA437" w14:textId="77777777" w:rsidR="00195E67" w:rsidRPr="00433448" w:rsidRDefault="00195E67" w:rsidP="00AF7FE6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 xml:space="preserve">Web page </w:t>
            </w:r>
          </w:p>
        </w:tc>
        <w:tc>
          <w:tcPr>
            <w:tcW w:w="6574" w:type="dxa"/>
            <w:gridSpan w:val="16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12BA05B" w14:textId="0F778A45" w:rsidR="00195E67" w:rsidRPr="00433448" w:rsidRDefault="00000000" w:rsidP="00AF7FE6">
            <w:pPr>
              <w:rPr>
                <w:sz w:val="22"/>
                <w:lang w:val="en-US"/>
              </w:rPr>
            </w:pPr>
            <w:hyperlink r:id="rId8" w:history="1">
              <w:r w:rsidR="008528B0" w:rsidRPr="00433448">
                <w:rPr>
                  <w:rStyle w:val="Hyperlink"/>
                  <w:color w:val="auto"/>
                  <w:sz w:val="22"/>
                </w:rPr>
                <w:t>https://www.marplat.eu</w:t>
              </w:r>
            </w:hyperlink>
            <w:r w:rsidR="008528B0" w:rsidRPr="00433448">
              <w:rPr>
                <w:sz w:val="22"/>
              </w:rPr>
              <w:t xml:space="preserve"> </w:t>
            </w:r>
          </w:p>
        </w:tc>
      </w:tr>
      <w:tr w:rsidR="00433448" w:rsidRPr="00433448" w14:paraId="01649833" w14:textId="77777777" w:rsidTr="00454E78">
        <w:trPr>
          <w:gridBefore w:val="1"/>
          <w:gridAfter w:val="1"/>
          <w:wBefore w:w="38" w:type="dxa"/>
          <w:wAfter w:w="122" w:type="dxa"/>
          <w:trHeight w:val="521"/>
          <w:jc w:val="center"/>
        </w:trPr>
        <w:tc>
          <w:tcPr>
            <w:tcW w:w="2959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1291357D" w14:textId="77777777" w:rsidR="00195E67" w:rsidRPr="00433448" w:rsidRDefault="00195E67" w:rsidP="00AF7FE6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Course Type</w:t>
            </w:r>
          </w:p>
        </w:tc>
        <w:tc>
          <w:tcPr>
            <w:tcW w:w="2599" w:type="dxa"/>
            <w:gridSpan w:val="4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7BDB7AD" w14:textId="2CEADADA" w:rsidR="00195E67" w:rsidRPr="00433448" w:rsidRDefault="00CC7706" w:rsidP="00AF7FE6">
            <w:pPr>
              <w:rPr>
                <w:lang w:val="en-US"/>
              </w:rPr>
            </w:pPr>
            <w:r w:rsidRPr="00433448">
              <w:rPr>
                <w:lang w:val="en-US"/>
              </w:rPr>
              <w:t>Elective</w:t>
            </w:r>
          </w:p>
        </w:tc>
        <w:tc>
          <w:tcPr>
            <w:tcW w:w="1326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743C5BAF" w14:textId="77777777" w:rsidR="00195E67" w:rsidRPr="00433448" w:rsidRDefault="00195E67" w:rsidP="00AF7FE6">
            <w:pPr>
              <w:rPr>
                <w:b/>
                <w:lang w:val="en-US"/>
              </w:rPr>
            </w:pPr>
            <w:r w:rsidRPr="00433448">
              <w:rPr>
                <w:b/>
                <w:lang w:val="en-US"/>
              </w:rPr>
              <w:t>Course Language</w:t>
            </w:r>
          </w:p>
        </w:tc>
        <w:tc>
          <w:tcPr>
            <w:tcW w:w="2649" w:type="dxa"/>
            <w:gridSpan w:val="7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A9641BC" w14:textId="77777777" w:rsidR="00195E67" w:rsidRPr="00433448" w:rsidRDefault="00195E67" w:rsidP="00AF7FE6">
            <w:pPr>
              <w:rPr>
                <w:lang w:val="en-US"/>
              </w:rPr>
            </w:pPr>
            <w:r w:rsidRPr="00433448">
              <w:rPr>
                <w:lang w:val="en-US"/>
              </w:rPr>
              <w:t>English</w:t>
            </w:r>
          </w:p>
        </w:tc>
      </w:tr>
      <w:tr w:rsidR="00433448" w:rsidRPr="00433448" w14:paraId="34EB112F" w14:textId="77777777" w:rsidTr="00454E78">
        <w:trPr>
          <w:gridBefore w:val="1"/>
          <w:gridAfter w:val="1"/>
          <w:wBefore w:w="38" w:type="dxa"/>
          <w:wAfter w:w="122" w:type="dxa"/>
          <w:trHeight w:val="447"/>
          <w:jc w:val="center"/>
        </w:trPr>
        <w:tc>
          <w:tcPr>
            <w:tcW w:w="2959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0B2F9A46" w14:textId="77777777" w:rsidR="00195E67" w:rsidRPr="00433448" w:rsidRDefault="00195E67" w:rsidP="00AF7FE6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Course Prerequisites</w:t>
            </w:r>
          </w:p>
        </w:tc>
        <w:tc>
          <w:tcPr>
            <w:tcW w:w="6574" w:type="dxa"/>
            <w:gridSpan w:val="16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C3E1652" w14:textId="0C7EA585" w:rsidR="00195E67" w:rsidRPr="00433448" w:rsidRDefault="008528B0" w:rsidP="00AF7FE6">
            <w:pPr>
              <w:rPr>
                <w:lang w:val="en-US"/>
              </w:rPr>
            </w:pPr>
            <w:r w:rsidRPr="00433448">
              <w:t>At discretion of each partner university</w:t>
            </w:r>
          </w:p>
        </w:tc>
      </w:tr>
      <w:tr w:rsidR="00433448" w:rsidRPr="00433448" w14:paraId="7A433D9C" w14:textId="77777777" w:rsidTr="00454E78">
        <w:trPr>
          <w:gridBefore w:val="1"/>
          <w:gridAfter w:val="1"/>
          <w:wBefore w:w="38" w:type="dxa"/>
          <w:wAfter w:w="122" w:type="dxa"/>
          <w:trHeight w:val="413"/>
          <w:jc w:val="center"/>
        </w:trPr>
        <w:tc>
          <w:tcPr>
            <w:tcW w:w="2959" w:type="dxa"/>
            <w:gridSpan w:val="5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38FEFB83" w14:textId="77777777" w:rsidR="00195E67" w:rsidRPr="00433448" w:rsidRDefault="00195E67" w:rsidP="00AF7FE6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Course Category by Content, %</w:t>
            </w:r>
          </w:p>
        </w:tc>
        <w:tc>
          <w:tcPr>
            <w:tcW w:w="1272" w:type="dxa"/>
            <w:gridSpan w:val="2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903965A" w14:textId="77777777" w:rsidR="00195E67" w:rsidRPr="00433448" w:rsidRDefault="00195E67" w:rsidP="00AF7FE6">
            <w:pPr>
              <w:jc w:val="center"/>
              <w:rPr>
                <w:b/>
                <w:lang w:val="en-US"/>
              </w:rPr>
            </w:pPr>
            <w:r w:rsidRPr="00433448">
              <w:rPr>
                <w:b/>
                <w:lang w:val="en-US"/>
              </w:rPr>
              <w:t>Basic Sciences</w:t>
            </w:r>
          </w:p>
        </w:tc>
        <w:tc>
          <w:tcPr>
            <w:tcW w:w="1588" w:type="dxa"/>
            <w:gridSpan w:val="4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9ABB24C" w14:textId="77777777" w:rsidR="00195E67" w:rsidRPr="00433448" w:rsidRDefault="00195E67" w:rsidP="00AF7FE6">
            <w:pPr>
              <w:jc w:val="center"/>
              <w:rPr>
                <w:b/>
                <w:lang w:val="en-US"/>
              </w:rPr>
            </w:pPr>
            <w:r w:rsidRPr="00433448">
              <w:rPr>
                <w:b/>
                <w:lang w:val="en-US"/>
              </w:rPr>
              <w:t>Engineering Science</w:t>
            </w:r>
          </w:p>
        </w:tc>
        <w:tc>
          <w:tcPr>
            <w:tcW w:w="1861" w:type="dxa"/>
            <w:gridSpan w:val="7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AE3B88C" w14:textId="77777777" w:rsidR="00195E67" w:rsidRPr="00433448" w:rsidRDefault="00195E67" w:rsidP="00AF7FE6">
            <w:pPr>
              <w:jc w:val="center"/>
              <w:rPr>
                <w:b/>
                <w:lang w:val="en-US"/>
              </w:rPr>
            </w:pPr>
            <w:r w:rsidRPr="00433448">
              <w:rPr>
                <w:b/>
                <w:lang w:val="en-US"/>
              </w:rPr>
              <w:t>Engineering Design</w:t>
            </w:r>
          </w:p>
        </w:tc>
        <w:tc>
          <w:tcPr>
            <w:tcW w:w="1853" w:type="dxa"/>
            <w:gridSpan w:val="3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2D2B8969" w14:textId="77777777" w:rsidR="00195E67" w:rsidRPr="00433448" w:rsidRDefault="00195E67" w:rsidP="00AF7FE6">
            <w:pPr>
              <w:jc w:val="center"/>
              <w:rPr>
                <w:b/>
                <w:lang w:val="en-US"/>
              </w:rPr>
            </w:pPr>
            <w:r w:rsidRPr="00433448">
              <w:rPr>
                <w:b/>
                <w:lang w:val="en-US"/>
              </w:rPr>
              <w:t>Humanities</w:t>
            </w:r>
          </w:p>
        </w:tc>
      </w:tr>
      <w:tr w:rsidR="00433448" w:rsidRPr="00433448" w14:paraId="1C812301" w14:textId="77777777" w:rsidTr="00454E78">
        <w:trPr>
          <w:gridBefore w:val="1"/>
          <w:gridAfter w:val="1"/>
          <w:wBefore w:w="38" w:type="dxa"/>
          <w:wAfter w:w="122" w:type="dxa"/>
          <w:trHeight w:val="327"/>
          <w:jc w:val="center"/>
        </w:trPr>
        <w:tc>
          <w:tcPr>
            <w:tcW w:w="2959" w:type="dxa"/>
            <w:gridSpan w:val="5"/>
            <w:vMerge/>
            <w:tcBorders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009F79EB" w14:textId="77777777" w:rsidR="00195E67" w:rsidRPr="00433448" w:rsidRDefault="00195E67" w:rsidP="00AF7FE6">
            <w:pPr>
              <w:rPr>
                <w:sz w:val="24"/>
                <w:lang w:val="en-US"/>
              </w:rPr>
            </w:pPr>
          </w:p>
        </w:tc>
        <w:tc>
          <w:tcPr>
            <w:tcW w:w="1272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0114E3BF" w14:textId="3D92B280" w:rsidR="00195E67" w:rsidRPr="00433448" w:rsidRDefault="00E957DF" w:rsidP="00AF7FE6">
            <w:pPr>
              <w:jc w:val="center"/>
              <w:rPr>
                <w:lang w:val="en-US"/>
              </w:rPr>
            </w:pPr>
            <w:r w:rsidRPr="00433448">
              <w:t>20</w:t>
            </w:r>
          </w:p>
        </w:tc>
        <w:tc>
          <w:tcPr>
            <w:tcW w:w="1588" w:type="dxa"/>
            <w:gridSpan w:val="4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1971D2C8" w14:textId="2C507096" w:rsidR="00195E67" w:rsidRPr="00433448" w:rsidRDefault="00E957DF" w:rsidP="00AF7FE6">
            <w:pPr>
              <w:jc w:val="center"/>
              <w:rPr>
                <w:lang w:val="en-US"/>
              </w:rPr>
            </w:pPr>
            <w:r w:rsidRPr="00433448">
              <w:t>5</w:t>
            </w:r>
            <w:r w:rsidR="00195E67" w:rsidRPr="00433448">
              <w:t>0</w:t>
            </w:r>
          </w:p>
        </w:tc>
        <w:tc>
          <w:tcPr>
            <w:tcW w:w="1861" w:type="dxa"/>
            <w:gridSpan w:val="7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3EB01111" w14:textId="57873E2F" w:rsidR="00195E67" w:rsidRPr="00433448" w:rsidRDefault="00E957DF" w:rsidP="00AF7FE6">
            <w:pPr>
              <w:jc w:val="center"/>
              <w:rPr>
                <w:lang w:val="en-US"/>
              </w:rPr>
            </w:pPr>
            <w:r w:rsidRPr="00433448">
              <w:t>0</w:t>
            </w:r>
          </w:p>
        </w:tc>
        <w:tc>
          <w:tcPr>
            <w:tcW w:w="1853" w:type="dxa"/>
            <w:gridSpan w:val="3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38B9288" w14:textId="7219CFBD" w:rsidR="00195E67" w:rsidRPr="00433448" w:rsidRDefault="00E957DF" w:rsidP="00AF7FE6">
            <w:pPr>
              <w:jc w:val="center"/>
              <w:rPr>
                <w:lang w:val="en-US"/>
              </w:rPr>
            </w:pPr>
            <w:r w:rsidRPr="00433448">
              <w:t>3</w:t>
            </w:r>
            <w:r w:rsidR="00195E67" w:rsidRPr="00433448">
              <w:t>0</w:t>
            </w:r>
          </w:p>
        </w:tc>
      </w:tr>
      <w:tr w:rsidR="00433448" w:rsidRPr="00433448" w14:paraId="42F9B880" w14:textId="77777777" w:rsidTr="00454E78">
        <w:trPr>
          <w:gridBefore w:val="1"/>
          <w:gridAfter w:val="1"/>
          <w:wBefore w:w="38" w:type="dxa"/>
          <w:wAfter w:w="122" w:type="dxa"/>
          <w:trHeight w:val="793"/>
          <w:jc w:val="center"/>
        </w:trPr>
        <w:tc>
          <w:tcPr>
            <w:tcW w:w="2959" w:type="dxa"/>
            <w:gridSpan w:val="5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2128AEAA" w14:textId="77777777" w:rsidR="00195E67" w:rsidRPr="00433448" w:rsidRDefault="00195E67" w:rsidP="00AF7FE6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Course Description</w:t>
            </w:r>
          </w:p>
        </w:tc>
        <w:tc>
          <w:tcPr>
            <w:tcW w:w="6574" w:type="dxa"/>
            <w:gridSpan w:val="16"/>
            <w:tcBorders>
              <w:top w:val="single" w:sz="18" w:space="0" w:color="auto"/>
              <w:left w:val="single" w:sz="12" w:space="0" w:color="auto"/>
              <w:right w:val="single" w:sz="18" w:space="0" w:color="auto"/>
            </w:tcBorders>
            <w:vAlign w:val="center"/>
          </w:tcPr>
          <w:p w14:paraId="067EA12C" w14:textId="2DCFB3FF" w:rsidR="00195E67" w:rsidRPr="00433448" w:rsidRDefault="00AF1201" w:rsidP="00AF7FE6">
            <w:pPr>
              <w:jc w:val="both"/>
            </w:pPr>
            <w:r w:rsidRPr="00433448">
              <w:t xml:space="preserve">This course forms part of the proposed Modular Framework for vocational and professional qualification based on a degree program in Maritime Transportation Engineering. </w:t>
            </w:r>
            <w:r w:rsidR="005F6994" w:rsidRPr="00433448">
              <w:t>Trainees</w:t>
            </w:r>
            <w:r w:rsidRPr="00433448">
              <w:t xml:space="preserve"> who successfully pass the course will acquire comprehensive and con</w:t>
            </w:r>
            <w:r w:rsidR="00AF7FE6" w:rsidRPr="00433448">
              <w:t>temporary knowledge on Maritime Communication</w:t>
            </w:r>
            <w:r w:rsidR="00BE4724" w:rsidRPr="00433448">
              <w:t>s.</w:t>
            </w:r>
            <w:r w:rsidR="00AF7FE6" w:rsidRPr="00433448">
              <w:t xml:space="preserve"> Furthermore</w:t>
            </w:r>
            <w:r w:rsidRPr="00433448">
              <w:t>;</w:t>
            </w:r>
            <w:r w:rsidR="00AF7FE6" w:rsidRPr="00433448">
              <w:t xml:space="preserve"> </w:t>
            </w:r>
            <w:r w:rsidRPr="00433448">
              <w:t xml:space="preserve">The Programme gives to </w:t>
            </w:r>
            <w:r w:rsidR="005F6994" w:rsidRPr="00433448">
              <w:t>trainees</w:t>
            </w:r>
            <w:r w:rsidRPr="00433448">
              <w:t xml:space="preserve"> expertise </w:t>
            </w:r>
            <w:r w:rsidR="00BE4724" w:rsidRPr="00433448">
              <w:t xml:space="preserve">on </w:t>
            </w:r>
            <w:r w:rsidRPr="00433448">
              <w:t xml:space="preserve">radio communication basics, national and international regulations, terrestrial and satellite communication systems, distress, urgency, safety and routine communication </w:t>
            </w:r>
            <w:r w:rsidR="00D5515E" w:rsidRPr="00433448">
              <w:t>procedures, Radio</w:t>
            </w:r>
            <w:r w:rsidRPr="00433448">
              <w:t xml:space="preserve"> communication supplementar</w:t>
            </w:r>
            <w:r w:rsidR="00AF7FE6" w:rsidRPr="00433448">
              <w:t>y equipment and International Code of S</w:t>
            </w:r>
            <w:r w:rsidRPr="00433448">
              <w:t xml:space="preserve">ignals, MSI service, </w:t>
            </w:r>
            <w:r w:rsidR="00AF7FE6" w:rsidRPr="00433448">
              <w:t>Homing-L</w:t>
            </w:r>
            <w:r w:rsidRPr="00433448">
              <w:t xml:space="preserve">ocating and IAMSAR communication. </w:t>
            </w:r>
          </w:p>
        </w:tc>
      </w:tr>
      <w:tr w:rsidR="00433448" w:rsidRPr="00433448" w14:paraId="2BE5A953" w14:textId="77777777" w:rsidTr="00454E78">
        <w:trPr>
          <w:gridBefore w:val="1"/>
          <w:gridAfter w:val="1"/>
          <w:wBefore w:w="38" w:type="dxa"/>
          <w:wAfter w:w="122" w:type="dxa"/>
          <w:trHeight w:val="664"/>
          <w:jc w:val="center"/>
        </w:trPr>
        <w:tc>
          <w:tcPr>
            <w:tcW w:w="2959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C6D9AB7" w14:textId="4FC308FD" w:rsidR="00195E67" w:rsidRPr="00433448" w:rsidRDefault="00195E67" w:rsidP="00AF7FE6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Course Objectives</w:t>
            </w:r>
            <w:r w:rsidRPr="00433448">
              <w:rPr>
                <w:b/>
                <w:lang w:val="en-US"/>
              </w:rPr>
              <w:t xml:space="preserve"> </w:t>
            </w:r>
          </w:p>
        </w:tc>
        <w:tc>
          <w:tcPr>
            <w:tcW w:w="6574" w:type="dxa"/>
            <w:gridSpan w:val="16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1973B7E5" w14:textId="3AD0BE2C" w:rsidR="00195E67" w:rsidRPr="00433448" w:rsidRDefault="00BF0BB7" w:rsidP="00AF7FE6">
            <w:pPr>
              <w:overflowPunct/>
              <w:jc w:val="both"/>
              <w:textAlignment w:val="auto"/>
              <w:rPr>
                <w:rStyle w:val="hps"/>
                <w:lang w:val="en"/>
              </w:rPr>
            </w:pPr>
            <w:r w:rsidRPr="00433448">
              <w:rPr>
                <w:rStyle w:val="hps"/>
                <w:lang w:val="en"/>
              </w:rPr>
              <w:t xml:space="preserve">1. </w:t>
            </w:r>
            <w:r w:rsidR="00195E67" w:rsidRPr="00433448">
              <w:rPr>
                <w:rStyle w:val="hps"/>
                <w:lang w:val="en"/>
              </w:rPr>
              <w:t xml:space="preserve"> </w:t>
            </w:r>
            <w:r w:rsidR="00782223" w:rsidRPr="00433448">
              <w:rPr>
                <w:rStyle w:val="hps"/>
                <w:lang w:val="en"/>
              </w:rPr>
              <w:t xml:space="preserve">Explain </w:t>
            </w:r>
            <w:r w:rsidRPr="00433448">
              <w:rPr>
                <w:rStyle w:val="hps"/>
                <w:lang w:val="en"/>
              </w:rPr>
              <w:t xml:space="preserve">Communication </w:t>
            </w:r>
            <w:r w:rsidR="00195E67" w:rsidRPr="00433448">
              <w:rPr>
                <w:rStyle w:val="hps"/>
                <w:lang w:val="en"/>
              </w:rPr>
              <w:t xml:space="preserve">equipment </w:t>
            </w:r>
            <w:r w:rsidRPr="00433448">
              <w:rPr>
                <w:rStyle w:val="hps"/>
                <w:lang w:val="en"/>
              </w:rPr>
              <w:t>which</w:t>
            </w:r>
            <w:r w:rsidR="00632054" w:rsidRPr="00433448">
              <w:rPr>
                <w:rStyle w:val="hps"/>
                <w:lang w:val="en"/>
              </w:rPr>
              <w:t xml:space="preserve"> is </w:t>
            </w:r>
            <w:r w:rsidR="00BE4724" w:rsidRPr="00433448">
              <w:rPr>
                <w:rStyle w:val="hps"/>
                <w:lang w:val="en"/>
              </w:rPr>
              <w:t>required for</w:t>
            </w:r>
            <w:r w:rsidR="00632054" w:rsidRPr="00433448">
              <w:rPr>
                <w:rStyle w:val="hps"/>
                <w:lang w:val="en"/>
              </w:rPr>
              <w:t xml:space="preserve"> </w:t>
            </w:r>
            <w:r w:rsidR="00195E67" w:rsidRPr="00433448">
              <w:rPr>
                <w:rStyle w:val="hps"/>
                <w:lang w:val="en"/>
              </w:rPr>
              <w:t>seaworthi</w:t>
            </w:r>
            <w:r w:rsidRPr="00433448">
              <w:rPr>
                <w:rStyle w:val="hps"/>
                <w:lang w:val="en"/>
              </w:rPr>
              <w:t xml:space="preserve">ness of ships </w:t>
            </w:r>
          </w:p>
          <w:p w14:paraId="076299E5" w14:textId="04E12EE4" w:rsidR="00195E67" w:rsidRPr="00433448" w:rsidRDefault="00BF0BB7" w:rsidP="00AF7FE6">
            <w:pPr>
              <w:overflowPunct/>
              <w:jc w:val="both"/>
              <w:textAlignment w:val="auto"/>
              <w:rPr>
                <w:rStyle w:val="hps"/>
                <w:lang w:val="en"/>
              </w:rPr>
            </w:pPr>
            <w:r w:rsidRPr="00433448">
              <w:rPr>
                <w:rStyle w:val="hps"/>
                <w:lang w:val="en"/>
              </w:rPr>
              <w:t>2.</w:t>
            </w:r>
            <w:r w:rsidR="00782223" w:rsidRPr="00433448">
              <w:rPr>
                <w:rStyle w:val="hps"/>
                <w:lang w:val="en"/>
              </w:rPr>
              <w:t xml:space="preserve"> </w:t>
            </w:r>
            <w:r w:rsidRPr="00433448">
              <w:rPr>
                <w:rStyle w:val="hps"/>
                <w:lang w:val="en"/>
              </w:rPr>
              <w:t xml:space="preserve"> </w:t>
            </w:r>
            <w:r w:rsidR="00E76B84" w:rsidRPr="00433448">
              <w:rPr>
                <w:rStyle w:val="hps"/>
                <w:lang w:val="en"/>
              </w:rPr>
              <w:t xml:space="preserve">Learn </w:t>
            </w:r>
            <w:r w:rsidR="00195E67" w:rsidRPr="00433448">
              <w:rPr>
                <w:rStyle w:val="hps"/>
                <w:lang w:val="en"/>
              </w:rPr>
              <w:t>Global Maritime Distress and Safety System (G</w:t>
            </w:r>
            <w:r w:rsidR="00782223" w:rsidRPr="00433448">
              <w:rPr>
                <w:rStyle w:val="hps"/>
                <w:lang w:val="en"/>
              </w:rPr>
              <w:t>MDSS), an on-site radio station</w:t>
            </w:r>
            <w:r w:rsidR="00195E67" w:rsidRPr="00433448">
              <w:rPr>
                <w:rStyle w:val="hps"/>
                <w:lang w:val="en"/>
              </w:rPr>
              <w:t xml:space="preserve"> to use the terrestrial and the </w:t>
            </w:r>
            <w:r w:rsidR="00782223" w:rsidRPr="00433448">
              <w:rPr>
                <w:rStyle w:val="hps"/>
                <w:lang w:val="en"/>
              </w:rPr>
              <w:t xml:space="preserve">satellite </w:t>
            </w:r>
            <w:r w:rsidR="00C45F59" w:rsidRPr="00433448">
              <w:rPr>
                <w:rStyle w:val="hps"/>
                <w:lang w:val="en"/>
              </w:rPr>
              <w:t>communication systems</w:t>
            </w:r>
          </w:p>
          <w:p w14:paraId="6CB6A787" w14:textId="5F9B11EB" w:rsidR="00195E67" w:rsidRPr="00433448" w:rsidRDefault="00BF0BB7" w:rsidP="00AF7FE6">
            <w:pPr>
              <w:overflowPunct/>
              <w:jc w:val="both"/>
              <w:textAlignment w:val="auto"/>
              <w:rPr>
                <w:rStyle w:val="hps"/>
                <w:lang w:val="en"/>
              </w:rPr>
            </w:pPr>
            <w:r w:rsidRPr="00433448">
              <w:rPr>
                <w:rStyle w:val="hps"/>
                <w:lang w:val="en"/>
              </w:rPr>
              <w:t xml:space="preserve">3. </w:t>
            </w:r>
            <w:r w:rsidR="00BE4724" w:rsidRPr="00433448">
              <w:rPr>
                <w:rStyle w:val="hps"/>
                <w:lang w:val="en"/>
              </w:rPr>
              <w:t>The voice</w:t>
            </w:r>
            <w:r w:rsidR="00C45F59" w:rsidRPr="00433448">
              <w:rPr>
                <w:rStyle w:val="hps"/>
                <w:lang w:val="en"/>
              </w:rPr>
              <w:t>, written and data communication via terrestrial and satellite equipment</w:t>
            </w:r>
          </w:p>
          <w:p w14:paraId="02E5E0EC" w14:textId="2723518D" w:rsidR="00BF0BB7" w:rsidRPr="00433448" w:rsidRDefault="00BF0BB7" w:rsidP="00AF7FE6">
            <w:pPr>
              <w:overflowPunct/>
              <w:jc w:val="both"/>
              <w:textAlignment w:val="auto"/>
              <w:rPr>
                <w:rStyle w:val="hps"/>
                <w:lang w:val="en"/>
              </w:rPr>
            </w:pPr>
            <w:r w:rsidRPr="00433448">
              <w:rPr>
                <w:rStyle w:val="hps"/>
                <w:lang w:val="en"/>
              </w:rPr>
              <w:t>4.</w:t>
            </w:r>
            <w:r w:rsidR="009551CA" w:rsidRPr="00433448">
              <w:rPr>
                <w:rStyle w:val="hps"/>
                <w:lang w:val="en"/>
              </w:rPr>
              <w:t xml:space="preserve"> </w:t>
            </w:r>
            <w:r w:rsidRPr="00433448">
              <w:rPr>
                <w:rStyle w:val="hps"/>
                <w:lang w:val="en"/>
              </w:rPr>
              <w:t xml:space="preserve"> Learn</w:t>
            </w:r>
            <w:r w:rsidR="00E76B84" w:rsidRPr="00433448">
              <w:rPr>
                <w:rStyle w:val="hps"/>
                <w:lang w:val="en"/>
              </w:rPr>
              <w:t xml:space="preserve"> and explain</w:t>
            </w:r>
            <w:r w:rsidRPr="00433448">
              <w:rPr>
                <w:rStyle w:val="hps"/>
                <w:lang w:val="en"/>
              </w:rPr>
              <w:t xml:space="preserve"> </w:t>
            </w:r>
            <w:r w:rsidR="00782223" w:rsidRPr="00433448">
              <w:rPr>
                <w:rStyle w:val="hps"/>
                <w:lang w:val="en"/>
              </w:rPr>
              <w:t xml:space="preserve">safety </w:t>
            </w:r>
            <w:r w:rsidRPr="00433448">
              <w:rPr>
                <w:rStyle w:val="hps"/>
                <w:lang w:val="en"/>
              </w:rPr>
              <w:t xml:space="preserve">communication in emergencies and </w:t>
            </w:r>
            <w:r w:rsidR="00782223" w:rsidRPr="00433448">
              <w:rPr>
                <w:rStyle w:val="hps"/>
                <w:lang w:val="en"/>
              </w:rPr>
              <w:t xml:space="preserve">distress </w:t>
            </w:r>
          </w:p>
          <w:p w14:paraId="2F1DF8FC" w14:textId="17499461" w:rsidR="00195E67" w:rsidRPr="00433448" w:rsidRDefault="00D62A5F" w:rsidP="00782223">
            <w:pPr>
              <w:overflowPunct/>
              <w:jc w:val="both"/>
              <w:textAlignment w:val="auto"/>
              <w:rPr>
                <w:highlight w:val="yellow"/>
                <w:lang w:val="en"/>
              </w:rPr>
            </w:pPr>
            <w:r w:rsidRPr="00433448">
              <w:rPr>
                <w:rStyle w:val="hps"/>
                <w:lang w:val="en"/>
              </w:rPr>
              <w:t>5</w:t>
            </w:r>
            <w:r w:rsidR="00BF0BB7" w:rsidRPr="00433448">
              <w:rPr>
                <w:rStyle w:val="hps"/>
                <w:lang w:val="en"/>
              </w:rPr>
              <w:t>. L</w:t>
            </w:r>
            <w:r w:rsidRPr="00433448">
              <w:rPr>
                <w:rStyle w:val="hps"/>
                <w:lang w:val="en"/>
              </w:rPr>
              <w:t>earn</w:t>
            </w:r>
            <w:r w:rsidR="00E76B84" w:rsidRPr="00433448">
              <w:rPr>
                <w:rStyle w:val="hps"/>
                <w:lang w:val="en"/>
              </w:rPr>
              <w:t xml:space="preserve"> and explain</w:t>
            </w:r>
            <w:r w:rsidRPr="00433448">
              <w:rPr>
                <w:rStyle w:val="hps"/>
                <w:lang w:val="en"/>
              </w:rPr>
              <w:t xml:space="preserve"> radio watch</w:t>
            </w:r>
            <w:r w:rsidR="00782223" w:rsidRPr="00433448">
              <w:rPr>
                <w:rStyle w:val="hps"/>
                <w:lang w:val="en"/>
              </w:rPr>
              <w:t>-keeping procedures,</w:t>
            </w:r>
            <w:r w:rsidRPr="00433448">
              <w:rPr>
                <w:rStyle w:val="hps"/>
                <w:lang w:val="en"/>
              </w:rPr>
              <w:t xml:space="preserve"> training onboard </w:t>
            </w:r>
            <w:r w:rsidR="00BF0BB7" w:rsidRPr="00433448">
              <w:rPr>
                <w:rStyle w:val="hps"/>
                <w:lang w:val="en"/>
              </w:rPr>
              <w:t>and communication eq</w:t>
            </w:r>
            <w:r w:rsidR="00EB4886" w:rsidRPr="00433448">
              <w:rPr>
                <w:rStyle w:val="hps"/>
                <w:lang w:val="en"/>
              </w:rPr>
              <w:t xml:space="preserve">uipment tests </w:t>
            </w:r>
          </w:p>
        </w:tc>
      </w:tr>
      <w:tr w:rsidR="00433448" w:rsidRPr="00433448" w14:paraId="324BCF95" w14:textId="77777777" w:rsidTr="00454E78">
        <w:trPr>
          <w:gridBefore w:val="1"/>
          <w:gridAfter w:val="1"/>
          <w:wBefore w:w="38" w:type="dxa"/>
          <w:wAfter w:w="122" w:type="dxa"/>
          <w:trHeight w:val="961"/>
          <w:jc w:val="center"/>
        </w:trPr>
        <w:tc>
          <w:tcPr>
            <w:tcW w:w="2959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38F9ADE4" w14:textId="69BC3381" w:rsidR="00195E67" w:rsidRPr="00433448" w:rsidRDefault="00195E67" w:rsidP="00F71FCA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 xml:space="preserve">Course Learning Outcomes </w:t>
            </w:r>
          </w:p>
        </w:tc>
        <w:tc>
          <w:tcPr>
            <w:tcW w:w="6574" w:type="dxa"/>
            <w:gridSpan w:val="16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26349991" w14:textId="6A2A38D0" w:rsidR="00C93D17" w:rsidRPr="00433448" w:rsidRDefault="005F6994" w:rsidP="00C93D17">
            <w:pPr>
              <w:jc w:val="both"/>
            </w:pPr>
            <w:r w:rsidRPr="00433448">
              <w:t>Trainees</w:t>
            </w:r>
            <w:r w:rsidR="00C93D17" w:rsidRPr="00433448">
              <w:t xml:space="preserve"> passing the course successfully will acquire knowledge and skills as listed below and will be able to</w:t>
            </w:r>
            <w:r w:rsidR="00BE4724" w:rsidRPr="00433448">
              <w:t>:</w:t>
            </w:r>
          </w:p>
          <w:p w14:paraId="31E6427E" w14:textId="7CCDFFA9" w:rsidR="00774F64" w:rsidRPr="00433448" w:rsidRDefault="00774F64" w:rsidP="006456DF">
            <w:pPr>
              <w:overflowPunct/>
              <w:jc w:val="both"/>
              <w:textAlignment w:val="auto"/>
              <w:rPr>
                <w:rStyle w:val="hps"/>
                <w:lang w:val="en"/>
              </w:rPr>
            </w:pPr>
            <w:r w:rsidRPr="00433448">
              <w:rPr>
                <w:rStyle w:val="hps"/>
                <w:lang w:val="en"/>
              </w:rPr>
              <w:t>1. Recognize Communication equipment on board</w:t>
            </w:r>
          </w:p>
          <w:p w14:paraId="0A6C7B43" w14:textId="0EBD4E37" w:rsidR="006456DF" w:rsidRPr="00433448" w:rsidRDefault="00774F64" w:rsidP="006456DF">
            <w:pPr>
              <w:overflowPunct/>
              <w:jc w:val="both"/>
              <w:textAlignment w:val="auto"/>
              <w:rPr>
                <w:rStyle w:val="hps"/>
                <w:lang w:val="en"/>
              </w:rPr>
            </w:pPr>
            <w:r w:rsidRPr="00433448">
              <w:rPr>
                <w:rStyle w:val="hps"/>
                <w:lang w:val="en"/>
              </w:rPr>
              <w:t xml:space="preserve">2. </w:t>
            </w:r>
            <w:r w:rsidR="006456DF" w:rsidRPr="00433448">
              <w:rPr>
                <w:rStyle w:val="hps"/>
                <w:lang w:val="en"/>
              </w:rPr>
              <w:t>Use GMDSS equipment accordin</w:t>
            </w:r>
            <w:r w:rsidRPr="00433448">
              <w:rPr>
                <w:rStyle w:val="hps"/>
                <w:lang w:val="en"/>
              </w:rPr>
              <w:t>g to regulations and procedures</w:t>
            </w:r>
          </w:p>
          <w:p w14:paraId="7EC1719C" w14:textId="372BCE67" w:rsidR="006456DF" w:rsidRPr="00433448" w:rsidRDefault="00774F64" w:rsidP="006456DF">
            <w:pPr>
              <w:overflowPunct/>
              <w:jc w:val="both"/>
              <w:textAlignment w:val="auto"/>
              <w:rPr>
                <w:rStyle w:val="hps"/>
                <w:lang w:val="en"/>
              </w:rPr>
            </w:pPr>
            <w:r w:rsidRPr="00433448">
              <w:rPr>
                <w:rStyle w:val="hps"/>
                <w:lang w:val="en"/>
              </w:rPr>
              <w:t xml:space="preserve">3. Establish voice, data </w:t>
            </w:r>
            <w:r w:rsidR="006456DF" w:rsidRPr="00433448">
              <w:rPr>
                <w:rStyle w:val="hps"/>
                <w:lang w:val="en"/>
              </w:rPr>
              <w:t xml:space="preserve">and written communication via terrestrial </w:t>
            </w:r>
            <w:r w:rsidRPr="00433448">
              <w:rPr>
                <w:rStyle w:val="hps"/>
                <w:lang w:val="en"/>
              </w:rPr>
              <w:t>and satellite systems</w:t>
            </w:r>
          </w:p>
          <w:p w14:paraId="7F92C31F" w14:textId="05D5FFF7" w:rsidR="006456DF" w:rsidRPr="00433448" w:rsidRDefault="00774F64" w:rsidP="006456DF">
            <w:pPr>
              <w:overflowPunct/>
              <w:jc w:val="both"/>
              <w:textAlignment w:val="auto"/>
              <w:rPr>
                <w:rStyle w:val="hps"/>
                <w:lang w:val="en"/>
              </w:rPr>
            </w:pPr>
            <w:r w:rsidRPr="00433448">
              <w:rPr>
                <w:rStyle w:val="hps"/>
                <w:lang w:val="en"/>
              </w:rPr>
              <w:t xml:space="preserve">4. </w:t>
            </w:r>
            <w:r w:rsidR="00D62A5F" w:rsidRPr="00433448">
              <w:rPr>
                <w:rStyle w:val="hps"/>
                <w:lang w:val="en"/>
              </w:rPr>
              <w:t xml:space="preserve"> Establish </w:t>
            </w:r>
            <w:r w:rsidR="00E76B84" w:rsidRPr="00433448">
              <w:rPr>
                <w:rStyle w:val="hps"/>
                <w:lang w:val="en"/>
              </w:rPr>
              <w:t xml:space="preserve">safety </w:t>
            </w:r>
            <w:r w:rsidR="00D62A5F" w:rsidRPr="00433448">
              <w:rPr>
                <w:rStyle w:val="hps"/>
                <w:lang w:val="en"/>
              </w:rPr>
              <w:t xml:space="preserve">communication in distress and emergency. </w:t>
            </w:r>
          </w:p>
          <w:p w14:paraId="3984AF74" w14:textId="336AD456" w:rsidR="00195E67" w:rsidRPr="00433448" w:rsidRDefault="00774F64" w:rsidP="00774F64">
            <w:pPr>
              <w:overflowPunct/>
              <w:jc w:val="both"/>
              <w:textAlignment w:val="auto"/>
              <w:rPr>
                <w:lang w:val="en"/>
              </w:rPr>
            </w:pPr>
            <w:r w:rsidRPr="00433448">
              <w:rPr>
                <w:rStyle w:val="hps"/>
                <w:lang w:val="en"/>
              </w:rPr>
              <w:t>5.  Keep radi</w:t>
            </w:r>
            <w:r w:rsidR="00E76B84" w:rsidRPr="00433448">
              <w:rPr>
                <w:rStyle w:val="hps"/>
                <w:lang w:val="en"/>
              </w:rPr>
              <w:t xml:space="preserve">o watch on board, conduct training </w:t>
            </w:r>
            <w:r w:rsidRPr="00433448">
              <w:rPr>
                <w:rStyle w:val="hps"/>
                <w:lang w:val="en"/>
              </w:rPr>
              <w:t xml:space="preserve">and apply tests. </w:t>
            </w:r>
            <w:r w:rsidR="006456DF" w:rsidRPr="00433448">
              <w:rPr>
                <w:rStyle w:val="hps"/>
                <w:lang w:val="en"/>
              </w:rPr>
              <w:t xml:space="preserve"> </w:t>
            </w:r>
          </w:p>
        </w:tc>
      </w:tr>
      <w:tr w:rsidR="00433448" w:rsidRPr="00433448" w14:paraId="029FE021" w14:textId="77777777" w:rsidTr="00454E78">
        <w:trPr>
          <w:gridBefore w:val="1"/>
          <w:gridAfter w:val="1"/>
          <w:wBefore w:w="38" w:type="dxa"/>
          <w:wAfter w:w="122" w:type="dxa"/>
          <w:trHeight w:val="458"/>
          <w:jc w:val="center"/>
        </w:trPr>
        <w:tc>
          <w:tcPr>
            <w:tcW w:w="2959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216743D3" w14:textId="77777777" w:rsidR="00195E67" w:rsidRPr="00433448" w:rsidRDefault="00195E67" w:rsidP="00AF7FE6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lastRenderedPageBreak/>
              <w:t>Instructional Methods and Techniques</w:t>
            </w:r>
          </w:p>
        </w:tc>
        <w:tc>
          <w:tcPr>
            <w:tcW w:w="6574" w:type="dxa"/>
            <w:gridSpan w:val="16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11A1AE14" w14:textId="492897C3" w:rsidR="00195E67" w:rsidRPr="00433448" w:rsidRDefault="00C93D17" w:rsidP="00AF7FE6">
            <w:r w:rsidRPr="00433448">
              <w:t>Lecturing and Simulator Studies</w:t>
            </w:r>
          </w:p>
        </w:tc>
      </w:tr>
      <w:tr w:rsidR="00433448" w:rsidRPr="00433448" w14:paraId="12734700" w14:textId="77777777" w:rsidTr="00454E78">
        <w:trPr>
          <w:gridBefore w:val="1"/>
          <w:gridAfter w:val="1"/>
          <w:wBefore w:w="38" w:type="dxa"/>
          <w:wAfter w:w="122" w:type="dxa"/>
          <w:trHeight w:val="350"/>
          <w:jc w:val="center"/>
        </w:trPr>
        <w:tc>
          <w:tcPr>
            <w:tcW w:w="2959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A660191" w14:textId="77777777" w:rsidR="00195E67" w:rsidRPr="00433448" w:rsidRDefault="00195E67" w:rsidP="00AF7FE6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Tutorial Place</w:t>
            </w:r>
          </w:p>
        </w:tc>
        <w:tc>
          <w:tcPr>
            <w:tcW w:w="6574" w:type="dxa"/>
            <w:gridSpan w:val="16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656FEA1" w14:textId="71225C1B" w:rsidR="00195E67" w:rsidRPr="00433448" w:rsidRDefault="00C93D17" w:rsidP="00AF7FE6">
            <w:pPr>
              <w:rPr>
                <w:lang w:val="en-US"/>
              </w:rPr>
            </w:pPr>
            <w:r w:rsidRPr="00433448">
              <w:t>Classroom and Simulator</w:t>
            </w:r>
          </w:p>
        </w:tc>
      </w:tr>
      <w:tr w:rsidR="00433448" w:rsidRPr="00433448" w14:paraId="5772FF70" w14:textId="77777777" w:rsidTr="00454E78">
        <w:trPr>
          <w:gridBefore w:val="1"/>
          <w:gridAfter w:val="1"/>
          <w:wBefore w:w="38" w:type="dxa"/>
          <w:wAfter w:w="122" w:type="dxa"/>
          <w:trHeight w:val="200"/>
          <w:jc w:val="center"/>
        </w:trPr>
        <w:tc>
          <w:tcPr>
            <w:tcW w:w="2959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6B777CAD" w14:textId="77777777" w:rsidR="00195E67" w:rsidRPr="00433448" w:rsidRDefault="00195E67" w:rsidP="00AF7FE6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Co-term Condition</w:t>
            </w:r>
          </w:p>
        </w:tc>
        <w:tc>
          <w:tcPr>
            <w:tcW w:w="6574" w:type="dxa"/>
            <w:gridSpan w:val="16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1F6E318" w14:textId="77777777" w:rsidR="00195E67" w:rsidRPr="00433448" w:rsidRDefault="00195E67" w:rsidP="00AF7FE6">
            <w:pPr>
              <w:rPr>
                <w:b/>
                <w:lang w:val="en-US"/>
              </w:rPr>
            </w:pPr>
            <w:r w:rsidRPr="00433448">
              <w:t>-</w:t>
            </w:r>
          </w:p>
        </w:tc>
      </w:tr>
      <w:tr w:rsidR="00433448" w:rsidRPr="00433448" w14:paraId="46128484" w14:textId="77777777" w:rsidTr="00454E78">
        <w:trPr>
          <w:gridBefore w:val="1"/>
          <w:gridAfter w:val="1"/>
          <w:wBefore w:w="38" w:type="dxa"/>
          <w:wAfter w:w="122" w:type="dxa"/>
          <w:trHeight w:val="3593"/>
          <w:jc w:val="center"/>
        </w:trPr>
        <w:tc>
          <w:tcPr>
            <w:tcW w:w="2959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71BE3EDB" w14:textId="77777777" w:rsidR="00195E67" w:rsidRPr="00433448" w:rsidRDefault="00195E67" w:rsidP="00AF7FE6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Textbook</w:t>
            </w:r>
          </w:p>
        </w:tc>
        <w:tc>
          <w:tcPr>
            <w:tcW w:w="6574" w:type="dxa"/>
            <w:gridSpan w:val="16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2190443E" w14:textId="12CDB9B3" w:rsidR="00EB4886" w:rsidRPr="00433448" w:rsidRDefault="00E76B84" w:rsidP="00EB4886">
            <w:r w:rsidRPr="00433448">
              <w:t xml:space="preserve">- </w:t>
            </w:r>
            <w:r w:rsidR="00EB4886" w:rsidRPr="00433448">
              <w:t>STCW II/A-1 1.6. Respond to a distress signal at sea</w:t>
            </w:r>
            <w:r w:rsidRPr="00433448">
              <w:t xml:space="preserve"> 1.</w:t>
            </w:r>
            <w:r w:rsidR="00EB4886" w:rsidRPr="00433448">
              <w:t>7 use the IMO</w:t>
            </w:r>
            <w:r w:rsidR="00454E78">
              <w:t xml:space="preserve"> </w:t>
            </w:r>
            <w:r w:rsidR="00774F64" w:rsidRPr="00433448">
              <w:t>Standard Maritime C</w:t>
            </w:r>
            <w:r w:rsidR="00EB4886" w:rsidRPr="00433448">
              <w:t>ommunication</w:t>
            </w:r>
            <w:r w:rsidR="00774F64" w:rsidRPr="00433448">
              <w:t xml:space="preserve"> P</w:t>
            </w:r>
            <w:r w:rsidR="00EB4886" w:rsidRPr="00433448">
              <w:t xml:space="preserve">hrases and use English </w:t>
            </w:r>
            <w:r w:rsidR="00F35CD7" w:rsidRPr="00433448">
              <w:t>a</w:t>
            </w:r>
            <w:r w:rsidR="00EB4886" w:rsidRPr="00433448">
              <w:t xml:space="preserve"> </w:t>
            </w:r>
            <w:r w:rsidR="0028713F" w:rsidRPr="00433448">
              <w:t>written and oral</w:t>
            </w:r>
            <w:r w:rsidR="00EB4886" w:rsidRPr="00433448">
              <w:t xml:space="preserve">, </w:t>
            </w:r>
            <w:r w:rsidR="00F35CD7" w:rsidRPr="00433448">
              <w:t>1.8 T</w:t>
            </w:r>
            <w:r w:rsidR="00EB4886" w:rsidRPr="00433448">
              <w:t>ransmit and receive information by visual signalling.</w:t>
            </w:r>
          </w:p>
          <w:p w14:paraId="46167E08" w14:textId="1F76D3C0" w:rsidR="00E76B84" w:rsidRPr="00433448" w:rsidRDefault="00454E78" w:rsidP="00AF1201">
            <w:r>
              <w:t xml:space="preserve">   </w:t>
            </w:r>
            <w:r w:rsidR="00E76B84" w:rsidRPr="00433448">
              <w:t>- IMO Model Course1.25</w:t>
            </w:r>
          </w:p>
          <w:p w14:paraId="3D844C88" w14:textId="4FD20E85" w:rsidR="00EB4886" w:rsidRPr="00433448" w:rsidRDefault="00454E78" w:rsidP="00AF1201">
            <w:r>
              <w:t xml:space="preserve">   </w:t>
            </w:r>
            <w:r w:rsidR="00E76B84" w:rsidRPr="00433448">
              <w:t>- Trainee Simulator Manual</w:t>
            </w:r>
          </w:p>
          <w:p w14:paraId="2013731C" w14:textId="2A808276" w:rsidR="00286008" w:rsidRPr="00433448" w:rsidRDefault="00600CF4" w:rsidP="00AF1201">
            <w:r w:rsidRPr="00433448">
              <w:t xml:space="preserve">T1 </w:t>
            </w:r>
            <w:r w:rsidR="00BE4724" w:rsidRPr="00433448">
              <w:t>ITU Manual for</w:t>
            </w:r>
            <w:r w:rsidR="00286008" w:rsidRPr="00433448">
              <w:t xml:space="preserve">  Use  by  the  Maritime  Mobile </w:t>
            </w:r>
            <w:r w:rsidR="00E76B84" w:rsidRPr="00433448">
              <w:t xml:space="preserve"> and  Maritime Mobile-Satellite </w:t>
            </w:r>
            <w:r w:rsidR="00286008" w:rsidRPr="00433448">
              <w:t>Services</w:t>
            </w:r>
          </w:p>
          <w:p w14:paraId="2533B411" w14:textId="69C10F61" w:rsidR="00286008" w:rsidRPr="00433448" w:rsidRDefault="00600CF4" w:rsidP="00AF1201">
            <w:r w:rsidRPr="00433448">
              <w:t xml:space="preserve">T2 </w:t>
            </w:r>
            <w:r w:rsidR="00286008" w:rsidRPr="00433448">
              <w:t xml:space="preserve">ITU List of Coast Stations and Special Service </w:t>
            </w:r>
            <w:r w:rsidR="00BE4724" w:rsidRPr="00433448">
              <w:t>Stations (</w:t>
            </w:r>
            <w:r w:rsidR="00286008" w:rsidRPr="00433448">
              <w:t>List IV)</w:t>
            </w:r>
          </w:p>
          <w:p w14:paraId="4B8FC12C" w14:textId="029BEC4F" w:rsidR="00286008" w:rsidRPr="00433448" w:rsidRDefault="00600CF4" w:rsidP="00AF1201">
            <w:r w:rsidRPr="00433448">
              <w:t xml:space="preserve">T3 </w:t>
            </w:r>
            <w:r w:rsidR="00286008" w:rsidRPr="00433448">
              <w:t xml:space="preserve">ITU List of Ship Stations and Maritime Mobile Service Identity </w:t>
            </w:r>
            <w:r w:rsidR="00BE4724" w:rsidRPr="00433448">
              <w:t>Assignments (</w:t>
            </w:r>
            <w:r w:rsidR="00286008" w:rsidRPr="00433448">
              <w:t>List V)</w:t>
            </w:r>
          </w:p>
          <w:p w14:paraId="64F29C62" w14:textId="270B8335" w:rsidR="00286008" w:rsidRPr="00433448" w:rsidRDefault="00600CF4" w:rsidP="00AF1201">
            <w:r w:rsidRPr="00433448">
              <w:t xml:space="preserve">T4 </w:t>
            </w:r>
            <w:r w:rsidR="00286008" w:rsidRPr="00433448">
              <w:t>I</w:t>
            </w:r>
            <w:r w:rsidR="00E76B84" w:rsidRPr="00433448">
              <w:t>NMARSAT</w:t>
            </w:r>
            <w:r w:rsidR="00286008" w:rsidRPr="00433448">
              <w:t xml:space="preserve"> Maritime Communications Handbook</w:t>
            </w:r>
          </w:p>
          <w:p w14:paraId="5BEB17F0" w14:textId="77777777" w:rsidR="00F35CD7" w:rsidRPr="00433448" w:rsidRDefault="00600CF4" w:rsidP="00AF1201">
            <w:r w:rsidRPr="00433448">
              <w:t xml:space="preserve">T5 </w:t>
            </w:r>
            <w:r w:rsidR="00286008" w:rsidRPr="00433448">
              <w:t>Harmonization of GMDSS requirements for radio installations on board</w:t>
            </w:r>
          </w:p>
          <w:p w14:paraId="4A664EEA" w14:textId="2422A362" w:rsidR="00286008" w:rsidRPr="00433448" w:rsidRDefault="00F35CD7" w:rsidP="00AF1201">
            <w:r w:rsidRPr="00433448">
              <w:t xml:space="preserve">   </w:t>
            </w:r>
            <w:r w:rsidR="00286008" w:rsidRPr="00433448">
              <w:t xml:space="preserve"> </w:t>
            </w:r>
            <w:r w:rsidRPr="00433448">
              <w:t xml:space="preserve">  </w:t>
            </w:r>
            <w:r w:rsidR="00286008" w:rsidRPr="00433448">
              <w:t>SOLAS-ships (COMSAR/Circ. 32)</w:t>
            </w:r>
          </w:p>
          <w:p w14:paraId="51EE55C0" w14:textId="17118E71" w:rsidR="00286008" w:rsidRPr="00433448" w:rsidRDefault="00600CF4" w:rsidP="00AF1201">
            <w:r w:rsidRPr="00433448">
              <w:t xml:space="preserve">T6 </w:t>
            </w:r>
            <w:r w:rsidR="00286008" w:rsidRPr="00433448">
              <w:t>EPIRB and SART User Manual</w:t>
            </w:r>
          </w:p>
          <w:p w14:paraId="3F5C926C" w14:textId="05072C38" w:rsidR="00286008" w:rsidRPr="00433448" w:rsidRDefault="00600CF4" w:rsidP="00AF1201">
            <w:r w:rsidRPr="00433448">
              <w:t xml:space="preserve">T7 </w:t>
            </w:r>
            <w:r w:rsidR="00286008" w:rsidRPr="00433448">
              <w:t xml:space="preserve">IMO </w:t>
            </w:r>
            <w:r w:rsidR="00BE4724" w:rsidRPr="00433448">
              <w:t>International SafetyNET</w:t>
            </w:r>
            <w:r w:rsidR="00286008" w:rsidRPr="00433448">
              <w:t xml:space="preserve"> Manual</w:t>
            </w:r>
          </w:p>
          <w:p w14:paraId="5D6A13BF" w14:textId="5FBD6F26" w:rsidR="00286008" w:rsidRPr="00433448" w:rsidRDefault="00600CF4" w:rsidP="00AF1201">
            <w:r w:rsidRPr="00433448">
              <w:t xml:space="preserve">T8 </w:t>
            </w:r>
            <w:r w:rsidR="00286008" w:rsidRPr="00433448">
              <w:t>I</w:t>
            </w:r>
            <w:r w:rsidR="00E76B84" w:rsidRPr="00433448">
              <w:t>NMARSAT</w:t>
            </w:r>
            <w:r w:rsidR="00286008" w:rsidRPr="00433448">
              <w:t xml:space="preserve">’s </w:t>
            </w:r>
            <w:r w:rsidR="00AF7FE6" w:rsidRPr="00433448">
              <w:t xml:space="preserve">  </w:t>
            </w:r>
            <w:r w:rsidR="00E76B84" w:rsidRPr="00433448">
              <w:t>SafetyNET Users’ Handbook</w:t>
            </w:r>
          </w:p>
          <w:p w14:paraId="49CBFEAD" w14:textId="411D0EB5" w:rsidR="00195E67" w:rsidRPr="00433448" w:rsidRDefault="00600CF4" w:rsidP="00AF1201">
            <w:r w:rsidRPr="00433448">
              <w:t xml:space="preserve">T9 </w:t>
            </w:r>
            <w:r w:rsidR="00286008" w:rsidRPr="00433448">
              <w:t>Admiralty List of Radio Signals, Volume 5, as amended</w:t>
            </w:r>
            <w:r w:rsidR="00195E67" w:rsidRPr="00433448">
              <w:t xml:space="preserve">-GMDSS Manual </w:t>
            </w:r>
          </w:p>
          <w:p w14:paraId="475FECF6" w14:textId="15C765B6" w:rsidR="00C93D17" w:rsidRPr="00433448" w:rsidRDefault="00600CF4" w:rsidP="00E76B84">
            <w:r w:rsidRPr="00433448">
              <w:t xml:space="preserve">T10 </w:t>
            </w:r>
            <w:r w:rsidR="00E76B84" w:rsidRPr="00433448">
              <w:t>NAVTEX Panel Manual</w:t>
            </w:r>
          </w:p>
        </w:tc>
      </w:tr>
      <w:tr w:rsidR="00433448" w:rsidRPr="00433448" w14:paraId="2756E63A" w14:textId="77777777" w:rsidTr="00454E78">
        <w:trPr>
          <w:gridBefore w:val="1"/>
          <w:gridAfter w:val="1"/>
          <w:wBefore w:w="38" w:type="dxa"/>
          <w:wAfter w:w="122" w:type="dxa"/>
          <w:trHeight w:val="1601"/>
          <w:jc w:val="center"/>
        </w:trPr>
        <w:tc>
          <w:tcPr>
            <w:tcW w:w="2959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F728C0D" w14:textId="77777777" w:rsidR="00195E67" w:rsidRPr="00433448" w:rsidRDefault="00195E67" w:rsidP="00AF7FE6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Other References</w:t>
            </w:r>
          </w:p>
        </w:tc>
        <w:tc>
          <w:tcPr>
            <w:tcW w:w="6574" w:type="dxa"/>
            <w:gridSpan w:val="16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5FA748B" w14:textId="77777777" w:rsidR="00F35CD7" w:rsidRPr="00433448" w:rsidRDefault="00F35CD7" w:rsidP="00F35CD7">
            <w:pPr>
              <w:ind w:left="54"/>
            </w:pPr>
            <w:r w:rsidRPr="00433448">
              <w:t xml:space="preserve">R1 GMDSS Manual </w:t>
            </w:r>
          </w:p>
          <w:p w14:paraId="3455D7E1" w14:textId="77777777" w:rsidR="00F35CD7" w:rsidRPr="00433448" w:rsidRDefault="00F35CD7" w:rsidP="00F35CD7">
            <w:pPr>
              <w:ind w:left="54"/>
            </w:pPr>
            <w:r w:rsidRPr="00433448">
              <w:t>R2 IAMSAR Manual</w:t>
            </w:r>
          </w:p>
          <w:p w14:paraId="5C47B558" w14:textId="77777777" w:rsidR="00F35CD7" w:rsidRPr="00433448" w:rsidRDefault="00F35CD7" w:rsidP="00F35CD7">
            <w:pPr>
              <w:ind w:left="54"/>
            </w:pPr>
            <w:r w:rsidRPr="00433448">
              <w:t xml:space="preserve">R3 Standard Marine Communication Phrases (SMCP) </w:t>
            </w:r>
          </w:p>
          <w:p w14:paraId="4604CC4E" w14:textId="77777777" w:rsidR="00F35CD7" w:rsidRPr="00433448" w:rsidRDefault="00F35CD7" w:rsidP="00F35CD7">
            <w:pPr>
              <w:ind w:left="54"/>
            </w:pPr>
            <w:r w:rsidRPr="00433448">
              <w:t>R4 International Code of Signals – (INTERCO)</w:t>
            </w:r>
          </w:p>
          <w:p w14:paraId="411EB649" w14:textId="77777777" w:rsidR="00F35CD7" w:rsidRPr="00433448" w:rsidRDefault="00F35CD7" w:rsidP="00F35CD7">
            <w:pPr>
              <w:ind w:left="54"/>
            </w:pPr>
            <w:r w:rsidRPr="00433448">
              <w:t xml:space="preserve">R5 Master Plan of the shore-based facilities for the GMDSS </w:t>
            </w:r>
          </w:p>
          <w:p w14:paraId="5243E237" w14:textId="676535A8" w:rsidR="00F35CD7" w:rsidRPr="00433448" w:rsidRDefault="00F35CD7" w:rsidP="00F35CD7">
            <w:pPr>
              <w:ind w:left="54"/>
            </w:pPr>
            <w:r w:rsidRPr="00433448">
              <w:t xml:space="preserve">R6 International Convention for the Safety of Life at Sea 1974, as </w:t>
            </w:r>
            <w:proofErr w:type="gramStart"/>
            <w:r w:rsidRPr="00433448">
              <w:t>amended</w:t>
            </w:r>
            <w:proofErr w:type="gramEnd"/>
            <w:r w:rsidRPr="00433448">
              <w:t xml:space="preserve"> </w:t>
            </w:r>
          </w:p>
          <w:p w14:paraId="4271EB26" w14:textId="114A2DB4" w:rsidR="00195E67" w:rsidRPr="00433448" w:rsidRDefault="00F35CD7" w:rsidP="00F35CD7">
            <w:pPr>
              <w:ind w:left="54"/>
            </w:pPr>
            <w:r w:rsidRPr="00433448">
              <w:t>R7 Radio Regulations (RR), as amended</w:t>
            </w:r>
          </w:p>
        </w:tc>
      </w:tr>
      <w:tr w:rsidR="00433448" w:rsidRPr="00433448" w14:paraId="61993CDC" w14:textId="77777777" w:rsidTr="00454E78">
        <w:trPr>
          <w:gridBefore w:val="1"/>
          <w:gridAfter w:val="1"/>
          <w:wBefore w:w="38" w:type="dxa"/>
          <w:wAfter w:w="122" w:type="dxa"/>
          <w:trHeight w:val="494"/>
          <w:jc w:val="center"/>
        </w:trPr>
        <w:tc>
          <w:tcPr>
            <w:tcW w:w="2959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BCAF53E" w14:textId="77777777" w:rsidR="00195E67" w:rsidRPr="00433448" w:rsidRDefault="00195E67" w:rsidP="00AF7FE6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lang w:val="en-US"/>
              </w:rPr>
              <w:t>Homework &amp; Projects</w:t>
            </w:r>
          </w:p>
        </w:tc>
        <w:tc>
          <w:tcPr>
            <w:tcW w:w="6574" w:type="dxa"/>
            <w:gridSpan w:val="16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C432778" w14:textId="7F380A9A" w:rsidR="00C93D17" w:rsidRPr="00433448" w:rsidRDefault="00C93D17" w:rsidP="00AF7FE6">
            <w:r w:rsidRPr="00433448">
              <w:t>-</w:t>
            </w:r>
            <w:r w:rsidR="00BE4724" w:rsidRPr="00433448">
              <w:t xml:space="preserve"> </w:t>
            </w:r>
            <w:r w:rsidRPr="00433448">
              <w:t xml:space="preserve">Class presentations according to topics on weekly lesson plan. </w:t>
            </w:r>
          </w:p>
          <w:p w14:paraId="442F31E0" w14:textId="5A85C8FF" w:rsidR="00195E67" w:rsidRPr="00433448" w:rsidRDefault="00C93D17" w:rsidP="00AF7FE6">
            <w:r w:rsidRPr="00433448">
              <w:t>-</w:t>
            </w:r>
            <w:r w:rsidR="00BE4724" w:rsidRPr="00433448">
              <w:t xml:space="preserve"> </w:t>
            </w:r>
            <w:r w:rsidR="00195E67" w:rsidRPr="00433448">
              <w:t xml:space="preserve">Homework </w:t>
            </w:r>
            <w:r w:rsidR="00F35CD7" w:rsidRPr="00433448">
              <w:t xml:space="preserve"> based on cases </w:t>
            </w:r>
            <w:r w:rsidR="00195E67" w:rsidRPr="00433448">
              <w:t>for the consolidation of the training</w:t>
            </w:r>
            <w:r w:rsidRPr="00433448">
              <w:t>.</w:t>
            </w:r>
          </w:p>
        </w:tc>
      </w:tr>
      <w:tr w:rsidR="00433448" w:rsidRPr="00433448" w14:paraId="27E6B93F" w14:textId="77777777" w:rsidTr="00454E78">
        <w:trPr>
          <w:gridBefore w:val="1"/>
          <w:gridAfter w:val="1"/>
          <w:wBefore w:w="38" w:type="dxa"/>
          <w:wAfter w:w="122" w:type="dxa"/>
          <w:trHeight w:val="425"/>
          <w:jc w:val="center"/>
        </w:trPr>
        <w:tc>
          <w:tcPr>
            <w:tcW w:w="2959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EC09FA2" w14:textId="77777777" w:rsidR="00195E67" w:rsidRPr="00433448" w:rsidRDefault="00195E67" w:rsidP="00AF7FE6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Laboratory Work</w:t>
            </w:r>
          </w:p>
        </w:tc>
        <w:tc>
          <w:tcPr>
            <w:tcW w:w="6574" w:type="dxa"/>
            <w:gridSpan w:val="16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EB8F047" w14:textId="77777777" w:rsidR="00195E67" w:rsidRPr="00433448" w:rsidRDefault="00195E67" w:rsidP="00AF7FE6">
            <w:pPr>
              <w:rPr>
                <w:caps/>
                <w:lang w:val="en-US"/>
              </w:rPr>
            </w:pPr>
            <w:r w:rsidRPr="00433448">
              <w:t>GMDSS Simulator applications</w:t>
            </w:r>
          </w:p>
        </w:tc>
      </w:tr>
      <w:tr w:rsidR="00433448" w:rsidRPr="00433448" w14:paraId="090FBF32" w14:textId="77777777" w:rsidTr="00454E78">
        <w:trPr>
          <w:gridBefore w:val="1"/>
          <w:gridAfter w:val="1"/>
          <w:wBefore w:w="38" w:type="dxa"/>
          <w:wAfter w:w="122" w:type="dxa"/>
          <w:trHeight w:val="316"/>
          <w:jc w:val="center"/>
        </w:trPr>
        <w:tc>
          <w:tcPr>
            <w:tcW w:w="2959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595D7D7A" w14:textId="77777777" w:rsidR="00195E67" w:rsidRPr="00433448" w:rsidRDefault="00195E67" w:rsidP="00AF7FE6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Computer Use</w:t>
            </w:r>
          </w:p>
        </w:tc>
        <w:tc>
          <w:tcPr>
            <w:tcW w:w="6574" w:type="dxa"/>
            <w:gridSpan w:val="16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2A3981F" w14:textId="3A487353" w:rsidR="00C93D17" w:rsidRPr="00433448" w:rsidRDefault="00551CDB" w:rsidP="00551CDB">
            <w:pPr>
              <w:rPr>
                <w:caps/>
                <w:lang w:val="en-US"/>
              </w:rPr>
            </w:pPr>
            <w:r w:rsidRPr="00433448">
              <w:t>GMDSS</w:t>
            </w:r>
            <w:r w:rsidR="00C93D17" w:rsidRPr="00433448">
              <w:t xml:space="preserve"> simulator</w:t>
            </w:r>
            <w:r w:rsidRPr="00433448">
              <w:t xml:space="preserve">, </w:t>
            </w:r>
            <w:r w:rsidR="00C93D17" w:rsidRPr="00433448">
              <w:t>Stand Alone Computers</w:t>
            </w:r>
            <w:r w:rsidRPr="00433448">
              <w:t>, power-point presentations and training videos.</w:t>
            </w:r>
          </w:p>
        </w:tc>
      </w:tr>
      <w:tr w:rsidR="00433448" w:rsidRPr="00433448" w14:paraId="3F6E5EE6" w14:textId="77777777" w:rsidTr="00454E78">
        <w:trPr>
          <w:gridBefore w:val="1"/>
          <w:gridAfter w:val="1"/>
          <w:wBefore w:w="38" w:type="dxa"/>
          <w:wAfter w:w="122" w:type="dxa"/>
          <w:trHeight w:val="445"/>
          <w:jc w:val="center"/>
        </w:trPr>
        <w:tc>
          <w:tcPr>
            <w:tcW w:w="2959" w:type="dxa"/>
            <w:gridSpan w:val="5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C26A43A" w14:textId="77777777" w:rsidR="00195E67" w:rsidRPr="00433448" w:rsidRDefault="00195E67" w:rsidP="00AF7FE6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Other Activities</w:t>
            </w:r>
          </w:p>
        </w:tc>
        <w:tc>
          <w:tcPr>
            <w:tcW w:w="6574" w:type="dxa"/>
            <w:gridSpan w:val="16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31770E5A" w14:textId="575664EB" w:rsidR="00195E67" w:rsidRPr="00433448" w:rsidRDefault="00BF0BB7" w:rsidP="00AF7FE6">
            <w:pPr>
              <w:rPr>
                <w:caps/>
                <w:lang w:val="en-US"/>
              </w:rPr>
            </w:pPr>
            <w:r w:rsidRPr="00433448">
              <w:rPr>
                <w:lang w:val="en-US"/>
              </w:rPr>
              <w:t>5 video tutorials shall be recorded in the simulator/lab from the selected practical training activities, Group discussions</w:t>
            </w:r>
          </w:p>
        </w:tc>
      </w:tr>
      <w:tr w:rsidR="00433448" w:rsidRPr="00433448" w14:paraId="4AB9048F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Before w:val="1"/>
          <w:gridAfter w:val="2"/>
          <w:wBefore w:w="38" w:type="dxa"/>
          <w:wAfter w:w="155" w:type="dxa"/>
          <w:trHeight w:val="253"/>
          <w:jc w:val="center"/>
        </w:trPr>
        <w:tc>
          <w:tcPr>
            <w:tcW w:w="2037" w:type="dxa"/>
            <w:gridSpan w:val="3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53ED03FC" w14:textId="77777777" w:rsidR="00D353A8" w:rsidRPr="00433448" w:rsidRDefault="00AE6574" w:rsidP="00112560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Assessment Criteria</w:t>
            </w:r>
          </w:p>
        </w:tc>
        <w:tc>
          <w:tcPr>
            <w:tcW w:w="3802" w:type="dxa"/>
            <w:gridSpan w:val="9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6BED01C" w14:textId="77777777" w:rsidR="00D353A8" w:rsidRPr="00433448" w:rsidRDefault="00645FBC" w:rsidP="008E6FFC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Activities</w:t>
            </w:r>
          </w:p>
        </w:tc>
        <w:tc>
          <w:tcPr>
            <w:tcW w:w="1111" w:type="dxa"/>
            <w:gridSpan w:val="3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1429BCA" w14:textId="77777777" w:rsidR="00D353A8" w:rsidRPr="00433448" w:rsidRDefault="00645FBC" w:rsidP="009B4916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Quantity</w:t>
            </w:r>
          </w:p>
        </w:tc>
        <w:tc>
          <w:tcPr>
            <w:tcW w:w="2550" w:type="dxa"/>
            <w:gridSpan w:val="5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135F5127" w14:textId="77777777" w:rsidR="00D353A8" w:rsidRPr="00433448" w:rsidRDefault="00645FBC" w:rsidP="009B4916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Effects on Grading, %</w:t>
            </w:r>
          </w:p>
        </w:tc>
      </w:tr>
      <w:tr w:rsidR="00433448" w:rsidRPr="00433448" w14:paraId="3DDCDFE2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Before w:val="1"/>
          <w:gridAfter w:val="2"/>
          <w:wBefore w:w="38" w:type="dxa"/>
          <w:wAfter w:w="155" w:type="dxa"/>
          <w:trHeight w:val="282"/>
          <w:jc w:val="center"/>
        </w:trPr>
        <w:tc>
          <w:tcPr>
            <w:tcW w:w="2037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6F0AF0D" w14:textId="77777777" w:rsidR="006465BB" w:rsidRPr="00433448" w:rsidRDefault="006465BB" w:rsidP="006465BB">
            <w:pPr>
              <w:rPr>
                <w:lang w:val="en-US"/>
              </w:rPr>
            </w:pPr>
          </w:p>
        </w:tc>
        <w:tc>
          <w:tcPr>
            <w:tcW w:w="3802" w:type="dxa"/>
            <w:gridSpan w:val="9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A785C0A" w14:textId="77777777" w:rsidR="006465BB" w:rsidRPr="00433448" w:rsidRDefault="006465BB" w:rsidP="006465BB">
            <w:pPr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  <w:lang w:val="en-US"/>
              </w:rPr>
              <w:t>Attendance</w:t>
            </w:r>
          </w:p>
        </w:tc>
        <w:tc>
          <w:tcPr>
            <w:tcW w:w="1111" w:type="dxa"/>
            <w:gridSpan w:val="3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066FCF11" w14:textId="066C1BD5" w:rsidR="006465BB" w:rsidRPr="00433448" w:rsidRDefault="006465BB" w:rsidP="006465BB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</w:p>
        </w:tc>
        <w:tc>
          <w:tcPr>
            <w:tcW w:w="2550" w:type="dxa"/>
            <w:gridSpan w:val="5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0A677414" w14:textId="0E12E872" w:rsidR="006465BB" w:rsidRPr="00433448" w:rsidRDefault="006465BB" w:rsidP="006465BB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</w:p>
        </w:tc>
      </w:tr>
      <w:tr w:rsidR="00433448" w:rsidRPr="00433448" w14:paraId="0467ED3C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Before w:val="1"/>
          <w:gridAfter w:val="2"/>
          <w:wBefore w:w="38" w:type="dxa"/>
          <w:wAfter w:w="155" w:type="dxa"/>
          <w:trHeight w:val="267"/>
          <w:jc w:val="center"/>
        </w:trPr>
        <w:tc>
          <w:tcPr>
            <w:tcW w:w="2037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D85B8EB" w14:textId="77777777" w:rsidR="00D16603" w:rsidRPr="00433448" w:rsidRDefault="00D16603" w:rsidP="00D16603">
            <w:pPr>
              <w:rPr>
                <w:lang w:val="en-US"/>
              </w:rPr>
            </w:pPr>
          </w:p>
        </w:tc>
        <w:tc>
          <w:tcPr>
            <w:tcW w:w="3802" w:type="dxa"/>
            <w:gridSpan w:val="9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E13E4B6" w14:textId="77777777" w:rsidR="00D16603" w:rsidRPr="00433448" w:rsidRDefault="00D16603" w:rsidP="00D16603">
            <w:pPr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  <w:lang w:val="en-US"/>
              </w:rPr>
              <w:t>Midterm</w:t>
            </w:r>
          </w:p>
        </w:tc>
        <w:tc>
          <w:tcPr>
            <w:tcW w:w="1111" w:type="dxa"/>
            <w:gridSpan w:val="3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0C3A160D" w14:textId="2FC3DD16" w:rsidR="00D16603" w:rsidRPr="00433448" w:rsidRDefault="00D16603" w:rsidP="00D16603">
            <w:pPr>
              <w:jc w:val="center"/>
              <w:rPr>
                <w:b/>
                <w:caps/>
                <w:sz w:val="22"/>
                <w:szCs w:val="22"/>
                <w:lang w:val="en-US" w:eastAsia="ja-JP"/>
              </w:rPr>
            </w:pPr>
            <w:r w:rsidRPr="00433448">
              <w:rPr>
                <w:b/>
                <w:caps/>
              </w:rPr>
              <w:t>1</w:t>
            </w:r>
          </w:p>
        </w:tc>
        <w:tc>
          <w:tcPr>
            <w:tcW w:w="2550" w:type="dxa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B6CB4FC" w14:textId="0FC51B28" w:rsidR="00D16603" w:rsidRPr="00433448" w:rsidRDefault="00BE4724" w:rsidP="00193B5C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  <w:r w:rsidRPr="00433448">
              <w:rPr>
                <w:b/>
                <w:caps/>
              </w:rPr>
              <w:t>10</w:t>
            </w:r>
          </w:p>
        </w:tc>
      </w:tr>
      <w:tr w:rsidR="00433448" w:rsidRPr="00433448" w14:paraId="537FA3F9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Before w:val="1"/>
          <w:gridAfter w:val="2"/>
          <w:wBefore w:w="38" w:type="dxa"/>
          <w:wAfter w:w="155" w:type="dxa"/>
          <w:trHeight w:val="267"/>
          <w:jc w:val="center"/>
        </w:trPr>
        <w:tc>
          <w:tcPr>
            <w:tcW w:w="2037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204C76D" w14:textId="77777777" w:rsidR="00D16603" w:rsidRPr="00433448" w:rsidRDefault="00D16603" w:rsidP="00D16603">
            <w:pPr>
              <w:rPr>
                <w:lang w:val="en-US"/>
              </w:rPr>
            </w:pPr>
          </w:p>
        </w:tc>
        <w:tc>
          <w:tcPr>
            <w:tcW w:w="3802" w:type="dxa"/>
            <w:gridSpan w:val="9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C637604" w14:textId="77777777" w:rsidR="00D16603" w:rsidRPr="00433448" w:rsidRDefault="00D16603" w:rsidP="00D16603">
            <w:pPr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  <w:lang w:val="en-US"/>
              </w:rPr>
              <w:t>Quiz</w:t>
            </w:r>
          </w:p>
        </w:tc>
        <w:tc>
          <w:tcPr>
            <w:tcW w:w="1111" w:type="dxa"/>
            <w:gridSpan w:val="3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EB353FC" w14:textId="5A5B2E1A" w:rsidR="00D16603" w:rsidRPr="00433448" w:rsidRDefault="00762A26" w:rsidP="00762A26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  <w:r w:rsidRPr="00433448">
              <w:rPr>
                <w:b/>
                <w:caps/>
                <w:sz w:val="22"/>
                <w:szCs w:val="22"/>
                <w:lang w:val="en-US"/>
              </w:rPr>
              <w:t>2</w:t>
            </w:r>
          </w:p>
        </w:tc>
        <w:tc>
          <w:tcPr>
            <w:tcW w:w="2550" w:type="dxa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0A9F743" w14:textId="2F8FDD01" w:rsidR="00D16603" w:rsidRPr="00433448" w:rsidRDefault="00AF7FE6" w:rsidP="00D16603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  <w:r w:rsidRPr="00433448">
              <w:rPr>
                <w:b/>
                <w:caps/>
                <w:sz w:val="22"/>
                <w:szCs w:val="22"/>
                <w:lang w:val="en-US"/>
              </w:rPr>
              <w:t>10</w:t>
            </w:r>
          </w:p>
        </w:tc>
      </w:tr>
      <w:tr w:rsidR="00433448" w:rsidRPr="00433448" w14:paraId="5C3CD49A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Before w:val="1"/>
          <w:gridAfter w:val="2"/>
          <w:wBefore w:w="38" w:type="dxa"/>
          <w:wAfter w:w="155" w:type="dxa"/>
          <w:trHeight w:val="267"/>
          <w:jc w:val="center"/>
        </w:trPr>
        <w:tc>
          <w:tcPr>
            <w:tcW w:w="2037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2C2711B" w14:textId="77777777" w:rsidR="00D16603" w:rsidRPr="00433448" w:rsidRDefault="00D16603" w:rsidP="00D16603">
            <w:pPr>
              <w:rPr>
                <w:lang w:val="en-US"/>
              </w:rPr>
            </w:pPr>
          </w:p>
        </w:tc>
        <w:tc>
          <w:tcPr>
            <w:tcW w:w="3802" w:type="dxa"/>
            <w:gridSpan w:val="9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879F6FE" w14:textId="77777777" w:rsidR="00D16603" w:rsidRPr="00433448" w:rsidRDefault="00D16603" w:rsidP="00D16603">
            <w:pPr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  <w:lang w:val="en-US"/>
              </w:rPr>
              <w:t>Homework</w:t>
            </w:r>
          </w:p>
        </w:tc>
        <w:tc>
          <w:tcPr>
            <w:tcW w:w="1111" w:type="dxa"/>
            <w:gridSpan w:val="3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A055479" w14:textId="1B6A87EE" w:rsidR="00D16603" w:rsidRPr="00433448" w:rsidRDefault="00AF1201" w:rsidP="00D16603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  <w:r w:rsidRPr="00433448">
              <w:rPr>
                <w:b/>
                <w:caps/>
                <w:sz w:val="22"/>
                <w:szCs w:val="22"/>
                <w:lang w:val="en-US"/>
              </w:rPr>
              <w:t>2</w:t>
            </w:r>
          </w:p>
        </w:tc>
        <w:tc>
          <w:tcPr>
            <w:tcW w:w="2550" w:type="dxa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9869CDF" w14:textId="49C3916A" w:rsidR="00D16603" w:rsidRPr="00433448" w:rsidRDefault="00AF7FE6" w:rsidP="00D16603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  <w:r w:rsidRPr="00433448">
              <w:rPr>
                <w:b/>
                <w:caps/>
                <w:sz w:val="22"/>
                <w:szCs w:val="22"/>
                <w:lang w:val="en-US"/>
              </w:rPr>
              <w:t>10</w:t>
            </w:r>
          </w:p>
        </w:tc>
      </w:tr>
      <w:tr w:rsidR="00433448" w:rsidRPr="00433448" w14:paraId="723A7F18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Before w:val="1"/>
          <w:gridAfter w:val="2"/>
          <w:wBefore w:w="38" w:type="dxa"/>
          <w:wAfter w:w="155" w:type="dxa"/>
          <w:trHeight w:val="282"/>
          <w:jc w:val="center"/>
        </w:trPr>
        <w:tc>
          <w:tcPr>
            <w:tcW w:w="2037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4B4FDA0" w14:textId="77777777" w:rsidR="00D16603" w:rsidRPr="00433448" w:rsidRDefault="00D16603" w:rsidP="00D16603">
            <w:pPr>
              <w:rPr>
                <w:lang w:val="en-US"/>
              </w:rPr>
            </w:pPr>
          </w:p>
        </w:tc>
        <w:tc>
          <w:tcPr>
            <w:tcW w:w="3802" w:type="dxa"/>
            <w:gridSpan w:val="9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E72A942" w14:textId="77777777" w:rsidR="00D16603" w:rsidRPr="00433448" w:rsidRDefault="00D16603" w:rsidP="00D16603">
            <w:pPr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  <w:lang w:val="en-US"/>
              </w:rPr>
              <w:t>Term Paper/Project</w:t>
            </w:r>
          </w:p>
        </w:tc>
        <w:tc>
          <w:tcPr>
            <w:tcW w:w="1111" w:type="dxa"/>
            <w:gridSpan w:val="3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FD4236B" w14:textId="5758A4AC" w:rsidR="00D16603" w:rsidRPr="00433448" w:rsidRDefault="00D16603" w:rsidP="00D16603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</w:p>
        </w:tc>
        <w:tc>
          <w:tcPr>
            <w:tcW w:w="2550" w:type="dxa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85F7C91" w14:textId="457C9478" w:rsidR="00D16603" w:rsidRPr="00433448" w:rsidRDefault="00D16603" w:rsidP="009B332A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</w:p>
        </w:tc>
      </w:tr>
      <w:tr w:rsidR="00433448" w:rsidRPr="00433448" w14:paraId="2712EEF0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Before w:val="1"/>
          <w:gridAfter w:val="2"/>
          <w:wBefore w:w="38" w:type="dxa"/>
          <w:wAfter w:w="155" w:type="dxa"/>
          <w:trHeight w:val="267"/>
          <w:jc w:val="center"/>
        </w:trPr>
        <w:tc>
          <w:tcPr>
            <w:tcW w:w="2037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492AB34E" w14:textId="77777777" w:rsidR="00D16603" w:rsidRPr="00433448" w:rsidRDefault="00D16603" w:rsidP="00D16603">
            <w:pPr>
              <w:rPr>
                <w:lang w:val="en-US"/>
              </w:rPr>
            </w:pPr>
          </w:p>
        </w:tc>
        <w:tc>
          <w:tcPr>
            <w:tcW w:w="3802" w:type="dxa"/>
            <w:gridSpan w:val="9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62D8D48" w14:textId="77777777" w:rsidR="00D16603" w:rsidRPr="00433448" w:rsidRDefault="00D16603" w:rsidP="00D16603">
            <w:pPr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  <w:lang w:val="en-US"/>
              </w:rPr>
              <w:t>Laboratory Work</w:t>
            </w:r>
          </w:p>
        </w:tc>
        <w:tc>
          <w:tcPr>
            <w:tcW w:w="1111" w:type="dxa"/>
            <w:gridSpan w:val="3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C91C3BF" w14:textId="7C5FED5E" w:rsidR="00D16603" w:rsidRPr="00433448" w:rsidRDefault="00D16603" w:rsidP="00D16603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</w:p>
        </w:tc>
        <w:tc>
          <w:tcPr>
            <w:tcW w:w="2550" w:type="dxa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F0F3FE5" w14:textId="07223905" w:rsidR="00D16603" w:rsidRPr="00433448" w:rsidRDefault="00D16603" w:rsidP="00D16603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</w:p>
        </w:tc>
      </w:tr>
      <w:tr w:rsidR="00433448" w:rsidRPr="00433448" w14:paraId="3BFA3C1C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Before w:val="1"/>
          <w:gridAfter w:val="2"/>
          <w:wBefore w:w="38" w:type="dxa"/>
          <w:wAfter w:w="155" w:type="dxa"/>
          <w:trHeight w:val="267"/>
          <w:jc w:val="center"/>
        </w:trPr>
        <w:tc>
          <w:tcPr>
            <w:tcW w:w="2037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1C653040" w14:textId="77777777" w:rsidR="00D16603" w:rsidRPr="00433448" w:rsidRDefault="00D16603" w:rsidP="00D16603">
            <w:pPr>
              <w:rPr>
                <w:lang w:val="en-US"/>
              </w:rPr>
            </w:pPr>
          </w:p>
        </w:tc>
        <w:tc>
          <w:tcPr>
            <w:tcW w:w="3802" w:type="dxa"/>
            <w:gridSpan w:val="9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0F8D087" w14:textId="77777777" w:rsidR="00D16603" w:rsidRPr="00433448" w:rsidRDefault="00D16603" w:rsidP="00D16603">
            <w:pPr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  <w:lang w:val="en-US"/>
              </w:rPr>
              <w:t>Practices</w:t>
            </w:r>
          </w:p>
        </w:tc>
        <w:tc>
          <w:tcPr>
            <w:tcW w:w="1111" w:type="dxa"/>
            <w:gridSpan w:val="3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464BD9C" w14:textId="01B4CE79" w:rsidR="00D16603" w:rsidRPr="00433448" w:rsidRDefault="00D16603" w:rsidP="00D16603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  <w:r w:rsidRPr="00433448">
              <w:rPr>
                <w:b/>
                <w:caps/>
              </w:rPr>
              <w:t>1</w:t>
            </w:r>
          </w:p>
        </w:tc>
        <w:tc>
          <w:tcPr>
            <w:tcW w:w="2550" w:type="dxa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77CAD92B" w14:textId="405F18DA" w:rsidR="00D16603" w:rsidRPr="00433448" w:rsidRDefault="00D16603" w:rsidP="009B332A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  <w:r w:rsidRPr="00433448">
              <w:rPr>
                <w:b/>
                <w:caps/>
              </w:rPr>
              <w:t>2</w:t>
            </w:r>
            <w:r w:rsidR="009B332A" w:rsidRPr="00433448">
              <w:rPr>
                <w:b/>
                <w:caps/>
              </w:rPr>
              <w:t>0</w:t>
            </w:r>
          </w:p>
        </w:tc>
      </w:tr>
      <w:tr w:rsidR="00433448" w:rsidRPr="00433448" w14:paraId="755D1AB8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Before w:val="1"/>
          <w:gridAfter w:val="2"/>
          <w:wBefore w:w="38" w:type="dxa"/>
          <w:wAfter w:w="155" w:type="dxa"/>
          <w:trHeight w:val="267"/>
          <w:jc w:val="center"/>
        </w:trPr>
        <w:tc>
          <w:tcPr>
            <w:tcW w:w="2037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09E0D0D2" w14:textId="77777777" w:rsidR="00D16603" w:rsidRPr="00433448" w:rsidRDefault="00D16603" w:rsidP="00D16603">
            <w:pPr>
              <w:rPr>
                <w:lang w:val="en-US"/>
              </w:rPr>
            </w:pPr>
          </w:p>
        </w:tc>
        <w:tc>
          <w:tcPr>
            <w:tcW w:w="3802" w:type="dxa"/>
            <w:gridSpan w:val="9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0B7C92E" w14:textId="77777777" w:rsidR="00D16603" w:rsidRPr="00433448" w:rsidRDefault="00D16603" w:rsidP="00D16603">
            <w:pPr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  <w:lang w:val="en-US"/>
              </w:rPr>
              <w:t xml:space="preserve">Tutorial </w:t>
            </w:r>
          </w:p>
        </w:tc>
        <w:tc>
          <w:tcPr>
            <w:tcW w:w="1111" w:type="dxa"/>
            <w:gridSpan w:val="3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5ADA8B9" w14:textId="77777777" w:rsidR="00D16603" w:rsidRPr="00433448" w:rsidRDefault="00D16603" w:rsidP="00D16603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</w:p>
        </w:tc>
        <w:tc>
          <w:tcPr>
            <w:tcW w:w="2550" w:type="dxa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22EB832" w14:textId="77777777" w:rsidR="00D16603" w:rsidRPr="00433448" w:rsidRDefault="00D16603" w:rsidP="00D16603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</w:p>
        </w:tc>
      </w:tr>
      <w:tr w:rsidR="00433448" w:rsidRPr="00433448" w14:paraId="0AB688E9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Before w:val="1"/>
          <w:gridAfter w:val="2"/>
          <w:wBefore w:w="38" w:type="dxa"/>
          <w:wAfter w:w="155" w:type="dxa"/>
          <w:trHeight w:val="267"/>
          <w:jc w:val="center"/>
        </w:trPr>
        <w:tc>
          <w:tcPr>
            <w:tcW w:w="2037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0FD70CC4" w14:textId="77777777" w:rsidR="00D16603" w:rsidRPr="00433448" w:rsidRDefault="00D16603" w:rsidP="00D16603">
            <w:pPr>
              <w:rPr>
                <w:lang w:val="en-US"/>
              </w:rPr>
            </w:pPr>
          </w:p>
        </w:tc>
        <w:tc>
          <w:tcPr>
            <w:tcW w:w="3802" w:type="dxa"/>
            <w:gridSpan w:val="9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81181DC" w14:textId="77777777" w:rsidR="00D16603" w:rsidRPr="00433448" w:rsidRDefault="00D16603" w:rsidP="00D16603">
            <w:pPr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  <w:lang w:val="en-US"/>
              </w:rPr>
              <w:t>Seminar</w:t>
            </w:r>
          </w:p>
        </w:tc>
        <w:tc>
          <w:tcPr>
            <w:tcW w:w="1111" w:type="dxa"/>
            <w:gridSpan w:val="3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62AFB9C6" w14:textId="77777777" w:rsidR="00D16603" w:rsidRPr="00433448" w:rsidRDefault="00D16603" w:rsidP="00D16603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</w:p>
        </w:tc>
        <w:tc>
          <w:tcPr>
            <w:tcW w:w="2550" w:type="dxa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0A76CD81" w14:textId="77777777" w:rsidR="00D16603" w:rsidRPr="00433448" w:rsidRDefault="00D16603" w:rsidP="00D16603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</w:p>
        </w:tc>
      </w:tr>
      <w:tr w:rsidR="00433448" w:rsidRPr="00433448" w14:paraId="5FC7FC19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Before w:val="1"/>
          <w:gridAfter w:val="2"/>
          <w:wBefore w:w="38" w:type="dxa"/>
          <w:wAfter w:w="155" w:type="dxa"/>
          <w:trHeight w:val="282"/>
          <w:jc w:val="center"/>
        </w:trPr>
        <w:tc>
          <w:tcPr>
            <w:tcW w:w="2037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17AF0B38" w14:textId="77777777" w:rsidR="00D16603" w:rsidRPr="00433448" w:rsidRDefault="00D16603" w:rsidP="00D16603">
            <w:pPr>
              <w:rPr>
                <w:lang w:val="en-US"/>
              </w:rPr>
            </w:pPr>
          </w:p>
        </w:tc>
        <w:tc>
          <w:tcPr>
            <w:tcW w:w="3802" w:type="dxa"/>
            <w:gridSpan w:val="9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314E1C24" w14:textId="77777777" w:rsidR="00D16603" w:rsidRPr="00433448" w:rsidRDefault="00D16603" w:rsidP="00D16603">
            <w:pPr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  <w:lang w:val="en-US"/>
              </w:rPr>
              <w:t>Presentation</w:t>
            </w:r>
          </w:p>
        </w:tc>
        <w:tc>
          <w:tcPr>
            <w:tcW w:w="1111" w:type="dxa"/>
            <w:gridSpan w:val="3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C9A5EC8" w14:textId="71E2C026" w:rsidR="00D16603" w:rsidRPr="00433448" w:rsidRDefault="00D16603" w:rsidP="00D16603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</w:p>
        </w:tc>
        <w:tc>
          <w:tcPr>
            <w:tcW w:w="2550" w:type="dxa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932DFFE" w14:textId="22F258FC" w:rsidR="00D16603" w:rsidRPr="00433448" w:rsidRDefault="00D16603" w:rsidP="00D16603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</w:p>
        </w:tc>
      </w:tr>
      <w:tr w:rsidR="00433448" w:rsidRPr="00433448" w14:paraId="722E0A23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Before w:val="1"/>
          <w:gridAfter w:val="2"/>
          <w:wBefore w:w="38" w:type="dxa"/>
          <w:wAfter w:w="155" w:type="dxa"/>
          <w:trHeight w:val="267"/>
          <w:jc w:val="center"/>
        </w:trPr>
        <w:tc>
          <w:tcPr>
            <w:tcW w:w="2037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161F2958" w14:textId="77777777" w:rsidR="00D16603" w:rsidRPr="00433448" w:rsidRDefault="00D16603" w:rsidP="00D16603">
            <w:pPr>
              <w:rPr>
                <w:lang w:val="en-US"/>
              </w:rPr>
            </w:pPr>
          </w:p>
        </w:tc>
        <w:tc>
          <w:tcPr>
            <w:tcW w:w="3802" w:type="dxa"/>
            <w:gridSpan w:val="9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481DBC7" w14:textId="77777777" w:rsidR="00D16603" w:rsidRPr="00433448" w:rsidRDefault="00D16603" w:rsidP="00D16603">
            <w:pPr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  <w:lang w:val="en-US"/>
              </w:rPr>
              <w:t>Field Study</w:t>
            </w:r>
          </w:p>
        </w:tc>
        <w:tc>
          <w:tcPr>
            <w:tcW w:w="1111" w:type="dxa"/>
            <w:gridSpan w:val="3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4D92DB8" w14:textId="77777777" w:rsidR="00D16603" w:rsidRPr="00433448" w:rsidRDefault="00D16603" w:rsidP="00D16603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</w:p>
        </w:tc>
        <w:tc>
          <w:tcPr>
            <w:tcW w:w="2550" w:type="dxa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5ABBD02C" w14:textId="77777777" w:rsidR="00D16603" w:rsidRPr="00433448" w:rsidRDefault="00D16603" w:rsidP="00D16603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</w:p>
        </w:tc>
      </w:tr>
      <w:tr w:rsidR="00433448" w:rsidRPr="00433448" w14:paraId="019E560F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Before w:val="1"/>
          <w:gridAfter w:val="2"/>
          <w:wBefore w:w="38" w:type="dxa"/>
          <w:wAfter w:w="155" w:type="dxa"/>
          <w:trHeight w:val="267"/>
          <w:jc w:val="center"/>
        </w:trPr>
        <w:tc>
          <w:tcPr>
            <w:tcW w:w="2037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B47DEF7" w14:textId="77777777" w:rsidR="00D16603" w:rsidRPr="00433448" w:rsidRDefault="00D16603" w:rsidP="00D16603">
            <w:pPr>
              <w:rPr>
                <w:lang w:val="en-US"/>
              </w:rPr>
            </w:pPr>
          </w:p>
        </w:tc>
        <w:tc>
          <w:tcPr>
            <w:tcW w:w="3802" w:type="dxa"/>
            <w:gridSpan w:val="9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F41AC7B" w14:textId="77777777" w:rsidR="00D16603" w:rsidRPr="00433448" w:rsidRDefault="00D16603" w:rsidP="00D16603">
            <w:pPr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  <w:lang w:val="en-US"/>
              </w:rPr>
              <w:t>Final Exam</w:t>
            </w:r>
          </w:p>
        </w:tc>
        <w:tc>
          <w:tcPr>
            <w:tcW w:w="1111" w:type="dxa"/>
            <w:gridSpan w:val="3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582C32C" w14:textId="7426953A" w:rsidR="00D16603" w:rsidRPr="00433448" w:rsidRDefault="00D16603" w:rsidP="00D16603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  <w:r w:rsidRPr="00433448">
              <w:rPr>
                <w:b/>
                <w:caps/>
              </w:rPr>
              <w:t>1</w:t>
            </w:r>
          </w:p>
        </w:tc>
        <w:tc>
          <w:tcPr>
            <w:tcW w:w="2550" w:type="dxa"/>
            <w:gridSpan w:val="5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14865CAF" w14:textId="362465C4" w:rsidR="00D16603" w:rsidRPr="00433448" w:rsidRDefault="00BE4724" w:rsidP="00950313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  <w:r w:rsidRPr="00433448">
              <w:rPr>
                <w:b/>
                <w:caps/>
              </w:rPr>
              <w:t>50</w:t>
            </w:r>
          </w:p>
        </w:tc>
      </w:tr>
      <w:tr w:rsidR="00433448" w:rsidRPr="00433448" w14:paraId="496F6BEF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Before w:val="1"/>
          <w:gridAfter w:val="2"/>
          <w:wBefore w:w="38" w:type="dxa"/>
          <w:wAfter w:w="155" w:type="dxa"/>
          <w:trHeight w:val="282"/>
          <w:jc w:val="center"/>
        </w:trPr>
        <w:tc>
          <w:tcPr>
            <w:tcW w:w="2037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2581E92" w14:textId="77777777" w:rsidR="00D16603" w:rsidRPr="00433448" w:rsidRDefault="00D16603" w:rsidP="00D16603">
            <w:pPr>
              <w:rPr>
                <w:lang w:val="en-US"/>
              </w:rPr>
            </w:pPr>
          </w:p>
        </w:tc>
        <w:tc>
          <w:tcPr>
            <w:tcW w:w="3802" w:type="dxa"/>
            <w:gridSpan w:val="9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9998574" w14:textId="77777777" w:rsidR="00D16603" w:rsidRPr="00433448" w:rsidRDefault="00D16603" w:rsidP="00D16603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TOTAL</w:t>
            </w:r>
          </w:p>
        </w:tc>
        <w:tc>
          <w:tcPr>
            <w:tcW w:w="1111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1A1A43F" w14:textId="77777777" w:rsidR="00D16603" w:rsidRPr="00433448" w:rsidRDefault="00D16603" w:rsidP="00D16603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</w:p>
        </w:tc>
        <w:tc>
          <w:tcPr>
            <w:tcW w:w="2550" w:type="dxa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0126D2BE" w14:textId="0CA617C1" w:rsidR="00D16603" w:rsidRPr="00433448" w:rsidRDefault="00D16603" w:rsidP="00D16603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  <w:r w:rsidRPr="00433448">
              <w:rPr>
                <w:b/>
                <w:caps/>
              </w:rPr>
              <w:t>100</w:t>
            </w:r>
          </w:p>
        </w:tc>
      </w:tr>
      <w:tr w:rsidR="00433448" w:rsidRPr="00433448" w14:paraId="57DBBEB8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Before w:val="1"/>
          <w:gridAfter w:val="2"/>
          <w:wBefore w:w="38" w:type="dxa"/>
          <w:wAfter w:w="155" w:type="dxa"/>
          <w:trHeight w:val="282"/>
          <w:jc w:val="center"/>
        </w:trPr>
        <w:tc>
          <w:tcPr>
            <w:tcW w:w="2037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28C9068" w14:textId="77777777" w:rsidR="00D16603" w:rsidRPr="00433448" w:rsidRDefault="00D16603" w:rsidP="00D16603">
            <w:pPr>
              <w:rPr>
                <w:lang w:val="en-US"/>
              </w:rPr>
            </w:pPr>
          </w:p>
        </w:tc>
        <w:tc>
          <w:tcPr>
            <w:tcW w:w="3802" w:type="dxa"/>
            <w:gridSpan w:val="9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58CD040" w14:textId="77777777" w:rsidR="00D16603" w:rsidRPr="00433448" w:rsidRDefault="00D16603" w:rsidP="00D16603">
            <w:pPr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  <w:lang w:val="en-US"/>
              </w:rPr>
              <w:t>Effects of Midterm on Grading, %</w:t>
            </w:r>
          </w:p>
        </w:tc>
        <w:tc>
          <w:tcPr>
            <w:tcW w:w="1111" w:type="dxa"/>
            <w:gridSpan w:val="3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361E2BB9" w14:textId="77777777" w:rsidR="00D16603" w:rsidRPr="00433448" w:rsidRDefault="00D16603" w:rsidP="00D16603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</w:p>
        </w:tc>
        <w:tc>
          <w:tcPr>
            <w:tcW w:w="2550" w:type="dxa"/>
            <w:gridSpan w:val="5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3E803771" w14:textId="77985557" w:rsidR="00D16603" w:rsidRPr="00433448" w:rsidRDefault="00950313" w:rsidP="00FE6F0B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  <w:r w:rsidRPr="00433448">
              <w:rPr>
                <w:b/>
                <w:caps/>
              </w:rPr>
              <w:t>5</w:t>
            </w:r>
            <w:r w:rsidR="00BE4724" w:rsidRPr="00433448">
              <w:rPr>
                <w:b/>
                <w:caps/>
              </w:rPr>
              <w:t>0</w:t>
            </w:r>
          </w:p>
        </w:tc>
      </w:tr>
      <w:tr w:rsidR="00433448" w:rsidRPr="00433448" w14:paraId="1D16967D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Before w:val="1"/>
          <w:gridAfter w:val="2"/>
          <w:wBefore w:w="38" w:type="dxa"/>
          <w:wAfter w:w="155" w:type="dxa"/>
          <w:trHeight w:val="267"/>
          <w:jc w:val="center"/>
        </w:trPr>
        <w:tc>
          <w:tcPr>
            <w:tcW w:w="2037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4307C6D" w14:textId="77777777" w:rsidR="00D16603" w:rsidRPr="00433448" w:rsidRDefault="00D16603" w:rsidP="00D16603">
            <w:pPr>
              <w:rPr>
                <w:lang w:val="en-US"/>
              </w:rPr>
            </w:pPr>
          </w:p>
        </w:tc>
        <w:tc>
          <w:tcPr>
            <w:tcW w:w="3802" w:type="dxa"/>
            <w:gridSpan w:val="9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322246E" w14:textId="77777777" w:rsidR="00D16603" w:rsidRPr="00433448" w:rsidRDefault="00D16603" w:rsidP="00D16603">
            <w:pPr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  <w:lang w:val="en-US"/>
              </w:rPr>
              <w:t>Effects of Final on Grading, %</w:t>
            </w:r>
          </w:p>
        </w:tc>
        <w:tc>
          <w:tcPr>
            <w:tcW w:w="1111" w:type="dxa"/>
            <w:gridSpan w:val="3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FDC910F" w14:textId="77777777" w:rsidR="00D16603" w:rsidRPr="00433448" w:rsidRDefault="00D16603" w:rsidP="00D16603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</w:p>
        </w:tc>
        <w:tc>
          <w:tcPr>
            <w:tcW w:w="2550" w:type="dxa"/>
            <w:gridSpan w:val="5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4BB5EB74" w14:textId="19305A80" w:rsidR="00D16603" w:rsidRPr="00433448" w:rsidRDefault="00950313" w:rsidP="00D16603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  <w:r w:rsidRPr="00433448">
              <w:rPr>
                <w:b/>
                <w:caps/>
              </w:rPr>
              <w:t>5</w:t>
            </w:r>
            <w:r w:rsidR="00BE4724" w:rsidRPr="00433448">
              <w:rPr>
                <w:b/>
                <w:caps/>
              </w:rPr>
              <w:t>0</w:t>
            </w:r>
          </w:p>
        </w:tc>
      </w:tr>
      <w:tr w:rsidR="00433448" w:rsidRPr="00433448" w14:paraId="7EBC14FC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Before w:val="1"/>
          <w:gridAfter w:val="2"/>
          <w:wBefore w:w="38" w:type="dxa"/>
          <w:wAfter w:w="155" w:type="dxa"/>
          <w:trHeight w:val="282"/>
          <w:jc w:val="center"/>
        </w:trPr>
        <w:tc>
          <w:tcPr>
            <w:tcW w:w="2037" w:type="dxa"/>
            <w:gridSpan w:val="3"/>
            <w:vMerge/>
            <w:tcBorders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0697E89E" w14:textId="77777777" w:rsidR="00D16603" w:rsidRPr="00433448" w:rsidRDefault="00D16603" w:rsidP="00D16603">
            <w:pPr>
              <w:rPr>
                <w:lang w:val="en-US"/>
              </w:rPr>
            </w:pPr>
          </w:p>
        </w:tc>
        <w:tc>
          <w:tcPr>
            <w:tcW w:w="3802" w:type="dxa"/>
            <w:gridSpan w:val="9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0CC3B983" w14:textId="77777777" w:rsidR="00D16603" w:rsidRPr="00433448" w:rsidRDefault="00D16603" w:rsidP="00D16603">
            <w:pPr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TOTAL</w:t>
            </w:r>
          </w:p>
        </w:tc>
        <w:tc>
          <w:tcPr>
            <w:tcW w:w="1111" w:type="dxa"/>
            <w:gridSpan w:val="3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BB08E56" w14:textId="77777777" w:rsidR="00D16603" w:rsidRPr="00433448" w:rsidRDefault="00D16603" w:rsidP="00D16603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</w:p>
        </w:tc>
        <w:tc>
          <w:tcPr>
            <w:tcW w:w="2550" w:type="dxa"/>
            <w:gridSpan w:val="5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F51587A" w14:textId="08499EF9" w:rsidR="00D16603" w:rsidRPr="00433448" w:rsidRDefault="00D16603" w:rsidP="00D16603">
            <w:pPr>
              <w:jc w:val="center"/>
              <w:rPr>
                <w:b/>
                <w:caps/>
                <w:sz w:val="22"/>
                <w:szCs w:val="22"/>
                <w:lang w:val="en-US"/>
              </w:rPr>
            </w:pPr>
            <w:r w:rsidRPr="00433448">
              <w:rPr>
                <w:b/>
                <w:caps/>
              </w:rPr>
              <w:t>100</w:t>
            </w:r>
          </w:p>
        </w:tc>
      </w:tr>
      <w:tr w:rsidR="00433448" w:rsidRPr="00433448" w14:paraId="3FD402E4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237"/>
          <w:jc w:val="center"/>
        </w:trPr>
        <w:tc>
          <w:tcPr>
            <w:tcW w:w="1994" w:type="dxa"/>
            <w:gridSpan w:val="3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4F71D1AF" w14:textId="77777777" w:rsidR="005E3A14" w:rsidRPr="00433448" w:rsidRDefault="005E3A14" w:rsidP="00AF7FE6">
            <w:pPr>
              <w:rPr>
                <w:b/>
                <w:sz w:val="22"/>
                <w:szCs w:val="22"/>
              </w:rPr>
            </w:pPr>
            <w:r w:rsidRPr="00433448">
              <w:rPr>
                <w:b/>
                <w:sz w:val="22"/>
                <w:szCs w:val="22"/>
              </w:rPr>
              <w:lastRenderedPageBreak/>
              <w:t>ECTS/</w:t>
            </w:r>
          </w:p>
          <w:p w14:paraId="5C860847" w14:textId="77777777" w:rsidR="005E3A14" w:rsidRPr="00433448" w:rsidRDefault="005E3A14" w:rsidP="00AF7FE6">
            <w:pPr>
              <w:rPr>
                <w:b/>
                <w:sz w:val="22"/>
                <w:szCs w:val="22"/>
              </w:rPr>
            </w:pPr>
            <w:r w:rsidRPr="00433448">
              <w:rPr>
                <w:b/>
                <w:sz w:val="22"/>
                <w:szCs w:val="22"/>
              </w:rPr>
              <w:t>WORKLOAD TABLE</w:t>
            </w:r>
          </w:p>
        </w:tc>
        <w:tc>
          <w:tcPr>
            <w:tcW w:w="3782" w:type="dxa"/>
            <w:gridSpan w:val="8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CF8869A" w14:textId="77777777" w:rsidR="005E3A14" w:rsidRPr="00433448" w:rsidRDefault="005E3A14" w:rsidP="00AF7FE6">
            <w:pPr>
              <w:rPr>
                <w:b/>
              </w:rPr>
            </w:pPr>
            <w:r w:rsidRPr="00433448">
              <w:rPr>
                <w:b/>
              </w:rPr>
              <w:t>Activities</w:t>
            </w:r>
          </w:p>
        </w:tc>
        <w:tc>
          <w:tcPr>
            <w:tcW w:w="810" w:type="dxa"/>
            <w:gridSpan w:val="3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55090A0" w14:textId="77777777" w:rsidR="005E3A14" w:rsidRPr="00433448" w:rsidRDefault="005E3A14" w:rsidP="00AF7FE6">
            <w:pPr>
              <w:jc w:val="center"/>
              <w:rPr>
                <w:b/>
              </w:rPr>
            </w:pPr>
            <w:r w:rsidRPr="00433448">
              <w:rPr>
                <w:b/>
              </w:rPr>
              <w:t xml:space="preserve">Count </w:t>
            </w:r>
          </w:p>
        </w:tc>
        <w:tc>
          <w:tcPr>
            <w:tcW w:w="946" w:type="dxa"/>
            <w:gridSpan w:val="4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EC8F2F5" w14:textId="77777777" w:rsidR="005E3A14" w:rsidRPr="00433448" w:rsidRDefault="005E3A14" w:rsidP="00AF7FE6">
            <w:pPr>
              <w:jc w:val="center"/>
              <w:rPr>
                <w:b/>
              </w:rPr>
            </w:pPr>
            <w:r w:rsidRPr="00433448">
              <w:rPr>
                <w:b/>
              </w:rPr>
              <w:t>Hours</w:t>
            </w:r>
          </w:p>
        </w:tc>
        <w:tc>
          <w:tcPr>
            <w:tcW w:w="2161" w:type="dxa"/>
            <w:gridSpan w:val="5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7E1DA0FA" w14:textId="77777777" w:rsidR="005E3A14" w:rsidRPr="00433448" w:rsidRDefault="005E3A14" w:rsidP="00AF7FE6">
            <w:pPr>
              <w:jc w:val="center"/>
              <w:rPr>
                <w:b/>
              </w:rPr>
            </w:pPr>
            <w:r w:rsidRPr="00433448">
              <w:rPr>
                <w:b/>
              </w:rPr>
              <w:t xml:space="preserve">Total </w:t>
            </w:r>
          </w:p>
          <w:p w14:paraId="51B5A050" w14:textId="77777777" w:rsidR="005E3A14" w:rsidRPr="00433448" w:rsidRDefault="005E3A14" w:rsidP="00AF7FE6">
            <w:pPr>
              <w:jc w:val="center"/>
              <w:rPr>
                <w:b/>
              </w:rPr>
            </w:pPr>
            <w:r w:rsidRPr="00433448">
              <w:rPr>
                <w:b/>
              </w:rPr>
              <w:t>Workload</w:t>
            </w:r>
          </w:p>
        </w:tc>
      </w:tr>
      <w:tr w:rsidR="00433448" w:rsidRPr="00433448" w14:paraId="671CED84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151"/>
          <w:jc w:val="center"/>
        </w:trPr>
        <w:tc>
          <w:tcPr>
            <w:tcW w:w="1994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437FB8E6" w14:textId="77777777" w:rsidR="00AF7FE6" w:rsidRPr="00433448" w:rsidRDefault="00AF7FE6" w:rsidP="00AF7FE6"/>
        </w:tc>
        <w:tc>
          <w:tcPr>
            <w:tcW w:w="3782" w:type="dxa"/>
            <w:gridSpan w:val="8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5E521C1" w14:textId="77777777" w:rsidR="00AF7FE6" w:rsidRPr="00433448" w:rsidRDefault="00AF7FE6" w:rsidP="00AF7FE6">
            <w:r w:rsidRPr="00433448">
              <w:t xml:space="preserve">Lecture </w:t>
            </w:r>
          </w:p>
        </w:tc>
        <w:tc>
          <w:tcPr>
            <w:tcW w:w="810" w:type="dxa"/>
            <w:gridSpan w:val="3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24CA68F" w14:textId="0148080D" w:rsidR="00AF7FE6" w:rsidRPr="00433448" w:rsidRDefault="00C45F59" w:rsidP="00AF7FE6">
            <w:pPr>
              <w:jc w:val="center"/>
              <w:rPr>
                <w:b/>
                <w:caps/>
              </w:rPr>
            </w:pPr>
            <w:r w:rsidRPr="00433448">
              <w:rPr>
                <w:b/>
                <w:caps/>
              </w:rPr>
              <w:t>7</w:t>
            </w:r>
          </w:p>
        </w:tc>
        <w:tc>
          <w:tcPr>
            <w:tcW w:w="946" w:type="dxa"/>
            <w:gridSpan w:val="4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19E6D54" w14:textId="1506E268" w:rsidR="00AF7FE6" w:rsidRPr="00433448" w:rsidRDefault="00AF7FE6" w:rsidP="00AF7FE6">
            <w:pPr>
              <w:jc w:val="center"/>
              <w:rPr>
                <w:b/>
                <w:caps/>
                <w:highlight w:val="yellow"/>
              </w:rPr>
            </w:pPr>
            <w:r w:rsidRPr="00433448">
              <w:rPr>
                <w:b/>
                <w:caps/>
              </w:rPr>
              <w:t>2</w:t>
            </w:r>
          </w:p>
        </w:tc>
        <w:tc>
          <w:tcPr>
            <w:tcW w:w="2161" w:type="dxa"/>
            <w:gridSpan w:val="5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55D4FDE4" w14:textId="43A94A64" w:rsidR="00AF7FE6" w:rsidRPr="00433448" w:rsidRDefault="00C45F59" w:rsidP="00AF7FE6">
            <w:pPr>
              <w:jc w:val="center"/>
              <w:rPr>
                <w:b/>
                <w:caps/>
                <w:highlight w:val="yellow"/>
              </w:rPr>
            </w:pPr>
            <w:r w:rsidRPr="00433448">
              <w:rPr>
                <w:b/>
                <w:caps/>
              </w:rPr>
              <w:t>14</w:t>
            </w:r>
          </w:p>
        </w:tc>
      </w:tr>
      <w:tr w:rsidR="00433448" w:rsidRPr="00433448" w14:paraId="62FB8191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151"/>
          <w:jc w:val="center"/>
        </w:trPr>
        <w:tc>
          <w:tcPr>
            <w:tcW w:w="1994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BD0CB0D" w14:textId="77777777" w:rsidR="00AF7FE6" w:rsidRPr="00433448" w:rsidRDefault="00AF7FE6" w:rsidP="00AF7FE6"/>
        </w:tc>
        <w:tc>
          <w:tcPr>
            <w:tcW w:w="3782" w:type="dxa"/>
            <w:gridSpan w:val="8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40A935A" w14:textId="77777777" w:rsidR="00AF7FE6" w:rsidRPr="00433448" w:rsidRDefault="00AF7FE6" w:rsidP="00AF7FE6">
            <w:r w:rsidRPr="00433448">
              <w:t>Midterm</w:t>
            </w:r>
          </w:p>
        </w:tc>
        <w:tc>
          <w:tcPr>
            <w:tcW w:w="810" w:type="dxa"/>
            <w:gridSpan w:val="3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4C3D789" w14:textId="49FD5DF4" w:rsidR="00AF7FE6" w:rsidRPr="00433448" w:rsidRDefault="00AF7FE6" w:rsidP="00AF7FE6">
            <w:pPr>
              <w:jc w:val="center"/>
              <w:rPr>
                <w:b/>
                <w:caps/>
              </w:rPr>
            </w:pPr>
            <w:r w:rsidRPr="00433448">
              <w:rPr>
                <w:b/>
                <w:caps/>
              </w:rPr>
              <w:t>1</w:t>
            </w:r>
          </w:p>
        </w:tc>
        <w:tc>
          <w:tcPr>
            <w:tcW w:w="946" w:type="dxa"/>
            <w:gridSpan w:val="4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83075B6" w14:textId="5B9C3963" w:rsidR="00AF7FE6" w:rsidRPr="00433448" w:rsidRDefault="00AF7FE6" w:rsidP="00AF7FE6">
            <w:pPr>
              <w:jc w:val="center"/>
              <w:rPr>
                <w:b/>
                <w:caps/>
              </w:rPr>
            </w:pPr>
            <w:r w:rsidRPr="00433448">
              <w:rPr>
                <w:b/>
                <w:caps/>
              </w:rPr>
              <w:t>10</w:t>
            </w:r>
          </w:p>
        </w:tc>
        <w:tc>
          <w:tcPr>
            <w:tcW w:w="2161" w:type="dxa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7620CA3D" w14:textId="5D2B2AE6" w:rsidR="00AF7FE6" w:rsidRPr="00433448" w:rsidRDefault="00AF7FE6" w:rsidP="00AF7FE6">
            <w:pPr>
              <w:jc w:val="center"/>
              <w:rPr>
                <w:b/>
                <w:caps/>
              </w:rPr>
            </w:pPr>
            <w:r w:rsidRPr="00433448">
              <w:rPr>
                <w:b/>
                <w:caps/>
              </w:rPr>
              <w:t>10</w:t>
            </w:r>
          </w:p>
        </w:tc>
      </w:tr>
      <w:tr w:rsidR="00433448" w:rsidRPr="00433448" w14:paraId="2115F05A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151"/>
          <w:jc w:val="center"/>
        </w:trPr>
        <w:tc>
          <w:tcPr>
            <w:tcW w:w="1994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5A677CF" w14:textId="77777777" w:rsidR="00AF7FE6" w:rsidRPr="00433448" w:rsidRDefault="00AF7FE6" w:rsidP="00AF7FE6"/>
        </w:tc>
        <w:tc>
          <w:tcPr>
            <w:tcW w:w="3782" w:type="dxa"/>
            <w:gridSpan w:val="8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3E4F1BC3" w14:textId="77777777" w:rsidR="00AF7FE6" w:rsidRPr="00433448" w:rsidRDefault="00AF7FE6" w:rsidP="00AF7FE6">
            <w:r w:rsidRPr="00433448">
              <w:t>Quiz</w:t>
            </w:r>
          </w:p>
        </w:tc>
        <w:tc>
          <w:tcPr>
            <w:tcW w:w="810" w:type="dxa"/>
            <w:gridSpan w:val="3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BE8E054" w14:textId="605A2BC5" w:rsidR="00AF7FE6" w:rsidRPr="00433448" w:rsidRDefault="00AF7FE6" w:rsidP="00AF7FE6">
            <w:pPr>
              <w:jc w:val="center"/>
              <w:rPr>
                <w:b/>
                <w:caps/>
              </w:rPr>
            </w:pPr>
            <w:r w:rsidRPr="00433448">
              <w:rPr>
                <w:b/>
                <w:caps/>
              </w:rPr>
              <w:t>2</w:t>
            </w:r>
          </w:p>
        </w:tc>
        <w:tc>
          <w:tcPr>
            <w:tcW w:w="946" w:type="dxa"/>
            <w:gridSpan w:val="4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FF2E436" w14:textId="33885E66" w:rsidR="00AF7FE6" w:rsidRPr="00433448" w:rsidRDefault="00F35CD7" w:rsidP="00AF7FE6">
            <w:pPr>
              <w:jc w:val="center"/>
              <w:rPr>
                <w:b/>
                <w:caps/>
              </w:rPr>
            </w:pPr>
            <w:r w:rsidRPr="00433448">
              <w:rPr>
                <w:b/>
                <w:caps/>
              </w:rPr>
              <w:t>5</w:t>
            </w:r>
          </w:p>
        </w:tc>
        <w:tc>
          <w:tcPr>
            <w:tcW w:w="2161" w:type="dxa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429C276" w14:textId="4FEDC314" w:rsidR="00AF7FE6" w:rsidRPr="00433448" w:rsidRDefault="00AF7FE6" w:rsidP="00AF7FE6">
            <w:pPr>
              <w:jc w:val="center"/>
              <w:rPr>
                <w:b/>
                <w:caps/>
              </w:rPr>
            </w:pPr>
            <w:r w:rsidRPr="00433448">
              <w:rPr>
                <w:b/>
                <w:caps/>
              </w:rPr>
              <w:t>10</w:t>
            </w:r>
          </w:p>
        </w:tc>
      </w:tr>
      <w:tr w:rsidR="00433448" w:rsidRPr="00433448" w14:paraId="22597615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151"/>
          <w:jc w:val="center"/>
        </w:trPr>
        <w:tc>
          <w:tcPr>
            <w:tcW w:w="1994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1B26B1C" w14:textId="77777777" w:rsidR="00AF7FE6" w:rsidRPr="00433448" w:rsidRDefault="00AF7FE6" w:rsidP="00AF7FE6"/>
        </w:tc>
        <w:tc>
          <w:tcPr>
            <w:tcW w:w="3782" w:type="dxa"/>
            <w:gridSpan w:val="8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4C3F6C7" w14:textId="77777777" w:rsidR="00AF7FE6" w:rsidRPr="00433448" w:rsidRDefault="00AF7FE6" w:rsidP="00AF7FE6">
            <w:r w:rsidRPr="00433448">
              <w:t>Homework</w:t>
            </w:r>
          </w:p>
        </w:tc>
        <w:tc>
          <w:tcPr>
            <w:tcW w:w="810" w:type="dxa"/>
            <w:gridSpan w:val="3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3CDEEF75" w14:textId="5325ADBF" w:rsidR="00AF7FE6" w:rsidRPr="00433448" w:rsidRDefault="00AF7FE6" w:rsidP="00AF7FE6">
            <w:pPr>
              <w:jc w:val="center"/>
              <w:rPr>
                <w:b/>
                <w:caps/>
              </w:rPr>
            </w:pPr>
            <w:r w:rsidRPr="00433448">
              <w:rPr>
                <w:b/>
                <w:caps/>
              </w:rPr>
              <w:t>2</w:t>
            </w:r>
          </w:p>
        </w:tc>
        <w:tc>
          <w:tcPr>
            <w:tcW w:w="946" w:type="dxa"/>
            <w:gridSpan w:val="4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F953A10" w14:textId="541D828B" w:rsidR="00AF7FE6" w:rsidRPr="00433448" w:rsidRDefault="00BE4724" w:rsidP="00AF7FE6">
            <w:pPr>
              <w:jc w:val="center"/>
              <w:rPr>
                <w:b/>
                <w:caps/>
              </w:rPr>
            </w:pPr>
            <w:r w:rsidRPr="00433448">
              <w:rPr>
                <w:b/>
                <w:caps/>
              </w:rPr>
              <w:t>10</w:t>
            </w:r>
          </w:p>
        </w:tc>
        <w:tc>
          <w:tcPr>
            <w:tcW w:w="2161" w:type="dxa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AE15A7F" w14:textId="57D7D753" w:rsidR="00AF7FE6" w:rsidRPr="00433448" w:rsidRDefault="00BE4724" w:rsidP="00AF7FE6">
            <w:pPr>
              <w:jc w:val="center"/>
              <w:rPr>
                <w:b/>
                <w:caps/>
              </w:rPr>
            </w:pPr>
            <w:r w:rsidRPr="00433448">
              <w:rPr>
                <w:b/>
                <w:caps/>
              </w:rPr>
              <w:t>20</w:t>
            </w:r>
          </w:p>
        </w:tc>
      </w:tr>
      <w:tr w:rsidR="00433448" w:rsidRPr="00433448" w14:paraId="12581E09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151"/>
          <w:jc w:val="center"/>
        </w:trPr>
        <w:tc>
          <w:tcPr>
            <w:tcW w:w="1994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D13C317" w14:textId="77777777" w:rsidR="00AF7FE6" w:rsidRPr="00433448" w:rsidRDefault="00AF7FE6" w:rsidP="00AF7FE6"/>
        </w:tc>
        <w:tc>
          <w:tcPr>
            <w:tcW w:w="3782" w:type="dxa"/>
            <w:gridSpan w:val="8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A3043C9" w14:textId="77777777" w:rsidR="00AF7FE6" w:rsidRPr="00433448" w:rsidRDefault="00AF7FE6" w:rsidP="00AF7FE6">
            <w:r w:rsidRPr="00433448">
              <w:t>Term Paper/Project</w:t>
            </w:r>
          </w:p>
        </w:tc>
        <w:tc>
          <w:tcPr>
            <w:tcW w:w="810" w:type="dxa"/>
            <w:gridSpan w:val="3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08A56E95" w14:textId="6BE361E8" w:rsidR="00AF7FE6" w:rsidRPr="00433448" w:rsidRDefault="00AF7FE6" w:rsidP="00AF7FE6">
            <w:pPr>
              <w:jc w:val="center"/>
              <w:rPr>
                <w:b/>
                <w:caps/>
              </w:rPr>
            </w:pPr>
          </w:p>
        </w:tc>
        <w:tc>
          <w:tcPr>
            <w:tcW w:w="946" w:type="dxa"/>
            <w:gridSpan w:val="4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D900792" w14:textId="0D2FF712" w:rsidR="00AF7FE6" w:rsidRPr="00433448" w:rsidRDefault="00AF7FE6" w:rsidP="00AF7FE6">
            <w:pPr>
              <w:jc w:val="center"/>
              <w:rPr>
                <w:b/>
                <w:caps/>
              </w:rPr>
            </w:pPr>
          </w:p>
        </w:tc>
        <w:tc>
          <w:tcPr>
            <w:tcW w:w="2161" w:type="dxa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97F43C8" w14:textId="042635B3" w:rsidR="00AF7FE6" w:rsidRPr="00433448" w:rsidRDefault="00AF7FE6" w:rsidP="00AF7FE6">
            <w:pPr>
              <w:jc w:val="center"/>
              <w:rPr>
                <w:b/>
                <w:caps/>
              </w:rPr>
            </w:pPr>
          </w:p>
        </w:tc>
      </w:tr>
      <w:tr w:rsidR="00433448" w:rsidRPr="00433448" w14:paraId="4BBA6E17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151"/>
          <w:jc w:val="center"/>
        </w:trPr>
        <w:tc>
          <w:tcPr>
            <w:tcW w:w="1994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984F298" w14:textId="77777777" w:rsidR="00AF7FE6" w:rsidRPr="00433448" w:rsidRDefault="00AF7FE6" w:rsidP="00AF7FE6"/>
        </w:tc>
        <w:tc>
          <w:tcPr>
            <w:tcW w:w="3782" w:type="dxa"/>
            <w:gridSpan w:val="8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C5B9B51" w14:textId="77777777" w:rsidR="00AF7FE6" w:rsidRPr="00433448" w:rsidRDefault="00AF7FE6" w:rsidP="00AF7FE6">
            <w:r w:rsidRPr="00433448">
              <w:t>Laboratory Work</w:t>
            </w:r>
          </w:p>
        </w:tc>
        <w:tc>
          <w:tcPr>
            <w:tcW w:w="810" w:type="dxa"/>
            <w:gridSpan w:val="3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162540F" w14:textId="48E6C46E" w:rsidR="00AF7FE6" w:rsidRPr="00433448" w:rsidRDefault="00AF7FE6" w:rsidP="00AF7FE6">
            <w:pPr>
              <w:jc w:val="center"/>
              <w:rPr>
                <w:b/>
                <w:caps/>
              </w:rPr>
            </w:pPr>
          </w:p>
        </w:tc>
        <w:tc>
          <w:tcPr>
            <w:tcW w:w="946" w:type="dxa"/>
            <w:gridSpan w:val="4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43F90EC" w14:textId="580A96D6" w:rsidR="00AF7FE6" w:rsidRPr="00433448" w:rsidRDefault="00AF7FE6" w:rsidP="00AF7FE6">
            <w:pPr>
              <w:jc w:val="center"/>
              <w:rPr>
                <w:b/>
                <w:caps/>
              </w:rPr>
            </w:pPr>
          </w:p>
        </w:tc>
        <w:tc>
          <w:tcPr>
            <w:tcW w:w="2161" w:type="dxa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5A7A6E5" w14:textId="294978A5" w:rsidR="00AF7FE6" w:rsidRPr="00433448" w:rsidRDefault="00AF7FE6" w:rsidP="00AF7FE6">
            <w:pPr>
              <w:jc w:val="center"/>
              <w:rPr>
                <w:b/>
                <w:caps/>
              </w:rPr>
            </w:pPr>
          </w:p>
        </w:tc>
      </w:tr>
      <w:tr w:rsidR="00433448" w:rsidRPr="00433448" w14:paraId="22B1C37A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151"/>
          <w:jc w:val="center"/>
        </w:trPr>
        <w:tc>
          <w:tcPr>
            <w:tcW w:w="1994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4A1E4C76" w14:textId="77777777" w:rsidR="00AF7FE6" w:rsidRPr="00433448" w:rsidRDefault="00AF7FE6" w:rsidP="00AF7FE6"/>
        </w:tc>
        <w:tc>
          <w:tcPr>
            <w:tcW w:w="3782" w:type="dxa"/>
            <w:gridSpan w:val="8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768181F" w14:textId="77777777" w:rsidR="00AF7FE6" w:rsidRPr="00433448" w:rsidRDefault="00AF7FE6" w:rsidP="00AF7FE6">
            <w:r w:rsidRPr="00433448">
              <w:t>Practices</w:t>
            </w:r>
          </w:p>
        </w:tc>
        <w:tc>
          <w:tcPr>
            <w:tcW w:w="810" w:type="dxa"/>
            <w:gridSpan w:val="3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3F721B27" w14:textId="683104C4" w:rsidR="00AF7FE6" w:rsidRPr="00433448" w:rsidRDefault="00AF7FE6" w:rsidP="00AF7FE6">
            <w:pPr>
              <w:jc w:val="center"/>
              <w:rPr>
                <w:b/>
                <w:caps/>
              </w:rPr>
            </w:pPr>
            <w:r w:rsidRPr="00433448">
              <w:rPr>
                <w:b/>
                <w:caps/>
              </w:rPr>
              <w:t>7</w:t>
            </w:r>
          </w:p>
        </w:tc>
        <w:tc>
          <w:tcPr>
            <w:tcW w:w="946" w:type="dxa"/>
            <w:gridSpan w:val="4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788825C" w14:textId="46CAC09E" w:rsidR="00AF7FE6" w:rsidRPr="00433448" w:rsidRDefault="00F35CD7" w:rsidP="00AF7FE6">
            <w:pPr>
              <w:jc w:val="center"/>
              <w:rPr>
                <w:b/>
                <w:caps/>
              </w:rPr>
            </w:pPr>
            <w:r w:rsidRPr="00433448">
              <w:rPr>
                <w:b/>
                <w:caps/>
              </w:rPr>
              <w:t>6</w:t>
            </w:r>
          </w:p>
        </w:tc>
        <w:tc>
          <w:tcPr>
            <w:tcW w:w="2161" w:type="dxa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AFDB911" w14:textId="6A04ED6E" w:rsidR="00AF7FE6" w:rsidRPr="00433448" w:rsidRDefault="00F35CD7" w:rsidP="00AF7FE6">
            <w:pPr>
              <w:jc w:val="center"/>
              <w:rPr>
                <w:b/>
                <w:caps/>
              </w:rPr>
            </w:pPr>
            <w:r w:rsidRPr="00433448">
              <w:rPr>
                <w:b/>
                <w:caps/>
              </w:rPr>
              <w:t>42</w:t>
            </w:r>
          </w:p>
        </w:tc>
      </w:tr>
      <w:tr w:rsidR="00433448" w:rsidRPr="00433448" w14:paraId="7E5E01F2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151"/>
          <w:jc w:val="center"/>
        </w:trPr>
        <w:tc>
          <w:tcPr>
            <w:tcW w:w="1994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18A4F45E" w14:textId="77777777" w:rsidR="00AF7FE6" w:rsidRPr="00433448" w:rsidRDefault="00AF7FE6" w:rsidP="00AF7FE6"/>
        </w:tc>
        <w:tc>
          <w:tcPr>
            <w:tcW w:w="3782" w:type="dxa"/>
            <w:gridSpan w:val="8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B3F73D9" w14:textId="77777777" w:rsidR="00AF7FE6" w:rsidRPr="00433448" w:rsidRDefault="00AF7FE6" w:rsidP="00AF7FE6">
            <w:r w:rsidRPr="00433448">
              <w:t xml:space="preserve">Tutorial </w:t>
            </w:r>
          </w:p>
        </w:tc>
        <w:tc>
          <w:tcPr>
            <w:tcW w:w="810" w:type="dxa"/>
            <w:gridSpan w:val="3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C4BFA11" w14:textId="29E8284C" w:rsidR="00AF7FE6" w:rsidRPr="00433448" w:rsidRDefault="00AF7FE6" w:rsidP="00AF7FE6">
            <w:pPr>
              <w:jc w:val="center"/>
              <w:rPr>
                <w:b/>
                <w:caps/>
              </w:rPr>
            </w:pPr>
            <w:r w:rsidRPr="00433448">
              <w:rPr>
                <w:b/>
                <w:caps/>
              </w:rPr>
              <w:t>7</w:t>
            </w:r>
          </w:p>
        </w:tc>
        <w:tc>
          <w:tcPr>
            <w:tcW w:w="946" w:type="dxa"/>
            <w:gridSpan w:val="4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9C5146D" w14:textId="4A5EA95A" w:rsidR="00AF7FE6" w:rsidRPr="00433448" w:rsidRDefault="00AF7FE6" w:rsidP="00AF7FE6">
            <w:pPr>
              <w:jc w:val="center"/>
              <w:rPr>
                <w:b/>
                <w:caps/>
              </w:rPr>
            </w:pPr>
            <w:r w:rsidRPr="00433448">
              <w:rPr>
                <w:b/>
                <w:caps/>
              </w:rPr>
              <w:t>2</w:t>
            </w:r>
          </w:p>
        </w:tc>
        <w:tc>
          <w:tcPr>
            <w:tcW w:w="2161" w:type="dxa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08AD608F" w14:textId="2C93AEF3" w:rsidR="00AF7FE6" w:rsidRPr="00433448" w:rsidRDefault="00AF7FE6" w:rsidP="00AF7FE6">
            <w:pPr>
              <w:jc w:val="center"/>
              <w:rPr>
                <w:b/>
                <w:caps/>
              </w:rPr>
            </w:pPr>
            <w:r w:rsidRPr="00433448">
              <w:rPr>
                <w:b/>
                <w:caps/>
              </w:rPr>
              <w:t>14</w:t>
            </w:r>
          </w:p>
        </w:tc>
      </w:tr>
      <w:tr w:rsidR="00433448" w:rsidRPr="00433448" w14:paraId="6549248B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151"/>
          <w:jc w:val="center"/>
        </w:trPr>
        <w:tc>
          <w:tcPr>
            <w:tcW w:w="1994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777DA35C" w14:textId="77777777" w:rsidR="00AF7FE6" w:rsidRPr="00433448" w:rsidRDefault="00AF7FE6" w:rsidP="00AF7FE6"/>
        </w:tc>
        <w:tc>
          <w:tcPr>
            <w:tcW w:w="3782" w:type="dxa"/>
            <w:gridSpan w:val="8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9F109C4" w14:textId="77777777" w:rsidR="00AF7FE6" w:rsidRPr="00433448" w:rsidRDefault="00AF7FE6" w:rsidP="00AF7FE6">
            <w:r w:rsidRPr="00433448">
              <w:t>Seminar</w:t>
            </w:r>
          </w:p>
        </w:tc>
        <w:tc>
          <w:tcPr>
            <w:tcW w:w="810" w:type="dxa"/>
            <w:gridSpan w:val="3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F107C19" w14:textId="77777777" w:rsidR="00AF7FE6" w:rsidRPr="00433448" w:rsidRDefault="00AF7FE6" w:rsidP="00AF7FE6">
            <w:pPr>
              <w:jc w:val="center"/>
              <w:rPr>
                <w:b/>
                <w:caps/>
              </w:rPr>
            </w:pPr>
          </w:p>
        </w:tc>
        <w:tc>
          <w:tcPr>
            <w:tcW w:w="946" w:type="dxa"/>
            <w:gridSpan w:val="4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6758108" w14:textId="77777777" w:rsidR="00AF7FE6" w:rsidRPr="00433448" w:rsidRDefault="00AF7FE6" w:rsidP="00AF7FE6">
            <w:pPr>
              <w:jc w:val="center"/>
              <w:rPr>
                <w:b/>
                <w:caps/>
              </w:rPr>
            </w:pPr>
          </w:p>
        </w:tc>
        <w:tc>
          <w:tcPr>
            <w:tcW w:w="2161" w:type="dxa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74E3E15A" w14:textId="77777777" w:rsidR="00AF7FE6" w:rsidRPr="00433448" w:rsidRDefault="00AF7FE6" w:rsidP="00AF7FE6">
            <w:pPr>
              <w:jc w:val="center"/>
              <w:rPr>
                <w:b/>
                <w:caps/>
              </w:rPr>
            </w:pPr>
          </w:p>
        </w:tc>
      </w:tr>
      <w:tr w:rsidR="00433448" w:rsidRPr="00433448" w14:paraId="7635297F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151"/>
          <w:jc w:val="center"/>
        </w:trPr>
        <w:tc>
          <w:tcPr>
            <w:tcW w:w="1994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420BC33C" w14:textId="77777777" w:rsidR="00AF7FE6" w:rsidRPr="00433448" w:rsidRDefault="00AF7FE6" w:rsidP="00AF7FE6"/>
        </w:tc>
        <w:tc>
          <w:tcPr>
            <w:tcW w:w="3782" w:type="dxa"/>
            <w:gridSpan w:val="8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84DAD5C" w14:textId="77777777" w:rsidR="00AF7FE6" w:rsidRPr="00433448" w:rsidRDefault="00AF7FE6" w:rsidP="00AF7FE6">
            <w:r w:rsidRPr="00433448">
              <w:t>Presentation</w:t>
            </w:r>
          </w:p>
        </w:tc>
        <w:tc>
          <w:tcPr>
            <w:tcW w:w="810" w:type="dxa"/>
            <w:gridSpan w:val="3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37009716" w14:textId="48422DBB" w:rsidR="00AF7FE6" w:rsidRPr="00433448" w:rsidRDefault="00AF7FE6" w:rsidP="00AF7FE6">
            <w:pPr>
              <w:jc w:val="center"/>
              <w:rPr>
                <w:b/>
                <w:caps/>
              </w:rPr>
            </w:pPr>
          </w:p>
        </w:tc>
        <w:tc>
          <w:tcPr>
            <w:tcW w:w="946" w:type="dxa"/>
            <w:gridSpan w:val="4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CB0F9B7" w14:textId="1690B37B" w:rsidR="00AF7FE6" w:rsidRPr="00433448" w:rsidRDefault="00AF7FE6" w:rsidP="00AF7FE6">
            <w:pPr>
              <w:jc w:val="center"/>
              <w:rPr>
                <w:b/>
                <w:caps/>
              </w:rPr>
            </w:pPr>
          </w:p>
        </w:tc>
        <w:tc>
          <w:tcPr>
            <w:tcW w:w="2161" w:type="dxa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C68A957" w14:textId="57E2101B" w:rsidR="00AF7FE6" w:rsidRPr="00433448" w:rsidRDefault="00AF7FE6" w:rsidP="00AF7FE6">
            <w:pPr>
              <w:jc w:val="center"/>
              <w:rPr>
                <w:b/>
                <w:caps/>
              </w:rPr>
            </w:pPr>
          </w:p>
        </w:tc>
      </w:tr>
      <w:tr w:rsidR="00433448" w:rsidRPr="00433448" w14:paraId="7690FA29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151"/>
          <w:jc w:val="center"/>
        </w:trPr>
        <w:tc>
          <w:tcPr>
            <w:tcW w:w="1994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7085E47F" w14:textId="77777777" w:rsidR="00AF7FE6" w:rsidRPr="00433448" w:rsidRDefault="00AF7FE6" w:rsidP="00AF7FE6"/>
        </w:tc>
        <w:tc>
          <w:tcPr>
            <w:tcW w:w="3782" w:type="dxa"/>
            <w:gridSpan w:val="8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B9BC39D" w14:textId="77777777" w:rsidR="00AF7FE6" w:rsidRPr="00433448" w:rsidRDefault="00AF7FE6" w:rsidP="00AF7FE6">
            <w:r w:rsidRPr="00433448">
              <w:t>Field Study</w:t>
            </w:r>
          </w:p>
        </w:tc>
        <w:tc>
          <w:tcPr>
            <w:tcW w:w="810" w:type="dxa"/>
            <w:gridSpan w:val="3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01AC3209" w14:textId="77777777" w:rsidR="00AF7FE6" w:rsidRPr="00433448" w:rsidRDefault="00AF7FE6" w:rsidP="00AF7FE6">
            <w:pPr>
              <w:jc w:val="center"/>
              <w:rPr>
                <w:b/>
                <w:caps/>
              </w:rPr>
            </w:pPr>
          </w:p>
        </w:tc>
        <w:tc>
          <w:tcPr>
            <w:tcW w:w="946" w:type="dxa"/>
            <w:gridSpan w:val="4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6082822" w14:textId="77777777" w:rsidR="00AF7FE6" w:rsidRPr="00433448" w:rsidRDefault="00AF7FE6" w:rsidP="00AF7FE6">
            <w:pPr>
              <w:jc w:val="center"/>
              <w:rPr>
                <w:b/>
                <w:caps/>
              </w:rPr>
            </w:pPr>
          </w:p>
        </w:tc>
        <w:tc>
          <w:tcPr>
            <w:tcW w:w="2161" w:type="dxa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1F88848" w14:textId="77777777" w:rsidR="00AF7FE6" w:rsidRPr="00433448" w:rsidRDefault="00AF7FE6" w:rsidP="00AF7FE6">
            <w:pPr>
              <w:jc w:val="center"/>
              <w:rPr>
                <w:b/>
                <w:caps/>
              </w:rPr>
            </w:pPr>
          </w:p>
        </w:tc>
      </w:tr>
      <w:tr w:rsidR="00433448" w:rsidRPr="00433448" w14:paraId="7879932A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151"/>
          <w:jc w:val="center"/>
        </w:trPr>
        <w:tc>
          <w:tcPr>
            <w:tcW w:w="1994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2D9E617" w14:textId="77777777" w:rsidR="00AF7FE6" w:rsidRPr="00433448" w:rsidRDefault="00AF7FE6" w:rsidP="00AF7FE6"/>
        </w:tc>
        <w:tc>
          <w:tcPr>
            <w:tcW w:w="3782" w:type="dxa"/>
            <w:gridSpan w:val="8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C5CC91C" w14:textId="77777777" w:rsidR="00AF7FE6" w:rsidRPr="00433448" w:rsidRDefault="00AF7FE6" w:rsidP="00AF7FE6">
            <w:r w:rsidRPr="00433448">
              <w:t>Final Exam</w:t>
            </w:r>
          </w:p>
        </w:tc>
        <w:tc>
          <w:tcPr>
            <w:tcW w:w="810" w:type="dxa"/>
            <w:gridSpan w:val="3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E9C1F53" w14:textId="5CDB46A1" w:rsidR="00AF7FE6" w:rsidRPr="00433448" w:rsidRDefault="00AF7FE6" w:rsidP="00AF7FE6">
            <w:pPr>
              <w:jc w:val="center"/>
              <w:rPr>
                <w:b/>
                <w:caps/>
              </w:rPr>
            </w:pPr>
            <w:r w:rsidRPr="00433448">
              <w:rPr>
                <w:b/>
                <w:caps/>
              </w:rPr>
              <w:t>1</w:t>
            </w:r>
          </w:p>
        </w:tc>
        <w:tc>
          <w:tcPr>
            <w:tcW w:w="946" w:type="dxa"/>
            <w:gridSpan w:val="4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66A7937" w14:textId="7217572A" w:rsidR="00AF7FE6" w:rsidRPr="00433448" w:rsidRDefault="00BE4724" w:rsidP="00AF7FE6">
            <w:pPr>
              <w:jc w:val="center"/>
              <w:rPr>
                <w:b/>
                <w:caps/>
              </w:rPr>
            </w:pPr>
            <w:r w:rsidRPr="00433448">
              <w:rPr>
                <w:b/>
                <w:caps/>
              </w:rPr>
              <w:t>2</w:t>
            </w:r>
            <w:r w:rsidR="00AF7FE6" w:rsidRPr="00433448">
              <w:rPr>
                <w:b/>
                <w:caps/>
              </w:rPr>
              <w:t>0</w:t>
            </w:r>
          </w:p>
        </w:tc>
        <w:tc>
          <w:tcPr>
            <w:tcW w:w="2161" w:type="dxa"/>
            <w:gridSpan w:val="5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3DB8E016" w14:textId="037E34E6" w:rsidR="00AF7FE6" w:rsidRPr="00433448" w:rsidRDefault="00BE4724" w:rsidP="00AF7FE6">
            <w:pPr>
              <w:jc w:val="center"/>
              <w:rPr>
                <w:b/>
                <w:caps/>
              </w:rPr>
            </w:pPr>
            <w:r w:rsidRPr="00433448">
              <w:rPr>
                <w:b/>
                <w:caps/>
              </w:rPr>
              <w:t>2</w:t>
            </w:r>
            <w:r w:rsidR="00AF7FE6" w:rsidRPr="00433448">
              <w:rPr>
                <w:b/>
                <w:caps/>
              </w:rPr>
              <w:t>0</w:t>
            </w:r>
          </w:p>
        </w:tc>
      </w:tr>
      <w:tr w:rsidR="00433448" w:rsidRPr="00433448" w14:paraId="07D115BF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151"/>
          <w:jc w:val="center"/>
        </w:trPr>
        <w:tc>
          <w:tcPr>
            <w:tcW w:w="1994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B0FB707" w14:textId="77777777" w:rsidR="00AF7FE6" w:rsidRPr="00433448" w:rsidRDefault="00AF7FE6" w:rsidP="00AF7FE6"/>
        </w:tc>
        <w:tc>
          <w:tcPr>
            <w:tcW w:w="3782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4ED82A6" w14:textId="77777777" w:rsidR="00AF7FE6" w:rsidRPr="00433448" w:rsidRDefault="00AF7FE6" w:rsidP="00AF7FE6">
            <w:pPr>
              <w:jc w:val="right"/>
              <w:rPr>
                <w:b/>
              </w:rPr>
            </w:pPr>
            <w:r w:rsidRPr="00433448">
              <w:rPr>
                <w:b/>
              </w:rPr>
              <w:t>Total Workload</w:t>
            </w:r>
          </w:p>
        </w:tc>
        <w:tc>
          <w:tcPr>
            <w:tcW w:w="81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6BA04EE" w14:textId="77777777" w:rsidR="00AF7FE6" w:rsidRPr="00433448" w:rsidRDefault="00AF7FE6" w:rsidP="00AF7FE6">
            <w:pPr>
              <w:jc w:val="center"/>
              <w:rPr>
                <w:b/>
                <w:caps/>
              </w:rPr>
            </w:pPr>
          </w:p>
        </w:tc>
        <w:tc>
          <w:tcPr>
            <w:tcW w:w="946" w:type="dxa"/>
            <w:gridSpan w:val="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95BE426" w14:textId="374A1AFA" w:rsidR="00AF7FE6" w:rsidRPr="00433448" w:rsidRDefault="00AF7FE6" w:rsidP="00AF7FE6">
            <w:pPr>
              <w:jc w:val="center"/>
              <w:rPr>
                <w:b/>
                <w:caps/>
              </w:rPr>
            </w:pPr>
          </w:p>
        </w:tc>
        <w:tc>
          <w:tcPr>
            <w:tcW w:w="2161" w:type="dxa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754C366E" w14:textId="4C0C0892" w:rsidR="00AF7FE6" w:rsidRPr="00433448" w:rsidRDefault="00522108" w:rsidP="00AF7FE6">
            <w:pPr>
              <w:jc w:val="center"/>
              <w:rPr>
                <w:b/>
                <w:caps/>
              </w:rPr>
            </w:pPr>
            <w:r w:rsidRPr="00433448">
              <w:rPr>
                <w:b/>
                <w:caps/>
              </w:rPr>
              <w:t>1</w:t>
            </w:r>
            <w:r w:rsidR="0095381B" w:rsidRPr="00433448">
              <w:rPr>
                <w:b/>
                <w:caps/>
              </w:rPr>
              <w:t>30</w:t>
            </w:r>
          </w:p>
        </w:tc>
      </w:tr>
      <w:tr w:rsidR="00433448" w:rsidRPr="00433448" w14:paraId="0D230DA5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151"/>
          <w:jc w:val="center"/>
        </w:trPr>
        <w:tc>
          <w:tcPr>
            <w:tcW w:w="1994" w:type="dxa"/>
            <w:gridSpan w:val="3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7B3BF68E" w14:textId="77777777" w:rsidR="00AF7FE6" w:rsidRPr="00433448" w:rsidRDefault="00AF7FE6" w:rsidP="00AF7FE6"/>
        </w:tc>
        <w:tc>
          <w:tcPr>
            <w:tcW w:w="3782" w:type="dxa"/>
            <w:gridSpan w:val="8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66EB24D" w14:textId="77777777" w:rsidR="00AF7FE6" w:rsidRPr="00433448" w:rsidRDefault="00AF7FE6" w:rsidP="00AF7FE6">
            <w:pPr>
              <w:jc w:val="right"/>
              <w:rPr>
                <w:b/>
              </w:rPr>
            </w:pPr>
            <w:r w:rsidRPr="00433448">
              <w:rPr>
                <w:b/>
              </w:rPr>
              <w:t>Total Workload/25</w:t>
            </w:r>
          </w:p>
        </w:tc>
        <w:tc>
          <w:tcPr>
            <w:tcW w:w="810" w:type="dxa"/>
            <w:gridSpan w:val="3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FBB129C" w14:textId="77777777" w:rsidR="00AF7FE6" w:rsidRPr="00433448" w:rsidRDefault="00AF7FE6" w:rsidP="00AF7FE6">
            <w:pPr>
              <w:jc w:val="center"/>
              <w:rPr>
                <w:b/>
                <w:caps/>
              </w:rPr>
            </w:pPr>
          </w:p>
        </w:tc>
        <w:tc>
          <w:tcPr>
            <w:tcW w:w="946" w:type="dxa"/>
            <w:gridSpan w:val="4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6C5ADF5" w14:textId="77777777" w:rsidR="00AF7FE6" w:rsidRPr="00433448" w:rsidRDefault="00AF7FE6" w:rsidP="00AF7FE6">
            <w:pPr>
              <w:jc w:val="center"/>
              <w:rPr>
                <w:b/>
                <w:caps/>
              </w:rPr>
            </w:pPr>
          </w:p>
        </w:tc>
        <w:tc>
          <w:tcPr>
            <w:tcW w:w="2161" w:type="dxa"/>
            <w:gridSpan w:val="5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8AF6E30" w14:textId="30907539" w:rsidR="00AF7FE6" w:rsidRPr="00433448" w:rsidRDefault="00522108" w:rsidP="00AF7FE6">
            <w:pPr>
              <w:jc w:val="center"/>
              <w:rPr>
                <w:b/>
                <w:caps/>
              </w:rPr>
            </w:pPr>
            <w:r w:rsidRPr="00433448">
              <w:rPr>
                <w:b/>
                <w:caps/>
              </w:rPr>
              <w:t>1</w:t>
            </w:r>
            <w:r w:rsidR="0095381B" w:rsidRPr="00433448">
              <w:rPr>
                <w:b/>
                <w:caps/>
              </w:rPr>
              <w:t>30</w:t>
            </w:r>
            <w:r w:rsidR="00AF7FE6" w:rsidRPr="00433448">
              <w:rPr>
                <w:b/>
                <w:caps/>
              </w:rPr>
              <w:t>/25</w:t>
            </w:r>
          </w:p>
        </w:tc>
      </w:tr>
      <w:tr w:rsidR="00AF7FE6" w:rsidRPr="00433448" w14:paraId="778AB1A9" w14:textId="77777777" w:rsidTr="00454E78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trHeight w:val="151"/>
          <w:jc w:val="center"/>
        </w:trPr>
        <w:tc>
          <w:tcPr>
            <w:tcW w:w="1994" w:type="dxa"/>
            <w:gridSpan w:val="3"/>
            <w:vMerge/>
            <w:tcBorders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14CF1D21" w14:textId="77777777" w:rsidR="00AF7FE6" w:rsidRPr="00433448" w:rsidRDefault="00AF7FE6" w:rsidP="00AF7FE6"/>
        </w:tc>
        <w:tc>
          <w:tcPr>
            <w:tcW w:w="3782" w:type="dxa"/>
            <w:gridSpan w:val="8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689D3894" w14:textId="77777777" w:rsidR="00AF7FE6" w:rsidRPr="00433448" w:rsidRDefault="00AF7FE6" w:rsidP="00AF7FE6">
            <w:pPr>
              <w:jc w:val="right"/>
              <w:rPr>
                <w:b/>
              </w:rPr>
            </w:pPr>
            <w:r w:rsidRPr="00433448">
              <w:rPr>
                <w:b/>
              </w:rPr>
              <w:t>Course ECTS Credits</w:t>
            </w:r>
          </w:p>
        </w:tc>
        <w:tc>
          <w:tcPr>
            <w:tcW w:w="810" w:type="dxa"/>
            <w:gridSpan w:val="3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72906B71" w14:textId="77777777" w:rsidR="00AF7FE6" w:rsidRPr="00433448" w:rsidRDefault="00AF7FE6" w:rsidP="00AF7FE6">
            <w:pPr>
              <w:jc w:val="center"/>
              <w:rPr>
                <w:b/>
                <w:caps/>
              </w:rPr>
            </w:pPr>
          </w:p>
        </w:tc>
        <w:tc>
          <w:tcPr>
            <w:tcW w:w="946" w:type="dxa"/>
            <w:gridSpan w:val="4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2976BA8C" w14:textId="5E1799D7" w:rsidR="00AF7FE6" w:rsidRPr="00433448" w:rsidRDefault="00AF7FE6" w:rsidP="00AF7FE6">
            <w:pPr>
              <w:jc w:val="center"/>
              <w:rPr>
                <w:b/>
                <w:caps/>
              </w:rPr>
            </w:pPr>
          </w:p>
        </w:tc>
        <w:tc>
          <w:tcPr>
            <w:tcW w:w="2161" w:type="dxa"/>
            <w:gridSpan w:val="5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ADF674C" w14:textId="20896CF5" w:rsidR="00AF7FE6" w:rsidRPr="00433448" w:rsidRDefault="00AF7FE6" w:rsidP="00AF7FE6">
            <w:pPr>
              <w:jc w:val="center"/>
              <w:rPr>
                <w:b/>
                <w:caps/>
              </w:rPr>
            </w:pPr>
            <w:r w:rsidRPr="00433448">
              <w:rPr>
                <w:b/>
                <w:caps/>
              </w:rPr>
              <w:t>5</w:t>
            </w:r>
          </w:p>
        </w:tc>
      </w:tr>
    </w:tbl>
    <w:p w14:paraId="33534150" w14:textId="77777777" w:rsidR="006465BB" w:rsidRPr="00433448" w:rsidRDefault="006465BB" w:rsidP="0061301B">
      <w:pPr>
        <w:rPr>
          <w:lang w:val="en-US"/>
        </w:rPr>
      </w:pPr>
    </w:p>
    <w:tbl>
      <w:tblPr>
        <w:tblW w:w="1017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59"/>
        <w:gridCol w:w="7938"/>
        <w:gridCol w:w="1276"/>
      </w:tblGrid>
      <w:tr w:rsidR="00433448" w:rsidRPr="00433448" w14:paraId="6FB9D449" w14:textId="77777777" w:rsidTr="00AD1B0D">
        <w:trPr>
          <w:jc w:val="center"/>
        </w:trPr>
        <w:tc>
          <w:tcPr>
            <w:tcW w:w="95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78B196CA" w14:textId="77777777" w:rsidR="0061301B" w:rsidRPr="00433448" w:rsidRDefault="0061301B" w:rsidP="0061301B">
            <w:pPr>
              <w:jc w:val="center"/>
              <w:rPr>
                <w:b/>
                <w:sz w:val="22"/>
                <w:szCs w:val="22"/>
                <w:lang w:val="en-US"/>
              </w:rPr>
            </w:pPr>
          </w:p>
          <w:p w14:paraId="4FF2C6A8" w14:textId="77777777" w:rsidR="0061301B" w:rsidRPr="00433448" w:rsidRDefault="00830904" w:rsidP="0061301B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Week</w:t>
            </w:r>
          </w:p>
        </w:tc>
        <w:tc>
          <w:tcPr>
            <w:tcW w:w="793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2FBBFDDD" w14:textId="77777777" w:rsidR="0061301B" w:rsidRPr="00433448" w:rsidRDefault="0061301B" w:rsidP="0061301B">
            <w:pPr>
              <w:jc w:val="center"/>
              <w:rPr>
                <w:b/>
                <w:sz w:val="22"/>
                <w:szCs w:val="22"/>
                <w:lang w:val="en-US"/>
              </w:rPr>
            </w:pPr>
          </w:p>
          <w:p w14:paraId="5A06D12A" w14:textId="77777777" w:rsidR="0061301B" w:rsidRPr="00433448" w:rsidRDefault="0061301B" w:rsidP="0061301B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Topics</w:t>
            </w:r>
          </w:p>
        </w:tc>
        <w:tc>
          <w:tcPr>
            <w:tcW w:w="1276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529315D8" w14:textId="77777777" w:rsidR="0061301B" w:rsidRPr="00433448" w:rsidRDefault="0061301B" w:rsidP="0061301B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Course Outcomes</w:t>
            </w:r>
          </w:p>
        </w:tc>
      </w:tr>
      <w:tr w:rsidR="00433448" w:rsidRPr="00433448" w14:paraId="090B8D5E" w14:textId="77777777" w:rsidTr="00AF1201">
        <w:trPr>
          <w:jc w:val="center"/>
        </w:trPr>
        <w:tc>
          <w:tcPr>
            <w:tcW w:w="959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4711E609" w14:textId="77777777" w:rsidR="00D16603" w:rsidRPr="00433448" w:rsidRDefault="00D16603" w:rsidP="00AF1201">
            <w:pPr>
              <w:jc w:val="center"/>
              <w:rPr>
                <w:b/>
                <w:lang w:val="en-US"/>
              </w:rPr>
            </w:pPr>
            <w:r w:rsidRPr="00433448">
              <w:rPr>
                <w:b/>
                <w:lang w:val="en-US"/>
              </w:rPr>
              <w:t>1</w:t>
            </w:r>
          </w:p>
        </w:tc>
        <w:tc>
          <w:tcPr>
            <w:tcW w:w="7938" w:type="dxa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4858F379" w14:textId="1CBA2CB4" w:rsidR="0095381B" w:rsidRPr="00433448" w:rsidRDefault="0095381B" w:rsidP="00D16603">
            <w:pPr>
              <w:tabs>
                <w:tab w:val="left" w:pos="312"/>
                <w:tab w:val="left" w:pos="546"/>
              </w:tabs>
              <w:rPr>
                <w:b/>
                <w:bCs/>
              </w:rPr>
            </w:pPr>
            <w:r w:rsidRPr="00433448">
              <w:rPr>
                <w:b/>
                <w:bCs/>
              </w:rPr>
              <w:t>Introduction and general overview</w:t>
            </w:r>
          </w:p>
          <w:p w14:paraId="41926923" w14:textId="3C529CDF" w:rsidR="00D16603" w:rsidRPr="00433448" w:rsidRDefault="00D16603" w:rsidP="00D16603">
            <w:pPr>
              <w:tabs>
                <w:tab w:val="left" w:pos="312"/>
                <w:tab w:val="left" w:pos="546"/>
              </w:tabs>
            </w:pPr>
            <w:r w:rsidRPr="00433448">
              <w:t>a.</w:t>
            </w:r>
            <w:r w:rsidRPr="00433448">
              <w:tab/>
              <w:t>Radio Communication</w:t>
            </w:r>
          </w:p>
          <w:p w14:paraId="14B2C84E" w14:textId="089EFAB4" w:rsidR="00D16603" w:rsidRPr="00433448" w:rsidRDefault="00D16603" w:rsidP="00D16603">
            <w:pPr>
              <w:tabs>
                <w:tab w:val="left" w:pos="312"/>
                <w:tab w:val="left" w:pos="546"/>
              </w:tabs>
            </w:pPr>
            <w:r w:rsidRPr="00433448">
              <w:t>b.</w:t>
            </w:r>
            <w:r w:rsidRPr="00433448">
              <w:tab/>
              <w:t xml:space="preserve">Maritime Frequency Bands </w:t>
            </w:r>
          </w:p>
        </w:tc>
        <w:tc>
          <w:tcPr>
            <w:tcW w:w="1276" w:type="dxa"/>
            <w:tcBorders>
              <w:top w:val="single" w:sz="18" w:space="0" w:color="auto"/>
              <w:left w:val="single" w:sz="12" w:space="0" w:color="auto"/>
              <w:right w:val="single" w:sz="18" w:space="0" w:color="auto"/>
            </w:tcBorders>
            <w:vAlign w:val="center"/>
          </w:tcPr>
          <w:p w14:paraId="29BB146E" w14:textId="017D3401" w:rsidR="00D16603" w:rsidRPr="00433448" w:rsidRDefault="00D16603" w:rsidP="00DD787F">
            <w:pPr>
              <w:jc w:val="center"/>
              <w:rPr>
                <w:lang w:val="en-US" w:eastAsia="ja-JP"/>
              </w:rPr>
            </w:pPr>
            <w:r w:rsidRPr="00433448">
              <w:t>I</w:t>
            </w:r>
          </w:p>
        </w:tc>
      </w:tr>
      <w:tr w:rsidR="00433448" w:rsidRPr="00433448" w14:paraId="3982B2CF" w14:textId="77777777" w:rsidTr="00AF1201">
        <w:trPr>
          <w:jc w:val="center"/>
        </w:trPr>
        <w:tc>
          <w:tcPr>
            <w:tcW w:w="959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B3AF49D" w14:textId="77777777" w:rsidR="00D16603" w:rsidRPr="00433448" w:rsidRDefault="00D16603" w:rsidP="00AF1201">
            <w:pPr>
              <w:jc w:val="center"/>
              <w:rPr>
                <w:b/>
                <w:lang w:val="en-US"/>
              </w:rPr>
            </w:pPr>
            <w:r w:rsidRPr="00433448">
              <w:rPr>
                <w:b/>
                <w:lang w:val="en-US"/>
              </w:rPr>
              <w:t>2</w:t>
            </w:r>
          </w:p>
        </w:tc>
        <w:tc>
          <w:tcPr>
            <w:tcW w:w="7938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3240AD61" w14:textId="7E64FA43" w:rsidR="0095381B" w:rsidRPr="00433448" w:rsidRDefault="0095381B" w:rsidP="00D16603">
            <w:pPr>
              <w:tabs>
                <w:tab w:val="left" w:pos="312"/>
                <w:tab w:val="left" w:pos="546"/>
              </w:tabs>
              <w:rPr>
                <w:b/>
                <w:bCs/>
              </w:rPr>
            </w:pPr>
            <w:r w:rsidRPr="00433448">
              <w:rPr>
                <w:b/>
                <w:bCs/>
              </w:rPr>
              <w:t>Basic Concepts</w:t>
            </w:r>
          </w:p>
          <w:p w14:paraId="3DD6B1BF" w14:textId="2D51B2AF" w:rsidR="00D16603" w:rsidRPr="00433448" w:rsidRDefault="00D16603" w:rsidP="00D16603">
            <w:pPr>
              <w:tabs>
                <w:tab w:val="left" w:pos="312"/>
                <w:tab w:val="left" w:pos="546"/>
              </w:tabs>
            </w:pPr>
            <w:r w:rsidRPr="00433448">
              <w:t>a.</w:t>
            </w:r>
            <w:r w:rsidRPr="00433448">
              <w:tab/>
              <w:t>Basic concepts used in radio emission</w:t>
            </w:r>
          </w:p>
          <w:p w14:paraId="3FC6FDFB" w14:textId="56B6E61E" w:rsidR="00D16603" w:rsidRPr="00433448" w:rsidRDefault="00D16603" w:rsidP="00D16603">
            <w:r w:rsidRPr="00433448">
              <w:t>b</w:t>
            </w:r>
            <w:r w:rsidR="00DB527E" w:rsidRPr="00433448">
              <w:t>.</w:t>
            </w:r>
            <w:r w:rsidRPr="00433448">
              <w:t xml:space="preserve">   Emission</w:t>
            </w:r>
          </w:p>
        </w:tc>
        <w:tc>
          <w:tcPr>
            <w:tcW w:w="1276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500A62F2" w14:textId="780CD085" w:rsidR="00D16603" w:rsidRPr="00433448" w:rsidRDefault="00D16603" w:rsidP="00DD787F">
            <w:pPr>
              <w:jc w:val="center"/>
              <w:rPr>
                <w:lang w:val="en-US" w:eastAsia="ja-JP"/>
              </w:rPr>
            </w:pPr>
            <w:r w:rsidRPr="00433448">
              <w:t>I</w:t>
            </w:r>
          </w:p>
        </w:tc>
      </w:tr>
      <w:tr w:rsidR="00433448" w:rsidRPr="00433448" w14:paraId="6723740F" w14:textId="77777777" w:rsidTr="00AF1201">
        <w:trPr>
          <w:jc w:val="center"/>
        </w:trPr>
        <w:tc>
          <w:tcPr>
            <w:tcW w:w="959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6128152" w14:textId="77777777" w:rsidR="00D16603" w:rsidRPr="00433448" w:rsidRDefault="00D16603" w:rsidP="00AF1201">
            <w:pPr>
              <w:jc w:val="center"/>
              <w:rPr>
                <w:b/>
                <w:lang w:val="en-US"/>
              </w:rPr>
            </w:pPr>
            <w:r w:rsidRPr="00433448">
              <w:rPr>
                <w:b/>
                <w:lang w:val="en-US"/>
              </w:rPr>
              <w:t>3</w:t>
            </w:r>
          </w:p>
        </w:tc>
        <w:tc>
          <w:tcPr>
            <w:tcW w:w="7938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2FFB999E" w14:textId="79B619E0" w:rsidR="0095381B" w:rsidRPr="00433448" w:rsidRDefault="0095381B" w:rsidP="00D16603">
            <w:pPr>
              <w:tabs>
                <w:tab w:val="left" w:pos="312"/>
                <w:tab w:val="left" w:pos="546"/>
              </w:tabs>
              <w:rPr>
                <w:b/>
                <w:bCs/>
              </w:rPr>
            </w:pPr>
            <w:r w:rsidRPr="00433448">
              <w:rPr>
                <w:b/>
                <w:bCs/>
              </w:rPr>
              <w:t>Basic Concepts</w:t>
            </w:r>
          </w:p>
          <w:p w14:paraId="412464D3" w14:textId="02E1EADC" w:rsidR="00D16603" w:rsidRPr="00433448" w:rsidRDefault="00D16603" w:rsidP="00D16603">
            <w:pPr>
              <w:tabs>
                <w:tab w:val="left" w:pos="312"/>
                <w:tab w:val="left" w:pos="546"/>
              </w:tabs>
            </w:pPr>
            <w:r w:rsidRPr="00433448">
              <w:t xml:space="preserve">a. </w:t>
            </w:r>
            <w:r w:rsidRPr="00433448">
              <w:tab/>
              <w:t>Defining the Rules of Procedure and International conventions maritime communications</w:t>
            </w:r>
          </w:p>
          <w:p w14:paraId="6EF8039F" w14:textId="5AD7C681" w:rsidR="00D16603" w:rsidRPr="00433448" w:rsidRDefault="00D16603" w:rsidP="00D16603">
            <w:r w:rsidRPr="00433448">
              <w:t>b.</w:t>
            </w:r>
            <w:r w:rsidR="00DB527E" w:rsidRPr="00433448">
              <w:t xml:space="preserve">   </w:t>
            </w:r>
            <w:r w:rsidRPr="00433448">
              <w:t>GMDSS General Concept</w:t>
            </w:r>
          </w:p>
        </w:tc>
        <w:tc>
          <w:tcPr>
            <w:tcW w:w="1276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3BAFECFD" w14:textId="3992AE9A" w:rsidR="00D16603" w:rsidRPr="00433448" w:rsidRDefault="00D16603" w:rsidP="00DD787F">
            <w:pPr>
              <w:jc w:val="center"/>
              <w:rPr>
                <w:lang w:val="en-US" w:eastAsia="ja-JP"/>
              </w:rPr>
            </w:pPr>
            <w:r w:rsidRPr="00433448">
              <w:t>II</w:t>
            </w:r>
          </w:p>
        </w:tc>
      </w:tr>
      <w:tr w:rsidR="00433448" w:rsidRPr="00433448" w14:paraId="6AB29CE2" w14:textId="77777777" w:rsidTr="00AF1201">
        <w:trPr>
          <w:jc w:val="center"/>
        </w:trPr>
        <w:tc>
          <w:tcPr>
            <w:tcW w:w="959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6284E98" w14:textId="77777777" w:rsidR="00D16603" w:rsidRPr="00433448" w:rsidRDefault="00D16603" w:rsidP="00AF1201">
            <w:pPr>
              <w:jc w:val="center"/>
              <w:rPr>
                <w:b/>
                <w:lang w:val="en-US"/>
              </w:rPr>
            </w:pPr>
            <w:r w:rsidRPr="00433448">
              <w:rPr>
                <w:b/>
                <w:lang w:val="en-US"/>
              </w:rPr>
              <w:t>4</w:t>
            </w:r>
          </w:p>
        </w:tc>
        <w:tc>
          <w:tcPr>
            <w:tcW w:w="7938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0CE2836E" w14:textId="15DECD50" w:rsidR="0095381B" w:rsidRPr="00433448" w:rsidRDefault="0095381B" w:rsidP="00DB527E">
            <w:pPr>
              <w:tabs>
                <w:tab w:val="left" w:pos="312"/>
                <w:tab w:val="left" w:pos="546"/>
              </w:tabs>
              <w:rPr>
                <w:b/>
                <w:bCs/>
              </w:rPr>
            </w:pPr>
            <w:r w:rsidRPr="00433448">
              <w:rPr>
                <w:b/>
                <w:bCs/>
              </w:rPr>
              <w:t>Properties of the Services</w:t>
            </w:r>
          </w:p>
          <w:p w14:paraId="1BE734A0" w14:textId="5A0BAC6C" w:rsidR="00D16603" w:rsidRPr="00433448" w:rsidRDefault="00DB527E" w:rsidP="00DB527E">
            <w:pPr>
              <w:tabs>
                <w:tab w:val="left" w:pos="312"/>
                <w:tab w:val="left" w:pos="546"/>
              </w:tabs>
            </w:pPr>
            <w:r w:rsidRPr="00433448">
              <w:t xml:space="preserve">a.   </w:t>
            </w:r>
            <w:r w:rsidR="00D16603" w:rsidRPr="00433448">
              <w:t xml:space="preserve">Properties of Maritime Mobile Service </w:t>
            </w:r>
          </w:p>
          <w:p w14:paraId="635C13AE" w14:textId="29B7063A" w:rsidR="00D16603" w:rsidRPr="00433448" w:rsidRDefault="00D16603" w:rsidP="00D16603">
            <w:r w:rsidRPr="00433448">
              <w:t>b.</w:t>
            </w:r>
            <w:r w:rsidR="00DB527E" w:rsidRPr="00433448">
              <w:t xml:space="preserve">   </w:t>
            </w:r>
            <w:r w:rsidRPr="00433448">
              <w:t xml:space="preserve">Properties of Maritime Mobile Satellite Service </w:t>
            </w:r>
          </w:p>
        </w:tc>
        <w:tc>
          <w:tcPr>
            <w:tcW w:w="1276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5E6BDAB8" w14:textId="64B443E5" w:rsidR="00D16603" w:rsidRPr="00433448" w:rsidRDefault="00D16603" w:rsidP="00DD787F">
            <w:pPr>
              <w:jc w:val="center"/>
              <w:rPr>
                <w:lang w:val="en-US" w:eastAsia="ja-JP"/>
              </w:rPr>
            </w:pPr>
            <w:r w:rsidRPr="00433448">
              <w:t>II</w:t>
            </w:r>
          </w:p>
        </w:tc>
      </w:tr>
      <w:tr w:rsidR="00433448" w:rsidRPr="00433448" w14:paraId="104C13B7" w14:textId="77777777" w:rsidTr="00AF1201">
        <w:trPr>
          <w:jc w:val="center"/>
        </w:trPr>
        <w:tc>
          <w:tcPr>
            <w:tcW w:w="959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1397459" w14:textId="77777777" w:rsidR="00D16603" w:rsidRPr="00433448" w:rsidRDefault="00D16603" w:rsidP="00AF1201">
            <w:pPr>
              <w:jc w:val="center"/>
              <w:rPr>
                <w:b/>
                <w:lang w:val="en-US"/>
              </w:rPr>
            </w:pPr>
            <w:r w:rsidRPr="00433448">
              <w:rPr>
                <w:b/>
                <w:lang w:val="en-US"/>
              </w:rPr>
              <w:t>5</w:t>
            </w:r>
          </w:p>
        </w:tc>
        <w:tc>
          <w:tcPr>
            <w:tcW w:w="7938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3B47905F" w14:textId="59ECDDAA" w:rsidR="0095381B" w:rsidRPr="00433448" w:rsidRDefault="00B66734" w:rsidP="00D16603">
            <w:pPr>
              <w:tabs>
                <w:tab w:val="left" w:pos="312"/>
                <w:tab w:val="left" w:pos="546"/>
              </w:tabs>
              <w:rPr>
                <w:b/>
                <w:bCs/>
              </w:rPr>
            </w:pPr>
            <w:r w:rsidRPr="00433448">
              <w:rPr>
                <w:b/>
                <w:bCs/>
              </w:rPr>
              <w:t>GMDSS Communication</w:t>
            </w:r>
          </w:p>
          <w:p w14:paraId="2194C76E" w14:textId="1F773561" w:rsidR="00D16603" w:rsidRPr="00433448" w:rsidRDefault="00D16603" w:rsidP="00D16603">
            <w:pPr>
              <w:tabs>
                <w:tab w:val="left" w:pos="312"/>
                <w:tab w:val="left" w:pos="546"/>
              </w:tabs>
            </w:pPr>
            <w:r w:rsidRPr="00433448">
              <w:t xml:space="preserve">a. </w:t>
            </w:r>
            <w:r w:rsidRPr="00433448">
              <w:tab/>
            </w:r>
            <w:r w:rsidR="00AF7FE6" w:rsidRPr="00433448">
              <w:t>Fulfilment</w:t>
            </w:r>
            <w:r w:rsidRPr="00433448">
              <w:t xml:space="preserve"> of the condition of the GMDSS</w:t>
            </w:r>
          </w:p>
          <w:p w14:paraId="743169E6" w14:textId="0BFA6202" w:rsidR="00D16603" w:rsidRPr="00433448" w:rsidRDefault="00D16603" w:rsidP="00D16603">
            <w:r w:rsidRPr="00433448">
              <w:t>b.</w:t>
            </w:r>
            <w:r w:rsidR="00DB527E" w:rsidRPr="00433448">
              <w:t xml:space="preserve">   </w:t>
            </w:r>
            <w:r w:rsidRPr="00433448">
              <w:t xml:space="preserve">Related Acronyms </w:t>
            </w:r>
            <w:r w:rsidR="00B66734" w:rsidRPr="00433448">
              <w:t xml:space="preserve">in </w:t>
            </w:r>
            <w:r w:rsidRPr="00433448">
              <w:t>Maritime Communication</w:t>
            </w:r>
            <w:r w:rsidR="00B66734" w:rsidRPr="00433448">
              <w:t>s</w:t>
            </w:r>
            <w:r w:rsidRPr="00433448">
              <w:t xml:space="preserve"> </w:t>
            </w:r>
          </w:p>
        </w:tc>
        <w:tc>
          <w:tcPr>
            <w:tcW w:w="1276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26B88827" w14:textId="27F9B02C" w:rsidR="00D16603" w:rsidRPr="00433448" w:rsidRDefault="00D16603" w:rsidP="00DD787F">
            <w:pPr>
              <w:jc w:val="center"/>
              <w:rPr>
                <w:lang w:val="en-US" w:eastAsia="ja-JP"/>
              </w:rPr>
            </w:pPr>
            <w:r w:rsidRPr="00433448">
              <w:t>II-III</w:t>
            </w:r>
          </w:p>
        </w:tc>
      </w:tr>
      <w:tr w:rsidR="00433448" w:rsidRPr="00433448" w14:paraId="5165AD56" w14:textId="77777777" w:rsidTr="00DD787F">
        <w:trPr>
          <w:trHeight w:val="236"/>
          <w:jc w:val="center"/>
        </w:trPr>
        <w:tc>
          <w:tcPr>
            <w:tcW w:w="959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19D1B43" w14:textId="77777777" w:rsidR="00D16603" w:rsidRPr="00433448" w:rsidRDefault="00D16603" w:rsidP="00AF1201">
            <w:pPr>
              <w:jc w:val="center"/>
              <w:rPr>
                <w:b/>
                <w:lang w:val="en-US"/>
              </w:rPr>
            </w:pPr>
            <w:r w:rsidRPr="00433448">
              <w:rPr>
                <w:b/>
                <w:lang w:val="en-US"/>
              </w:rPr>
              <w:t>6</w:t>
            </w:r>
          </w:p>
        </w:tc>
        <w:tc>
          <w:tcPr>
            <w:tcW w:w="7938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062725B0" w14:textId="77777777" w:rsidR="00B66734" w:rsidRPr="00433448" w:rsidRDefault="00B66734" w:rsidP="00D16603">
            <w:pPr>
              <w:rPr>
                <w:b/>
                <w:bCs/>
              </w:rPr>
            </w:pPr>
            <w:r w:rsidRPr="00433448">
              <w:rPr>
                <w:b/>
                <w:bCs/>
              </w:rPr>
              <w:t>Voice and written communications</w:t>
            </w:r>
          </w:p>
          <w:p w14:paraId="132BB3A2" w14:textId="10256883" w:rsidR="00D16603" w:rsidRPr="00433448" w:rsidRDefault="00B66734" w:rsidP="00D16603">
            <w:r w:rsidRPr="00433448">
              <w:t>Speaking and writing skills</w:t>
            </w:r>
            <w:r w:rsidR="00D16603" w:rsidRPr="00433448">
              <w:t xml:space="preserve"> </w:t>
            </w:r>
            <w:r w:rsidRPr="00433448">
              <w:t>i</w:t>
            </w:r>
            <w:r w:rsidR="00D16603" w:rsidRPr="00433448">
              <w:t>n routine communication</w:t>
            </w:r>
            <w:r w:rsidRPr="00433448">
              <w:t>s</w:t>
            </w:r>
            <w:r w:rsidR="00D16603" w:rsidRPr="00433448">
              <w:t xml:space="preserve"> </w:t>
            </w:r>
          </w:p>
        </w:tc>
        <w:tc>
          <w:tcPr>
            <w:tcW w:w="1276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0E96FC9C" w14:textId="1CEE09A0" w:rsidR="00D16603" w:rsidRPr="00433448" w:rsidRDefault="00D16603" w:rsidP="00DD787F">
            <w:pPr>
              <w:jc w:val="center"/>
              <w:rPr>
                <w:lang w:val="en-US" w:eastAsia="ja-JP"/>
              </w:rPr>
            </w:pPr>
            <w:r w:rsidRPr="00433448">
              <w:t>III</w:t>
            </w:r>
          </w:p>
        </w:tc>
      </w:tr>
      <w:tr w:rsidR="00433448" w:rsidRPr="00433448" w14:paraId="2E0F68AA" w14:textId="77777777" w:rsidTr="00DD787F">
        <w:trPr>
          <w:trHeight w:val="281"/>
          <w:jc w:val="center"/>
        </w:trPr>
        <w:tc>
          <w:tcPr>
            <w:tcW w:w="959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4B78CB7" w14:textId="77777777" w:rsidR="00D16603" w:rsidRPr="00433448" w:rsidRDefault="00D16603" w:rsidP="00AF1201">
            <w:pPr>
              <w:jc w:val="center"/>
              <w:rPr>
                <w:b/>
                <w:lang w:val="en-US"/>
              </w:rPr>
            </w:pPr>
            <w:r w:rsidRPr="00433448">
              <w:rPr>
                <w:b/>
                <w:lang w:val="en-US"/>
              </w:rPr>
              <w:t>7</w:t>
            </w:r>
          </w:p>
        </w:tc>
        <w:tc>
          <w:tcPr>
            <w:tcW w:w="7938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0595AA7B" w14:textId="26826616" w:rsidR="00B66734" w:rsidRPr="00433448" w:rsidRDefault="00B66734" w:rsidP="00B66734">
            <w:pPr>
              <w:rPr>
                <w:b/>
                <w:bCs/>
              </w:rPr>
            </w:pPr>
            <w:r w:rsidRPr="00433448">
              <w:rPr>
                <w:b/>
                <w:bCs/>
              </w:rPr>
              <w:t>Communication Systems</w:t>
            </w:r>
          </w:p>
          <w:p w14:paraId="509E2577" w14:textId="6F009D0B" w:rsidR="00D16603" w:rsidRPr="00433448" w:rsidRDefault="00D16603" w:rsidP="00B66734">
            <w:pPr>
              <w:rPr>
                <w:lang w:val="en-US" w:eastAsia="ja-JP"/>
              </w:rPr>
            </w:pPr>
            <w:r w:rsidRPr="00433448">
              <w:t>Terrestrial communication system</w:t>
            </w:r>
          </w:p>
        </w:tc>
        <w:tc>
          <w:tcPr>
            <w:tcW w:w="1276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5E103007" w14:textId="6447D7D5" w:rsidR="00D16603" w:rsidRPr="00433448" w:rsidRDefault="00D16603" w:rsidP="00DD787F">
            <w:pPr>
              <w:jc w:val="center"/>
              <w:rPr>
                <w:lang w:val="en-US" w:eastAsia="ja-JP"/>
              </w:rPr>
            </w:pPr>
            <w:r w:rsidRPr="00433448">
              <w:t>IV</w:t>
            </w:r>
          </w:p>
        </w:tc>
      </w:tr>
      <w:tr w:rsidR="00433448" w:rsidRPr="00433448" w14:paraId="652888BD" w14:textId="77777777" w:rsidTr="00AF1201">
        <w:trPr>
          <w:jc w:val="center"/>
        </w:trPr>
        <w:tc>
          <w:tcPr>
            <w:tcW w:w="959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02F1FB8" w14:textId="77777777" w:rsidR="00D16603" w:rsidRPr="00433448" w:rsidRDefault="00D16603" w:rsidP="00AF1201">
            <w:pPr>
              <w:jc w:val="center"/>
              <w:rPr>
                <w:b/>
                <w:lang w:val="en-US"/>
              </w:rPr>
            </w:pPr>
            <w:r w:rsidRPr="00433448">
              <w:rPr>
                <w:b/>
                <w:lang w:val="en-US"/>
              </w:rPr>
              <w:t>8</w:t>
            </w:r>
          </w:p>
        </w:tc>
        <w:tc>
          <w:tcPr>
            <w:tcW w:w="7938" w:type="dxa"/>
            <w:tcBorders>
              <w:left w:val="single" w:sz="18" w:space="0" w:color="auto"/>
              <w:right w:val="single" w:sz="12" w:space="0" w:color="auto"/>
            </w:tcBorders>
          </w:tcPr>
          <w:p w14:paraId="1E50EBF6" w14:textId="3AE03D40" w:rsidR="00B66734" w:rsidRPr="00433448" w:rsidRDefault="00B66734" w:rsidP="00B66734">
            <w:pPr>
              <w:rPr>
                <w:b/>
                <w:bCs/>
              </w:rPr>
            </w:pPr>
            <w:r w:rsidRPr="00433448">
              <w:rPr>
                <w:b/>
                <w:bCs/>
              </w:rPr>
              <w:t>Communication Systems</w:t>
            </w:r>
          </w:p>
          <w:p w14:paraId="5137B94E" w14:textId="420393FB" w:rsidR="00D16603" w:rsidRPr="00433448" w:rsidRDefault="00D16603" w:rsidP="00D16603">
            <w:pPr>
              <w:tabs>
                <w:tab w:val="left" w:pos="312"/>
                <w:tab w:val="left" w:pos="546"/>
              </w:tabs>
              <w:jc w:val="both"/>
            </w:pPr>
            <w:r w:rsidRPr="00433448">
              <w:t>a.</w:t>
            </w:r>
            <w:r w:rsidRPr="00433448">
              <w:tab/>
              <w:t>Satellite System</w:t>
            </w:r>
          </w:p>
          <w:p w14:paraId="4AE0A724" w14:textId="32855E98" w:rsidR="00D16603" w:rsidRPr="00433448" w:rsidRDefault="00D16603" w:rsidP="00DB527E">
            <w:pPr>
              <w:rPr>
                <w:lang w:val="en-US" w:eastAsia="tr-TR"/>
              </w:rPr>
            </w:pPr>
            <w:r w:rsidRPr="00433448">
              <w:t>b</w:t>
            </w:r>
            <w:r w:rsidR="00DB527E" w:rsidRPr="00433448">
              <w:t xml:space="preserve">    S</w:t>
            </w:r>
            <w:r w:rsidRPr="00433448">
              <w:t xml:space="preserve">upplementary Radio System </w:t>
            </w:r>
            <w:r w:rsidR="00AF7FE6" w:rsidRPr="00433448">
              <w:t>equipment</w:t>
            </w:r>
          </w:p>
        </w:tc>
        <w:tc>
          <w:tcPr>
            <w:tcW w:w="1276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2778ECFE" w14:textId="501BA855" w:rsidR="00D16603" w:rsidRPr="00433448" w:rsidRDefault="00D16603" w:rsidP="00DD787F">
            <w:pPr>
              <w:jc w:val="center"/>
              <w:rPr>
                <w:lang w:val="en-US" w:eastAsia="ja-JP"/>
              </w:rPr>
            </w:pPr>
            <w:r w:rsidRPr="00433448">
              <w:t>IV</w:t>
            </w:r>
          </w:p>
        </w:tc>
      </w:tr>
      <w:tr w:rsidR="00433448" w:rsidRPr="00433448" w14:paraId="752FCEB9" w14:textId="77777777" w:rsidTr="00AF1201">
        <w:trPr>
          <w:jc w:val="center"/>
        </w:trPr>
        <w:tc>
          <w:tcPr>
            <w:tcW w:w="959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F12AAE7" w14:textId="77777777" w:rsidR="00D16603" w:rsidRPr="00433448" w:rsidRDefault="00D16603" w:rsidP="00AF1201">
            <w:pPr>
              <w:jc w:val="center"/>
              <w:rPr>
                <w:b/>
                <w:lang w:val="en-US"/>
              </w:rPr>
            </w:pPr>
            <w:r w:rsidRPr="00433448">
              <w:rPr>
                <w:b/>
                <w:lang w:val="en-US"/>
              </w:rPr>
              <w:t>9</w:t>
            </w:r>
          </w:p>
        </w:tc>
        <w:tc>
          <w:tcPr>
            <w:tcW w:w="7938" w:type="dxa"/>
            <w:tcBorders>
              <w:left w:val="single" w:sz="18" w:space="0" w:color="auto"/>
              <w:right w:val="single" w:sz="12" w:space="0" w:color="auto"/>
            </w:tcBorders>
          </w:tcPr>
          <w:p w14:paraId="0E4A763C" w14:textId="6C4263C8" w:rsidR="00B66734" w:rsidRPr="00433448" w:rsidRDefault="00B66734" w:rsidP="00D16603">
            <w:pPr>
              <w:tabs>
                <w:tab w:val="left" w:pos="312"/>
                <w:tab w:val="left" w:pos="546"/>
              </w:tabs>
              <w:jc w:val="both"/>
              <w:rPr>
                <w:b/>
                <w:bCs/>
              </w:rPr>
            </w:pPr>
            <w:r w:rsidRPr="00433448">
              <w:rPr>
                <w:b/>
                <w:bCs/>
              </w:rPr>
              <w:t>Distress Communications</w:t>
            </w:r>
          </w:p>
          <w:p w14:paraId="6AC41000" w14:textId="479A876F" w:rsidR="00D16603" w:rsidRPr="00433448" w:rsidRDefault="00D16603" w:rsidP="00D16603">
            <w:pPr>
              <w:tabs>
                <w:tab w:val="left" w:pos="312"/>
                <w:tab w:val="left" w:pos="546"/>
              </w:tabs>
              <w:jc w:val="both"/>
            </w:pPr>
            <w:r w:rsidRPr="00433448">
              <w:t>a.</w:t>
            </w:r>
            <w:r w:rsidRPr="00433448">
              <w:tab/>
              <w:t>Distress communication frequencies in GMDSS</w:t>
            </w:r>
          </w:p>
          <w:p w14:paraId="6A333D80" w14:textId="7104C41B" w:rsidR="00D16603" w:rsidRPr="00433448" w:rsidRDefault="00D16603" w:rsidP="00DB527E">
            <w:pPr>
              <w:overflowPunct/>
              <w:textAlignment w:val="auto"/>
              <w:rPr>
                <w:lang w:val="en-US" w:eastAsia="ja-JP"/>
              </w:rPr>
            </w:pPr>
            <w:r w:rsidRPr="00433448">
              <w:t>b.</w:t>
            </w:r>
            <w:r w:rsidR="00DB527E" w:rsidRPr="00433448">
              <w:t xml:space="preserve">   D</w:t>
            </w:r>
            <w:r w:rsidRPr="00433448">
              <w:t>istress communication by content of types</w:t>
            </w:r>
          </w:p>
        </w:tc>
        <w:tc>
          <w:tcPr>
            <w:tcW w:w="1276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4ACB52AF" w14:textId="76A361A2" w:rsidR="00D16603" w:rsidRPr="00433448" w:rsidRDefault="00D16603" w:rsidP="00DD787F">
            <w:pPr>
              <w:jc w:val="center"/>
              <w:rPr>
                <w:lang w:val="en-US" w:eastAsia="ja-JP"/>
              </w:rPr>
            </w:pPr>
            <w:r w:rsidRPr="00433448">
              <w:t>V</w:t>
            </w:r>
          </w:p>
        </w:tc>
      </w:tr>
      <w:tr w:rsidR="00433448" w:rsidRPr="00433448" w14:paraId="2A25A7B2" w14:textId="77777777" w:rsidTr="00AF1201">
        <w:trPr>
          <w:jc w:val="center"/>
        </w:trPr>
        <w:tc>
          <w:tcPr>
            <w:tcW w:w="959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61A9687" w14:textId="77777777" w:rsidR="00D16603" w:rsidRPr="00433448" w:rsidRDefault="00D16603" w:rsidP="00AF1201">
            <w:pPr>
              <w:jc w:val="center"/>
              <w:rPr>
                <w:b/>
                <w:lang w:val="en-US"/>
              </w:rPr>
            </w:pPr>
            <w:r w:rsidRPr="00433448">
              <w:rPr>
                <w:b/>
                <w:lang w:val="en-US"/>
              </w:rPr>
              <w:t>10</w:t>
            </w:r>
          </w:p>
        </w:tc>
        <w:tc>
          <w:tcPr>
            <w:tcW w:w="7938" w:type="dxa"/>
            <w:tcBorders>
              <w:left w:val="single" w:sz="18" w:space="0" w:color="auto"/>
              <w:right w:val="single" w:sz="12" w:space="0" w:color="auto"/>
            </w:tcBorders>
          </w:tcPr>
          <w:p w14:paraId="0C4EFFA3" w14:textId="388D64E3" w:rsidR="00B66734" w:rsidRPr="00433448" w:rsidRDefault="00B66734" w:rsidP="00D16603">
            <w:pPr>
              <w:tabs>
                <w:tab w:val="left" w:pos="312"/>
                <w:tab w:val="left" w:pos="546"/>
              </w:tabs>
              <w:jc w:val="both"/>
              <w:rPr>
                <w:b/>
                <w:bCs/>
              </w:rPr>
            </w:pPr>
            <w:r w:rsidRPr="00433448">
              <w:rPr>
                <w:b/>
                <w:bCs/>
              </w:rPr>
              <w:t>Distress Communications</w:t>
            </w:r>
          </w:p>
          <w:p w14:paraId="226151C5" w14:textId="36FC68D8" w:rsidR="00D16603" w:rsidRPr="00433448" w:rsidRDefault="00D16603" w:rsidP="00D16603">
            <w:pPr>
              <w:tabs>
                <w:tab w:val="left" w:pos="312"/>
                <w:tab w:val="left" w:pos="546"/>
              </w:tabs>
              <w:jc w:val="both"/>
            </w:pPr>
            <w:r w:rsidRPr="00433448">
              <w:t>a.</w:t>
            </w:r>
            <w:r w:rsidRPr="00433448">
              <w:tab/>
              <w:t>Distress communication procedure using terrestrial system</w:t>
            </w:r>
          </w:p>
          <w:p w14:paraId="050D94AF" w14:textId="6D36D4D5" w:rsidR="00D16603" w:rsidRPr="00433448" w:rsidRDefault="00D16603" w:rsidP="00DB527E">
            <w:pPr>
              <w:rPr>
                <w:lang w:val="en-US" w:eastAsia="ja-JP"/>
              </w:rPr>
            </w:pPr>
            <w:r w:rsidRPr="00433448">
              <w:t>b.</w:t>
            </w:r>
            <w:r w:rsidR="00DB527E" w:rsidRPr="00433448">
              <w:t xml:space="preserve">   </w:t>
            </w:r>
            <w:r w:rsidRPr="00433448">
              <w:t>Distress communication procedure using satellite system</w:t>
            </w:r>
          </w:p>
        </w:tc>
        <w:tc>
          <w:tcPr>
            <w:tcW w:w="1276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750DB6AB" w14:textId="60817EC6" w:rsidR="00D16603" w:rsidRPr="00433448" w:rsidRDefault="00D16603" w:rsidP="00DD787F">
            <w:pPr>
              <w:jc w:val="center"/>
              <w:rPr>
                <w:lang w:val="en-US" w:eastAsia="ja-JP"/>
              </w:rPr>
            </w:pPr>
            <w:r w:rsidRPr="00433448">
              <w:t>V</w:t>
            </w:r>
          </w:p>
        </w:tc>
      </w:tr>
      <w:tr w:rsidR="00433448" w:rsidRPr="00433448" w14:paraId="26265FB1" w14:textId="77777777" w:rsidTr="00AF1201">
        <w:trPr>
          <w:trHeight w:val="306"/>
          <w:jc w:val="center"/>
        </w:trPr>
        <w:tc>
          <w:tcPr>
            <w:tcW w:w="959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19F2EF6" w14:textId="77777777" w:rsidR="00D16603" w:rsidRPr="00433448" w:rsidRDefault="00D16603" w:rsidP="00AF1201">
            <w:pPr>
              <w:jc w:val="center"/>
              <w:rPr>
                <w:b/>
                <w:lang w:val="en-US"/>
              </w:rPr>
            </w:pPr>
            <w:r w:rsidRPr="00433448">
              <w:rPr>
                <w:b/>
                <w:lang w:val="en-US"/>
              </w:rPr>
              <w:t>11</w:t>
            </w:r>
          </w:p>
        </w:tc>
        <w:tc>
          <w:tcPr>
            <w:tcW w:w="7938" w:type="dxa"/>
            <w:tcBorders>
              <w:left w:val="single" w:sz="18" w:space="0" w:color="auto"/>
              <w:right w:val="single" w:sz="12" w:space="0" w:color="auto"/>
            </w:tcBorders>
            <w:vAlign w:val="center"/>
          </w:tcPr>
          <w:p w14:paraId="53ABC5DF" w14:textId="72C9FE2B" w:rsidR="00B66734" w:rsidRPr="00433448" w:rsidRDefault="00B66734" w:rsidP="00D16603">
            <w:pPr>
              <w:tabs>
                <w:tab w:val="left" w:pos="312"/>
                <w:tab w:val="left" w:pos="546"/>
              </w:tabs>
              <w:rPr>
                <w:b/>
                <w:bCs/>
              </w:rPr>
            </w:pPr>
            <w:r w:rsidRPr="00433448">
              <w:rPr>
                <w:b/>
                <w:bCs/>
              </w:rPr>
              <w:t>SAR Communications</w:t>
            </w:r>
          </w:p>
          <w:p w14:paraId="2E84CE47" w14:textId="23642352" w:rsidR="00D16603" w:rsidRPr="00433448" w:rsidRDefault="00D16603" w:rsidP="00D16603">
            <w:pPr>
              <w:tabs>
                <w:tab w:val="left" w:pos="312"/>
                <w:tab w:val="left" w:pos="546"/>
              </w:tabs>
            </w:pPr>
            <w:r w:rsidRPr="00433448">
              <w:t>a.</w:t>
            </w:r>
            <w:r w:rsidRPr="00433448">
              <w:tab/>
              <w:t>Search and Rescue (SAR) operations</w:t>
            </w:r>
          </w:p>
          <w:p w14:paraId="52D937EE" w14:textId="0212871F" w:rsidR="00D16603" w:rsidRPr="00433448" w:rsidRDefault="00D16603" w:rsidP="00DB527E">
            <w:pPr>
              <w:rPr>
                <w:lang w:val="en-US" w:eastAsia="ja-JP"/>
              </w:rPr>
            </w:pPr>
            <w:r w:rsidRPr="00433448">
              <w:t>b.</w:t>
            </w:r>
            <w:r w:rsidR="00DB527E" w:rsidRPr="00433448">
              <w:t xml:space="preserve">   </w:t>
            </w:r>
            <w:r w:rsidRPr="00433448">
              <w:t>Guard of distress frequencies and avoidance false alert</w:t>
            </w:r>
          </w:p>
        </w:tc>
        <w:tc>
          <w:tcPr>
            <w:tcW w:w="1276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724397E0" w14:textId="118B628D" w:rsidR="00D16603" w:rsidRPr="00433448" w:rsidRDefault="00D16603" w:rsidP="00DD787F">
            <w:pPr>
              <w:jc w:val="center"/>
              <w:rPr>
                <w:lang w:val="en-US" w:eastAsia="ja-JP"/>
              </w:rPr>
            </w:pPr>
            <w:r w:rsidRPr="00433448">
              <w:t>V</w:t>
            </w:r>
          </w:p>
        </w:tc>
      </w:tr>
      <w:tr w:rsidR="00433448" w:rsidRPr="00433448" w14:paraId="071E1C57" w14:textId="77777777" w:rsidTr="00AF1201">
        <w:trPr>
          <w:jc w:val="center"/>
        </w:trPr>
        <w:tc>
          <w:tcPr>
            <w:tcW w:w="959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931D1C2" w14:textId="77777777" w:rsidR="00D16603" w:rsidRPr="00433448" w:rsidRDefault="00D16603" w:rsidP="00AF1201">
            <w:pPr>
              <w:jc w:val="center"/>
              <w:rPr>
                <w:b/>
                <w:lang w:val="en-US"/>
              </w:rPr>
            </w:pPr>
            <w:r w:rsidRPr="00433448">
              <w:rPr>
                <w:b/>
                <w:lang w:val="en-US"/>
              </w:rPr>
              <w:t>12</w:t>
            </w:r>
          </w:p>
        </w:tc>
        <w:tc>
          <w:tcPr>
            <w:tcW w:w="7938" w:type="dxa"/>
            <w:tcBorders>
              <w:left w:val="single" w:sz="18" w:space="0" w:color="auto"/>
              <w:right w:val="single" w:sz="12" w:space="0" w:color="auto"/>
            </w:tcBorders>
          </w:tcPr>
          <w:p w14:paraId="15D37A67" w14:textId="3DD2B6B6" w:rsidR="00B66734" w:rsidRPr="00B453E4" w:rsidRDefault="00B66734" w:rsidP="00D16603">
            <w:pPr>
              <w:tabs>
                <w:tab w:val="left" w:pos="312"/>
                <w:tab w:val="left" w:pos="546"/>
              </w:tabs>
              <w:rPr>
                <w:b/>
                <w:bCs/>
              </w:rPr>
            </w:pPr>
            <w:r w:rsidRPr="00B453E4">
              <w:rPr>
                <w:b/>
                <w:bCs/>
              </w:rPr>
              <w:t>Satellite Communications</w:t>
            </w:r>
          </w:p>
          <w:p w14:paraId="4B906E36" w14:textId="4A28AF22" w:rsidR="00D16603" w:rsidRPr="00B453E4" w:rsidRDefault="00D16603" w:rsidP="00D16603">
            <w:pPr>
              <w:tabs>
                <w:tab w:val="left" w:pos="312"/>
                <w:tab w:val="left" w:pos="546"/>
              </w:tabs>
            </w:pPr>
            <w:r w:rsidRPr="00B453E4">
              <w:t>a.</w:t>
            </w:r>
            <w:r w:rsidRPr="00B453E4">
              <w:tab/>
            </w:r>
            <w:r w:rsidR="00AF7FE6" w:rsidRPr="00B453E4">
              <w:t xml:space="preserve">COSPAS – SARSAT </w:t>
            </w:r>
            <w:r w:rsidRPr="00B453E4">
              <w:t>Satellite System</w:t>
            </w:r>
          </w:p>
          <w:p w14:paraId="247ECCE6" w14:textId="77777777" w:rsidR="00D16603" w:rsidRPr="00B453E4" w:rsidRDefault="00D16603" w:rsidP="00DB527E">
            <w:pPr>
              <w:pStyle w:val="ListeParagraf1"/>
              <w:tabs>
                <w:tab w:val="left" w:pos="645"/>
                <w:tab w:val="left" w:pos="672"/>
              </w:tabs>
              <w:ind w:left="0"/>
              <w:jc w:val="both"/>
            </w:pPr>
            <w:r w:rsidRPr="00B453E4">
              <w:t>b.</w:t>
            </w:r>
            <w:r w:rsidR="00DB527E" w:rsidRPr="00B453E4">
              <w:t xml:space="preserve">   I</w:t>
            </w:r>
            <w:r w:rsidRPr="00B453E4">
              <w:t>NMARSAT System</w:t>
            </w:r>
          </w:p>
          <w:p w14:paraId="7748CBC0" w14:textId="38F2F415" w:rsidR="00597E61" w:rsidRPr="00B453E4" w:rsidRDefault="00597E61" w:rsidP="00DB527E">
            <w:pPr>
              <w:pStyle w:val="ListeParagraf1"/>
              <w:tabs>
                <w:tab w:val="left" w:pos="645"/>
                <w:tab w:val="left" w:pos="672"/>
              </w:tabs>
              <w:ind w:left="0"/>
              <w:jc w:val="both"/>
              <w:rPr>
                <w:lang w:val="en-US" w:eastAsia="ja-JP"/>
              </w:rPr>
            </w:pPr>
            <w:r w:rsidRPr="00B453E4">
              <w:t>c.   Iridium and VDES</w:t>
            </w:r>
          </w:p>
        </w:tc>
        <w:tc>
          <w:tcPr>
            <w:tcW w:w="1276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3EBD8182" w14:textId="398A1AC5" w:rsidR="00D16603" w:rsidRPr="00433448" w:rsidRDefault="00D16603" w:rsidP="00DD787F">
            <w:pPr>
              <w:jc w:val="center"/>
              <w:rPr>
                <w:lang w:val="en-US" w:eastAsia="ja-JP"/>
              </w:rPr>
            </w:pPr>
            <w:r w:rsidRPr="00433448">
              <w:t>VI</w:t>
            </w:r>
          </w:p>
        </w:tc>
      </w:tr>
      <w:tr w:rsidR="00433448" w:rsidRPr="00433448" w14:paraId="768C0CB7" w14:textId="77777777" w:rsidTr="00AF1201">
        <w:trPr>
          <w:jc w:val="center"/>
        </w:trPr>
        <w:tc>
          <w:tcPr>
            <w:tcW w:w="959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931ED5B" w14:textId="77777777" w:rsidR="00D16603" w:rsidRPr="00433448" w:rsidRDefault="00D16603" w:rsidP="00AF1201">
            <w:pPr>
              <w:jc w:val="center"/>
              <w:rPr>
                <w:b/>
                <w:lang w:val="en-US"/>
              </w:rPr>
            </w:pPr>
            <w:r w:rsidRPr="00433448">
              <w:rPr>
                <w:b/>
                <w:lang w:val="en-US"/>
              </w:rPr>
              <w:t>13</w:t>
            </w:r>
          </w:p>
        </w:tc>
        <w:tc>
          <w:tcPr>
            <w:tcW w:w="7938" w:type="dxa"/>
            <w:tcBorders>
              <w:left w:val="single" w:sz="18" w:space="0" w:color="auto"/>
              <w:right w:val="single" w:sz="12" w:space="0" w:color="auto"/>
            </w:tcBorders>
          </w:tcPr>
          <w:p w14:paraId="4567DF59" w14:textId="735D40CE" w:rsidR="008D3B2B" w:rsidRPr="00433448" w:rsidRDefault="008D3B2B" w:rsidP="00D16603">
            <w:pPr>
              <w:tabs>
                <w:tab w:val="left" w:pos="312"/>
                <w:tab w:val="left" w:pos="546"/>
              </w:tabs>
              <w:rPr>
                <w:b/>
                <w:bCs/>
              </w:rPr>
            </w:pPr>
            <w:r w:rsidRPr="00433448">
              <w:rPr>
                <w:b/>
                <w:bCs/>
              </w:rPr>
              <w:t>Maritime Safety</w:t>
            </w:r>
          </w:p>
          <w:p w14:paraId="4B807CDC" w14:textId="11715F76" w:rsidR="00D16603" w:rsidRPr="00433448" w:rsidRDefault="00D16603" w:rsidP="00D16603">
            <w:pPr>
              <w:tabs>
                <w:tab w:val="left" w:pos="312"/>
                <w:tab w:val="left" w:pos="546"/>
              </w:tabs>
            </w:pPr>
            <w:r w:rsidRPr="00433448">
              <w:t>a.</w:t>
            </w:r>
            <w:r w:rsidRPr="00433448">
              <w:tab/>
              <w:t>Use of terrestrial systems (VHF, MF, and HF DSC)  in distress communication</w:t>
            </w:r>
            <w:r w:rsidRPr="00433448">
              <w:tab/>
            </w:r>
          </w:p>
          <w:p w14:paraId="7B6B74ED" w14:textId="3D22D012" w:rsidR="00D16603" w:rsidRPr="00433448" w:rsidRDefault="00D16603" w:rsidP="00DB527E">
            <w:pPr>
              <w:pStyle w:val="ListeParagraf1"/>
              <w:tabs>
                <w:tab w:val="left" w:pos="645"/>
                <w:tab w:val="left" w:pos="672"/>
              </w:tabs>
              <w:ind w:left="0"/>
              <w:jc w:val="both"/>
              <w:rPr>
                <w:lang w:val="en-US"/>
              </w:rPr>
            </w:pPr>
            <w:r w:rsidRPr="00433448">
              <w:t>b.</w:t>
            </w:r>
            <w:r w:rsidR="00DB527E" w:rsidRPr="00433448">
              <w:t xml:space="preserve">   </w:t>
            </w:r>
            <w:r w:rsidRPr="00433448">
              <w:t>Maritime Safety Information (MSI)</w:t>
            </w:r>
          </w:p>
        </w:tc>
        <w:tc>
          <w:tcPr>
            <w:tcW w:w="1276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6471A321" w14:textId="6BDCE5EA" w:rsidR="00D16603" w:rsidRPr="00433448" w:rsidRDefault="00D16603" w:rsidP="00DD787F">
            <w:pPr>
              <w:jc w:val="center"/>
              <w:rPr>
                <w:lang w:val="en-US" w:eastAsia="ja-JP"/>
              </w:rPr>
            </w:pPr>
            <w:r w:rsidRPr="00433448">
              <w:t>VI</w:t>
            </w:r>
          </w:p>
        </w:tc>
      </w:tr>
      <w:tr w:rsidR="00D16603" w:rsidRPr="00433448" w14:paraId="29C4AA23" w14:textId="77777777" w:rsidTr="00AF1201">
        <w:trPr>
          <w:jc w:val="center"/>
        </w:trPr>
        <w:tc>
          <w:tcPr>
            <w:tcW w:w="959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5D0BF9D" w14:textId="77777777" w:rsidR="00D16603" w:rsidRPr="00433448" w:rsidRDefault="00D16603" w:rsidP="00AF1201">
            <w:pPr>
              <w:jc w:val="center"/>
              <w:rPr>
                <w:b/>
                <w:lang w:val="en-US"/>
              </w:rPr>
            </w:pPr>
            <w:r w:rsidRPr="00433448">
              <w:rPr>
                <w:b/>
                <w:lang w:val="en-US"/>
              </w:rPr>
              <w:lastRenderedPageBreak/>
              <w:t>14</w:t>
            </w:r>
          </w:p>
        </w:tc>
        <w:tc>
          <w:tcPr>
            <w:tcW w:w="7938" w:type="dxa"/>
            <w:tcBorders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29E8B072" w14:textId="3F754112" w:rsidR="008D3B2B" w:rsidRPr="00433448" w:rsidRDefault="008D3B2B" w:rsidP="00D16603">
            <w:pPr>
              <w:tabs>
                <w:tab w:val="left" w:pos="312"/>
                <w:tab w:val="left" w:pos="546"/>
              </w:tabs>
              <w:rPr>
                <w:b/>
                <w:bCs/>
              </w:rPr>
            </w:pPr>
            <w:r w:rsidRPr="00433448">
              <w:rPr>
                <w:b/>
                <w:bCs/>
              </w:rPr>
              <w:t>Maintenance and tests</w:t>
            </w:r>
          </w:p>
          <w:p w14:paraId="3C1F3F8F" w14:textId="5B8C215C" w:rsidR="00D16603" w:rsidRPr="00433448" w:rsidRDefault="00D16603" w:rsidP="00D16603">
            <w:pPr>
              <w:tabs>
                <w:tab w:val="left" w:pos="312"/>
                <w:tab w:val="left" w:pos="546"/>
              </w:tabs>
            </w:pPr>
            <w:r w:rsidRPr="00433448">
              <w:t>a.</w:t>
            </w:r>
            <w:r w:rsidRPr="00433448">
              <w:tab/>
              <w:t>Periodic testing and inspections</w:t>
            </w:r>
          </w:p>
          <w:p w14:paraId="15D61AFB" w14:textId="1F0D4DD7" w:rsidR="00D16603" w:rsidRPr="00433448" w:rsidRDefault="00D16603" w:rsidP="00D16603">
            <w:pPr>
              <w:tabs>
                <w:tab w:val="left" w:pos="312"/>
                <w:tab w:val="left" w:pos="546"/>
              </w:tabs>
            </w:pPr>
            <w:r w:rsidRPr="00433448">
              <w:t>b.</w:t>
            </w:r>
            <w:r w:rsidRPr="00433448">
              <w:tab/>
              <w:t>Use of equipment manual and measurement devices</w:t>
            </w:r>
          </w:p>
          <w:p w14:paraId="6453E30B" w14:textId="416B2128" w:rsidR="00D16603" w:rsidRPr="00433448" w:rsidRDefault="00D16603" w:rsidP="00DB527E">
            <w:pPr>
              <w:pStyle w:val="ListeParagraf1"/>
              <w:tabs>
                <w:tab w:val="left" w:pos="645"/>
                <w:tab w:val="left" w:pos="672"/>
              </w:tabs>
              <w:ind w:left="0"/>
              <w:jc w:val="both"/>
              <w:rPr>
                <w:lang w:val="en-US" w:eastAsia="ja-JP"/>
              </w:rPr>
            </w:pPr>
            <w:r w:rsidRPr="00433448">
              <w:t>c.</w:t>
            </w:r>
            <w:r w:rsidR="00DB527E" w:rsidRPr="00433448">
              <w:t xml:space="preserve">    </w:t>
            </w:r>
            <w:r w:rsidRPr="00433448">
              <w:t xml:space="preserve">Possible error detection and correction  </w:t>
            </w:r>
          </w:p>
        </w:tc>
        <w:tc>
          <w:tcPr>
            <w:tcW w:w="1276" w:type="dxa"/>
            <w:tcBorders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13A0454" w14:textId="1961C6C4" w:rsidR="00D16603" w:rsidRPr="00433448" w:rsidRDefault="00D16603" w:rsidP="00DD787F">
            <w:pPr>
              <w:jc w:val="center"/>
              <w:rPr>
                <w:lang w:val="en-US" w:eastAsia="ja-JP"/>
              </w:rPr>
            </w:pPr>
            <w:r w:rsidRPr="00433448">
              <w:t>VII</w:t>
            </w:r>
          </w:p>
        </w:tc>
      </w:tr>
    </w:tbl>
    <w:p w14:paraId="3E533CC5" w14:textId="1D410E31" w:rsidR="000806C5" w:rsidRPr="00433448" w:rsidRDefault="000806C5" w:rsidP="00472F89">
      <w:pPr>
        <w:rPr>
          <w:lang w:val="en-US"/>
        </w:rPr>
      </w:pPr>
    </w:p>
    <w:p w14:paraId="68B7382B" w14:textId="65743ECB" w:rsidR="0061301B" w:rsidRPr="00433448" w:rsidRDefault="0061301B" w:rsidP="005E3A14">
      <w:pPr>
        <w:rPr>
          <w:sz w:val="24"/>
          <w:szCs w:val="24"/>
          <w:lang w:val="en-US"/>
        </w:rPr>
      </w:pPr>
      <w:r w:rsidRPr="00433448">
        <w:rPr>
          <w:sz w:val="24"/>
          <w:szCs w:val="24"/>
          <w:lang w:val="en-US"/>
        </w:rPr>
        <w:t xml:space="preserve">Relationship between the Course and </w:t>
      </w:r>
      <w:r w:rsidR="005A2039" w:rsidRPr="00433448">
        <w:rPr>
          <w:sz w:val="24"/>
          <w:szCs w:val="24"/>
          <w:lang w:val="en-US"/>
        </w:rPr>
        <w:t>Programme</w:t>
      </w:r>
      <w:r w:rsidRPr="00433448">
        <w:rPr>
          <w:sz w:val="24"/>
          <w:szCs w:val="24"/>
          <w:lang w:val="en-US"/>
        </w:rPr>
        <w:t xml:space="preserve"> Curriculum</w:t>
      </w:r>
    </w:p>
    <w:tbl>
      <w:tblPr>
        <w:tblW w:w="1017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88"/>
        <w:gridCol w:w="8025"/>
        <w:gridCol w:w="426"/>
        <w:gridCol w:w="567"/>
        <w:gridCol w:w="567"/>
      </w:tblGrid>
      <w:tr w:rsidR="00433448" w:rsidRPr="00433448" w14:paraId="21704A79" w14:textId="77777777" w:rsidTr="00AD1B0D">
        <w:trPr>
          <w:trHeight w:val="256"/>
          <w:jc w:val="center"/>
        </w:trPr>
        <w:tc>
          <w:tcPr>
            <w:tcW w:w="588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14:paraId="168368DB" w14:textId="77777777" w:rsidR="0061301B" w:rsidRPr="00433448" w:rsidRDefault="0061301B" w:rsidP="003F716E">
            <w:pPr>
              <w:jc w:val="center"/>
              <w:rPr>
                <w:sz w:val="24"/>
                <w:lang w:val="en-US"/>
              </w:rPr>
            </w:pPr>
          </w:p>
        </w:tc>
        <w:tc>
          <w:tcPr>
            <w:tcW w:w="8025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14:paraId="4A5A550D" w14:textId="77777777" w:rsidR="0061301B" w:rsidRPr="00433448" w:rsidRDefault="0061301B" w:rsidP="003F716E">
            <w:pPr>
              <w:jc w:val="center"/>
              <w:rPr>
                <w:b/>
                <w:sz w:val="24"/>
                <w:lang w:val="en-US"/>
              </w:rPr>
            </w:pPr>
          </w:p>
          <w:p w14:paraId="067DB61B" w14:textId="77777777" w:rsidR="0061301B" w:rsidRPr="00433448" w:rsidRDefault="0061301B" w:rsidP="003F716E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Program Outcomes</w:t>
            </w:r>
          </w:p>
        </w:tc>
        <w:tc>
          <w:tcPr>
            <w:tcW w:w="1560" w:type="dxa"/>
            <w:gridSpan w:val="3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14:paraId="1FBFF03E" w14:textId="77777777" w:rsidR="0061301B" w:rsidRPr="00433448" w:rsidRDefault="0061301B" w:rsidP="003F716E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Level of Contribution</w:t>
            </w:r>
          </w:p>
        </w:tc>
      </w:tr>
      <w:tr w:rsidR="00433448" w:rsidRPr="00433448" w14:paraId="1F8A5AE8" w14:textId="77777777" w:rsidTr="00AD1B0D">
        <w:trPr>
          <w:trHeight w:val="266"/>
          <w:jc w:val="center"/>
        </w:trPr>
        <w:tc>
          <w:tcPr>
            <w:tcW w:w="588" w:type="dxa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6BE5D687" w14:textId="77777777" w:rsidR="0061301B" w:rsidRPr="00433448" w:rsidRDefault="0061301B" w:rsidP="003F716E">
            <w:pPr>
              <w:jc w:val="center"/>
              <w:rPr>
                <w:sz w:val="24"/>
                <w:lang w:val="en-US"/>
              </w:rPr>
            </w:pPr>
          </w:p>
        </w:tc>
        <w:tc>
          <w:tcPr>
            <w:tcW w:w="8025" w:type="dxa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6B63D953" w14:textId="77777777" w:rsidR="0061301B" w:rsidRPr="00433448" w:rsidRDefault="0061301B" w:rsidP="003F716E">
            <w:pPr>
              <w:jc w:val="center"/>
              <w:rPr>
                <w:b/>
                <w:sz w:val="24"/>
                <w:lang w:val="en-US"/>
              </w:rPr>
            </w:pPr>
          </w:p>
        </w:tc>
        <w:tc>
          <w:tcPr>
            <w:tcW w:w="426" w:type="dxa"/>
            <w:tcBorders>
              <w:top w:val="single" w:sz="12" w:space="0" w:color="auto"/>
              <w:left w:val="single" w:sz="18" w:space="0" w:color="auto"/>
              <w:bottom w:val="single" w:sz="18" w:space="0" w:color="auto"/>
            </w:tcBorders>
          </w:tcPr>
          <w:p w14:paraId="70952EB9" w14:textId="77777777" w:rsidR="0061301B" w:rsidRPr="00433448" w:rsidRDefault="0061301B" w:rsidP="003F716E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1</w:t>
            </w:r>
          </w:p>
        </w:tc>
        <w:tc>
          <w:tcPr>
            <w:tcW w:w="567" w:type="dxa"/>
            <w:tcBorders>
              <w:top w:val="single" w:sz="12" w:space="0" w:color="auto"/>
              <w:bottom w:val="single" w:sz="18" w:space="0" w:color="auto"/>
            </w:tcBorders>
          </w:tcPr>
          <w:p w14:paraId="262E6CDD" w14:textId="77777777" w:rsidR="0061301B" w:rsidRPr="00433448" w:rsidRDefault="0061301B" w:rsidP="003F716E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2</w:t>
            </w:r>
          </w:p>
        </w:tc>
        <w:tc>
          <w:tcPr>
            <w:tcW w:w="567" w:type="dxa"/>
            <w:tcBorders>
              <w:top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5E132549" w14:textId="77777777" w:rsidR="0061301B" w:rsidRPr="00433448" w:rsidRDefault="0061301B" w:rsidP="003F716E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3</w:t>
            </w:r>
          </w:p>
        </w:tc>
      </w:tr>
      <w:tr w:rsidR="00433448" w:rsidRPr="00433448" w14:paraId="20799542" w14:textId="77777777" w:rsidTr="00AF7FE6">
        <w:trPr>
          <w:trHeight w:val="253"/>
          <w:jc w:val="center"/>
        </w:trPr>
        <w:tc>
          <w:tcPr>
            <w:tcW w:w="588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14:paraId="19CE33A6" w14:textId="77777777" w:rsidR="00DB527E" w:rsidRPr="00433448" w:rsidRDefault="00DB527E" w:rsidP="00DB527E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a</w:t>
            </w:r>
          </w:p>
        </w:tc>
        <w:tc>
          <w:tcPr>
            <w:tcW w:w="8025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16A03815" w14:textId="77777777" w:rsidR="00DB527E" w:rsidRPr="00433448" w:rsidRDefault="00DB527E" w:rsidP="00DB527E">
            <w:pPr>
              <w:rPr>
                <w:sz w:val="18"/>
                <w:szCs w:val="18"/>
                <w:lang w:val="en-US"/>
              </w:rPr>
            </w:pPr>
            <w:r w:rsidRPr="00433448">
              <w:rPr>
                <w:sz w:val="18"/>
                <w:szCs w:val="18"/>
                <w:lang w:val="en-US"/>
              </w:rPr>
              <w:t>An ability to apply knowledge of mathematics, science, and engineering</w:t>
            </w:r>
          </w:p>
        </w:tc>
        <w:tc>
          <w:tcPr>
            <w:tcW w:w="426" w:type="dxa"/>
            <w:tcBorders>
              <w:top w:val="single" w:sz="18" w:space="0" w:color="auto"/>
              <w:left w:val="single" w:sz="18" w:space="0" w:color="auto"/>
            </w:tcBorders>
          </w:tcPr>
          <w:p w14:paraId="1B9429C4" w14:textId="52045D62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567" w:type="dxa"/>
            <w:tcBorders>
              <w:top w:val="single" w:sz="18" w:space="0" w:color="auto"/>
            </w:tcBorders>
          </w:tcPr>
          <w:p w14:paraId="1E12F728" w14:textId="4CC089D5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67" w:type="dxa"/>
            <w:tcBorders>
              <w:top w:val="single" w:sz="18" w:space="0" w:color="auto"/>
              <w:right w:val="single" w:sz="18" w:space="0" w:color="auto"/>
            </w:tcBorders>
          </w:tcPr>
          <w:p w14:paraId="58A080C9" w14:textId="0C7F69AD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</w:tr>
      <w:tr w:rsidR="00433448" w:rsidRPr="00433448" w14:paraId="5BE71058" w14:textId="77777777" w:rsidTr="00AF7FE6">
        <w:trPr>
          <w:trHeight w:val="253"/>
          <w:jc w:val="center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735FD094" w14:textId="77777777" w:rsidR="00DB527E" w:rsidRPr="00433448" w:rsidRDefault="00DB527E" w:rsidP="00DB527E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b</w:t>
            </w:r>
          </w:p>
        </w:tc>
        <w:tc>
          <w:tcPr>
            <w:tcW w:w="8025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DD1A22C" w14:textId="77777777" w:rsidR="00DB527E" w:rsidRPr="00433448" w:rsidRDefault="00DB527E" w:rsidP="00DB527E">
            <w:pPr>
              <w:rPr>
                <w:sz w:val="18"/>
                <w:szCs w:val="18"/>
                <w:lang w:val="en-US"/>
              </w:rPr>
            </w:pPr>
            <w:r w:rsidRPr="00433448">
              <w:rPr>
                <w:sz w:val="18"/>
                <w:szCs w:val="18"/>
                <w:lang w:val="en-US"/>
              </w:rPr>
              <w:t>An  ability to design and conduct experiments, as well as to analyze and interpret data</w:t>
            </w:r>
          </w:p>
        </w:tc>
        <w:tc>
          <w:tcPr>
            <w:tcW w:w="426" w:type="dxa"/>
            <w:tcBorders>
              <w:left w:val="single" w:sz="18" w:space="0" w:color="auto"/>
            </w:tcBorders>
          </w:tcPr>
          <w:p w14:paraId="2E4734BF" w14:textId="0F05B9A3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67" w:type="dxa"/>
          </w:tcPr>
          <w:p w14:paraId="7CBF5727" w14:textId="69AF66FF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567" w:type="dxa"/>
            <w:tcBorders>
              <w:right w:val="single" w:sz="18" w:space="0" w:color="auto"/>
            </w:tcBorders>
          </w:tcPr>
          <w:p w14:paraId="537F7637" w14:textId="15073F1F" w:rsidR="00DB527E" w:rsidRPr="00433448" w:rsidRDefault="00DB527E" w:rsidP="00DB527E">
            <w:pPr>
              <w:jc w:val="center"/>
              <w:rPr>
                <w:bCs/>
                <w:sz w:val="22"/>
                <w:szCs w:val="22"/>
                <w:lang w:val="en-US"/>
              </w:rPr>
            </w:pPr>
          </w:p>
        </w:tc>
      </w:tr>
      <w:tr w:rsidR="00433448" w:rsidRPr="00433448" w14:paraId="0FA09C95" w14:textId="77777777" w:rsidTr="00AF7FE6">
        <w:trPr>
          <w:trHeight w:val="238"/>
          <w:jc w:val="center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4A6ADD2E" w14:textId="77777777" w:rsidR="00DB527E" w:rsidRPr="00433448" w:rsidRDefault="00DB527E" w:rsidP="00DB527E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c</w:t>
            </w:r>
          </w:p>
        </w:tc>
        <w:tc>
          <w:tcPr>
            <w:tcW w:w="8025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0B4060E" w14:textId="77777777" w:rsidR="00DB527E" w:rsidRPr="00433448" w:rsidRDefault="00DB527E" w:rsidP="00DB527E">
            <w:pPr>
              <w:rPr>
                <w:sz w:val="18"/>
                <w:szCs w:val="18"/>
                <w:lang w:val="en-US"/>
              </w:rPr>
            </w:pPr>
            <w:r w:rsidRPr="00433448">
              <w:rPr>
                <w:sz w:val="18"/>
                <w:szCs w:val="18"/>
                <w:lang w:val="en-US"/>
              </w:rPr>
              <w:t>An ability to design a system, component or process to meet desired needs</w:t>
            </w:r>
          </w:p>
        </w:tc>
        <w:tc>
          <w:tcPr>
            <w:tcW w:w="426" w:type="dxa"/>
            <w:tcBorders>
              <w:left w:val="single" w:sz="18" w:space="0" w:color="auto"/>
            </w:tcBorders>
          </w:tcPr>
          <w:p w14:paraId="1559007C" w14:textId="090F3B1A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67" w:type="dxa"/>
          </w:tcPr>
          <w:p w14:paraId="12744DC6" w14:textId="72F8A0F5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67" w:type="dxa"/>
            <w:tcBorders>
              <w:right w:val="single" w:sz="18" w:space="0" w:color="auto"/>
            </w:tcBorders>
          </w:tcPr>
          <w:p w14:paraId="12D850CE" w14:textId="285B0E97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</w:rPr>
              <w:t>X</w:t>
            </w:r>
          </w:p>
        </w:tc>
      </w:tr>
      <w:tr w:rsidR="00433448" w:rsidRPr="00433448" w14:paraId="4B23011D" w14:textId="77777777" w:rsidTr="00AF7FE6">
        <w:trPr>
          <w:trHeight w:val="253"/>
          <w:jc w:val="center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1FA3C2A1" w14:textId="77777777" w:rsidR="00DB527E" w:rsidRPr="00433448" w:rsidRDefault="00DB527E" w:rsidP="00DB527E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d</w:t>
            </w:r>
          </w:p>
        </w:tc>
        <w:tc>
          <w:tcPr>
            <w:tcW w:w="8025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86E690C" w14:textId="77777777" w:rsidR="00DB527E" w:rsidRPr="00433448" w:rsidRDefault="00DB527E" w:rsidP="00DB527E">
            <w:pPr>
              <w:rPr>
                <w:sz w:val="18"/>
                <w:szCs w:val="18"/>
                <w:lang w:val="en-US"/>
              </w:rPr>
            </w:pPr>
            <w:r w:rsidRPr="00433448">
              <w:rPr>
                <w:sz w:val="18"/>
                <w:szCs w:val="18"/>
                <w:lang w:val="en-US"/>
              </w:rPr>
              <w:t>Ability to function on multi-disciplinary teams</w:t>
            </w:r>
          </w:p>
        </w:tc>
        <w:tc>
          <w:tcPr>
            <w:tcW w:w="426" w:type="dxa"/>
            <w:tcBorders>
              <w:left w:val="single" w:sz="18" w:space="0" w:color="auto"/>
            </w:tcBorders>
          </w:tcPr>
          <w:p w14:paraId="6EC0EFA6" w14:textId="0F4A1C00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67" w:type="dxa"/>
          </w:tcPr>
          <w:p w14:paraId="7AB6A63E" w14:textId="484B8EE5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67" w:type="dxa"/>
            <w:tcBorders>
              <w:right w:val="single" w:sz="18" w:space="0" w:color="auto"/>
            </w:tcBorders>
          </w:tcPr>
          <w:p w14:paraId="4C148AF0" w14:textId="15B5D171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</w:rPr>
              <w:t>X</w:t>
            </w:r>
          </w:p>
        </w:tc>
      </w:tr>
      <w:tr w:rsidR="00433448" w:rsidRPr="00433448" w14:paraId="2192911E" w14:textId="77777777" w:rsidTr="00AF7FE6">
        <w:trPr>
          <w:trHeight w:val="70"/>
          <w:jc w:val="center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18EE8CE7" w14:textId="77777777" w:rsidR="00DB527E" w:rsidRPr="00433448" w:rsidRDefault="00DB527E" w:rsidP="00DB527E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e</w:t>
            </w:r>
          </w:p>
        </w:tc>
        <w:tc>
          <w:tcPr>
            <w:tcW w:w="8025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2A04BD1" w14:textId="77777777" w:rsidR="00DB527E" w:rsidRPr="00433448" w:rsidRDefault="00DB527E" w:rsidP="00DB527E">
            <w:pPr>
              <w:rPr>
                <w:sz w:val="18"/>
                <w:szCs w:val="18"/>
                <w:lang w:val="en-US"/>
              </w:rPr>
            </w:pPr>
            <w:r w:rsidRPr="00433448">
              <w:rPr>
                <w:sz w:val="18"/>
                <w:szCs w:val="18"/>
                <w:lang w:val="en-US"/>
              </w:rPr>
              <w:t>An ability to identify, formulate, and solve engineering problems</w:t>
            </w:r>
          </w:p>
        </w:tc>
        <w:tc>
          <w:tcPr>
            <w:tcW w:w="426" w:type="dxa"/>
            <w:tcBorders>
              <w:left w:val="single" w:sz="18" w:space="0" w:color="auto"/>
            </w:tcBorders>
          </w:tcPr>
          <w:p w14:paraId="2A8958DC" w14:textId="7B30A541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567" w:type="dxa"/>
          </w:tcPr>
          <w:p w14:paraId="7222B1C8" w14:textId="14409A37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67" w:type="dxa"/>
            <w:tcBorders>
              <w:right w:val="single" w:sz="18" w:space="0" w:color="auto"/>
            </w:tcBorders>
          </w:tcPr>
          <w:p w14:paraId="380B38E6" w14:textId="607FF401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</w:tr>
      <w:tr w:rsidR="00433448" w:rsidRPr="00433448" w14:paraId="53FD7137" w14:textId="77777777" w:rsidTr="00AF7FE6">
        <w:trPr>
          <w:trHeight w:val="253"/>
          <w:jc w:val="center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0ED60345" w14:textId="77777777" w:rsidR="00DB527E" w:rsidRPr="00433448" w:rsidRDefault="00DB527E" w:rsidP="00DB527E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f</w:t>
            </w:r>
          </w:p>
        </w:tc>
        <w:tc>
          <w:tcPr>
            <w:tcW w:w="8025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348199A" w14:textId="77777777" w:rsidR="00DB527E" w:rsidRPr="00433448" w:rsidRDefault="00DB527E" w:rsidP="00DB527E">
            <w:pPr>
              <w:rPr>
                <w:sz w:val="18"/>
                <w:szCs w:val="18"/>
                <w:lang w:val="en-US"/>
              </w:rPr>
            </w:pPr>
            <w:r w:rsidRPr="00433448">
              <w:rPr>
                <w:sz w:val="18"/>
                <w:szCs w:val="18"/>
                <w:lang w:val="en-US"/>
              </w:rPr>
              <w:t>An understanding of professional and ethical responsibility</w:t>
            </w:r>
          </w:p>
        </w:tc>
        <w:tc>
          <w:tcPr>
            <w:tcW w:w="426" w:type="dxa"/>
            <w:tcBorders>
              <w:left w:val="single" w:sz="18" w:space="0" w:color="auto"/>
            </w:tcBorders>
          </w:tcPr>
          <w:p w14:paraId="400AF0E0" w14:textId="7C987A43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67" w:type="dxa"/>
          </w:tcPr>
          <w:p w14:paraId="7EC7A999" w14:textId="31A697A6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67" w:type="dxa"/>
            <w:tcBorders>
              <w:right w:val="single" w:sz="18" w:space="0" w:color="auto"/>
            </w:tcBorders>
          </w:tcPr>
          <w:p w14:paraId="4CC245D2" w14:textId="0AF95C0B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</w:rPr>
              <w:t>X</w:t>
            </w:r>
          </w:p>
        </w:tc>
      </w:tr>
      <w:tr w:rsidR="00433448" w:rsidRPr="00433448" w14:paraId="6F7EA381" w14:textId="77777777" w:rsidTr="00AF7FE6">
        <w:trPr>
          <w:trHeight w:val="253"/>
          <w:jc w:val="center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3CED2259" w14:textId="77777777" w:rsidR="00DB527E" w:rsidRPr="00433448" w:rsidRDefault="00DB527E" w:rsidP="00DB527E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g</w:t>
            </w:r>
          </w:p>
        </w:tc>
        <w:tc>
          <w:tcPr>
            <w:tcW w:w="8025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04B823A" w14:textId="77777777" w:rsidR="00DB527E" w:rsidRPr="00433448" w:rsidRDefault="00DB527E" w:rsidP="00DB527E">
            <w:pPr>
              <w:rPr>
                <w:sz w:val="18"/>
                <w:szCs w:val="18"/>
                <w:lang w:val="en-US"/>
              </w:rPr>
            </w:pPr>
            <w:r w:rsidRPr="00433448">
              <w:rPr>
                <w:sz w:val="18"/>
                <w:szCs w:val="18"/>
                <w:lang w:val="en-US"/>
              </w:rPr>
              <w:t>An ability to communicate effectively</w:t>
            </w:r>
          </w:p>
        </w:tc>
        <w:tc>
          <w:tcPr>
            <w:tcW w:w="426" w:type="dxa"/>
            <w:tcBorders>
              <w:left w:val="single" w:sz="18" w:space="0" w:color="auto"/>
            </w:tcBorders>
          </w:tcPr>
          <w:p w14:paraId="1BCFD95E" w14:textId="33A0A408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67" w:type="dxa"/>
          </w:tcPr>
          <w:p w14:paraId="0FD2AD04" w14:textId="4730EFFD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67" w:type="dxa"/>
            <w:tcBorders>
              <w:right w:val="single" w:sz="18" w:space="0" w:color="auto"/>
            </w:tcBorders>
          </w:tcPr>
          <w:p w14:paraId="204418F8" w14:textId="6B51C3DA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</w:rPr>
              <w:t>X</w:t>
            </w:r>
          </w:p>
        </w:tc>
      </w:tr>
      <w:tr w:rsidR="00433448" w:rsidRPr="00433448" w14:paraId="62A6C01A" w14:textId="77777777" w:rsidTr="00AF7FE6">
        <w:trPr>
          <w:trHeight w:val="402"/>
          <w:jc w:val="center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68537BA7" w14:textId="77777777" w:rsidR="00DB527E" w:rsidRPr="00433448" w:rsidRDefault="00DB527E" w:rsidP="00DB527E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h</w:t>
            </w:r>
          </w:p>
        </w:tc>
        <w:tc>
          <w:tcPr>
            <w:tcW w:w="8025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5BBB62B" w14:textId="77777777" w:rsidR="00DB527E" w:rsidRPr="00433448" w:rsidRDefault="00DB527E" w:rsidP="00DB527E">
            <w:pPr>
              <w:rPr>
                <w:sz w:val="18"/>
                <w:szCs w:val="18"/>
                <w:lang w:val="en-US"/>
              </w:rPr>
            </w:pPr>
            <w:r w:rsidRPr="00433448">
              <w:rPr>
                <w:sz w:val="18"/>
                <w:szCs w:val="18"/>
                <w:lang w:val="en-US"/>
              </w:rPr>
              <w:t>The broad education necessary to understand the impact of engineering solutions in a global and societal context</w:t>
            </w:r>
          </w:p>
        </w:tc>
        <w:tc>
          <w:tcPr>
            <w:tcW w:w="426" w:type="dxa"/>
            <w:tcBorders>
              <w:left w:val="single" w:sz="18" w:space="0" w:color="auto"/>
            </w:tcBorders>
          </w:tcPr>
          <w:p w14:paraId="6D487D2A" w14:textId="5BB60908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67" w:type="dxa"/>
          </w:tcPr>
          <w:p w14:paraId="10F6A388" w14:textId="3AD36939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67" w:type="dxa"/>
            <w:tcBorders>
              <w:right w:val="single" w:sz="18" w:space="0" w:color="auto"/>
            </w:tcBorders>
          </w:tcPr>
          <w:p w14:paraId="60EC41D7" w14:textId="5B788041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</w:rPr>
              <w:t>X</w:t>
            </w:r>
          </w:p>
        </w:tc>
      </w:tr>
      <w:tr w:rsidR="00433448" w:rsidRPr="00433448" w14:paraId="1188A141" w14:textId="77777777" w:rsidTr="00AF7FE6">
        <w:trPr>
          <w:trHeight w:val="238"/>
          <w:jc w:val="center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32248DF9" w14:textId="77777777" w:rsidR="00DB527E" w:rsidRPr="00433448" w:rsidRDefault="00DB527E" w:rsidP="00DB527E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i</w:t>
            </w:r>
          </w:p>
        </w:tc>
        <w:tc>
          <w:tcPr>
            <w:tcW w:w="8025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F674BD8" w14:textId="77777777" w:rsidR="00DB527E" w:rsidRPr="00433448" w:rsidRDefault="00DB527E" w:rsidP="00DB527E">
            <w:pPr>
              <w:rPr>
                <w:sz w:val="18"/>
                <w:szCs w:val="18"/>
                <w:lang w:val="en-US"/>
              </w:rPr>
            </w:pPr>
            <w:r w:rsidRPr="00433448">
              <w:rPr>
                <w:sz w:val="18"/>
                <w:szCs w:val="18"/>
                <w:lang w:val="en-US"/>
              </w:rPr>
              <w:t>A recognition of the need for, and an ability to engage in life-long learning</w:t>
            </w:r>
          </w:p>
        </w:tc>
        <w:tc>
          <w:tcPr>
            <w:tcW w:w="426" w:type="dxa"/>
            <w:tcBorders>
              <w:left w:val="single" w:sz="18" w:space="0" w:color="auto"/>
            </w:tcBorders>
          </w:tcPr>
          <w:p w14:paraId="78D574C2" w14:textId="77FD8649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67" w:type="dxa"/>
          </w:tcPr>
          <w:p w14:paraId="2FED27C5" w14:textId="69104594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67" w:type="dxa"/>
            <w:tcBorders>
              <w:right w:val="single" w:sz="18" w:space="0" w:color="auto"/>
            </w:tcBorders>
          </w:tcPr>
          <w:p w14:paraId="381B7C9F" w14:textId="165D9D5B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</w:rPr>
              <w:t>X</w:t>
            </w:r>
          </w:p>
        </w:tc>
      </w:tr>
      <w:tr w:rsidR="00433448" w:rsidRPr="00433448" w14:paraId="5CA461B3" w14:textId="77777777" w:rsidTr="00AF7FE6">
        <w:trPr>
          <w:trHeight w:val="253"/>
          <w:jc w:val="center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419EE4A6" w14:textId="77777777" w:rsidR="00DB527E" w:rsidRPr="00433448" w:rsidRDefault="00DB527E" w:rsidP="00DB527E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j</w:t>
            </w:r>
          </w:p>
        </w:tc>
        <w:tc>
          <w:tcPr>
            <w:tcW w:w="8025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7B68A53" w14:textId="77777777" w:rsidR="00DB527E" w:rsidRPr="00433448" w:rsidRDefault="00DB527E" w:rsidP="00DB527E">
            <w:pPr>
              <w:rPr>
                <w:sz w:val="18"/>
                <w:szCs w:val="18"/>
                <w:lang w:val="en-US"/>
              </w:rPr>
            </w:pPr>
            <w:r w:rsidRPr="00433448">
              <w:rPr>
                <w:sz w:val="18"/>
                <w:szCs w:val="18"/>
                <w:lang w:val="en-US"/>
              </w:rPr>
              <w:t>A knowledge of contemporary issues</w:t>
            </w:r>
          </w:p>
        </w:tc>
        <w:tc>
          <w:tcPr>
            <w:tcW w:w="426" w:type="dxa"/>
            <w:tcBorders>
              <w:left w:val="single" w:sz="18" w:space="0" w:color="auto"/>
            </w:tcBorders>
          </w:tcPr>
          <w:p w14:paraId="00E559B7" w14:textId="5DCFE16F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67" w:type="dxa"/>
          </w:tcPr>
          <w:p w14:paraId="79AF607F" w14:textId="206A7232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567" w:type="dxa"/>
            <w:tcBorders>
              <w:right w:val="single" w:sz="18" w:space="0" w:color="auto"/>
            </w:tcBorders>
          </w:tcPr>
          <w:p w14:paraId="5815EFFB" w14:textId="2EAB9C3E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</w:tr>
      <w:tr w:rsidR="00433448" w:rsidRPr="00433448" w14:paraId="5EBE53A3" w14:textId="77777777" w:rsidTr="00AF7FE6">
        <w:trPr>
          <w:trHeight w:val="238"/>
          <w:jc w:val="center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2944F0FC" w14:textId="77777777" w:rsidR="00DB527E" w:rsidRPr="00433448" w:rsidRDefault="00DB527E" w:rsidP="00DB527E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k</w:t>
            </w:r>
          </w:p>
        </w:tc>
        <w:tc>
          <w:tcPr>
            <w:tcW w:w="8025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4DDCF09" w14:textId="77777777" w:rsidR="00DB527E" w:rsidRPr="00433448" w:rsidRDefault="00DB527E" w:rsidP="00DB527E">
            <w:pPr>
              <w:rPr>
                <w:sz w:val="18"/>
                <w:szCs w:val="18"/>
                <w:lang w:val="en-US"/>
              </w:rPr>
            </w:pPr>
            <w:r w:rsidRPr="00433448">
              <w:rPr>
                <w:sz w:val="18"/>
                <w:szCs w:val="18"/>
                <w:lang w:val="en-US"/>
              </w:rPr>
              <w:t>An ability to use the techniques, skills and modern engineering tools necessary for engineering practice</w:t>
            </w:r>
          </w:p>
        </w:tc>
        <w:tc>
          <w:tcPr>
            <w:tcW w:w="426" w:type="dxa"/>
            <w:tcBorders>
              <w:left w:val="single" w:sz="18" w:space="0" w:color="auto"/>
            </w:tcBorders>
          </w:tcPr>
          <w:p w14:paraId="5C5C5DCA" w14:textId="0E8E1F04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67" w:type="dxa"/>
          </w:tcPr>
          <w:p w14:paraId="5E870033" w14:textId="146F0BF3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67" w:type="dxa"/>
            <w:tcBorders>
              <w:right w:val="single" w:sz="18" w:space="0" w:color="auto"/>
            </w:tcBorders>
          </w:tcPr>
          <w:p w14:paraId="7C1F7AFE" w14:textId="720923C3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</w:rPr>
              <w:t>X</w:t>
            </w:r>
          </w:p>
        </w:tc>
      </w:tr>
      <w:tr w:rsidR="00433448" w:rsidRPr="00433448" w14:paraId="14296A90" w14:textId="77777777" w:rsidTr="00AF7FE6">
        <w:trPr>
          <w:trHeight w:val="253"/>
          <w:jc w:val="center"/>
        </w:trPr>
        <w:tc>
          <w:tcPr>
            <w:tcW w:w="588" w:type="dxa"/>
            <w:tcBorders>
              <w:left w:val="single" w:sz="18" w:space="0" w:color="auto"/>
              <w:right w:val="single" w:sz="18" w:space="0" w:color="auto"/>
            </w:tcBorders>
          </w:tcPr>
          <w:p w14:paraId="469B8DAC" w14:textId="77777777" w:rsidR="00DB527E" w:rsidRPr="00433448" w:rsidRDefault="00DB527E" w:rsidP="00DB527E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l</w:t>
            </w:r>
          </w:p>
        </w:tc>
        <w:tc>
          <w:tcPr>
            <w:tcW w:w="8025" w:type="dxa"/>
            <w:tcBorders>
              <w:left w:val="single" w:sz="18" w:space="0" w:color="auto"/>
              <w:right w:val="single" w:sz="18" w:space="0" w:color="auto"/>
            </w:tcBorders>
          </w:tcPr>
          <w:p w14:paraId="5896EA2E" w14:textId="77777777" w:rsidR="00DB527E" w:rsidRPr="00433448" w:rsidRDefault="00DB527E" w:rsidP="00DB527E">
            <w:pPr>
              <w:rPr>
                <w:sz w:val="18"/>
                <w:szCs w:val="18"/>
                <w:lang w:val="en-US"/>
              </w:rPr>
            </w:pPr>
            <w:r w:rsidRPr="00433448">
              <w:rPr>
                <w:sz w:val="18"/>
                <w:szCs w:val="18"/>
                <w:lang w:val="en-US"/>
              </w:rPr>
              <w:t>An ability to apply legal, societal and environmental knowledge in maritime transport and in all respective modes of transport operations.</w:t>
            </w:r>
          </w:p>
        </w:tc>
        <w:tc>
          <w:tcPr>
            <w:tcW w:w="426" w:type="dxa"/>
            <w:tcBorders>
              <w:left w:val="single" w:sz="18" w:space="0" w:color="auto"/>
            </w:tcBorders>
          </w:tcPr>
          <w:p w14:paraId="30A2D9BA" w14:textId="6E8B7B5A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67" w:type="dxa"/>
          </w:tcPr>
          <w:p w14:paraId="72878770" w14:textId="031678D9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67" w:type="dxa"/>
            <w:tcBorders>
              <w:right w:val="single" w:sz="18" w:space="0" w:color="auto"/>
            </w:tcBorders>
          </w:tcPr>
          <w:p w14:paraId="5463CFD8" w14:textId="2194168B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</w:rPr>
              <w:t>X</w:t>
            </w:r>
          </w:p>
        </w:tc>
      </w:tr>
      <w:tr w:rsidR="00DB527E" w:rsidRPr="00433448" w14:paraId="304A316B" w14:textId="77777777" w:rsidTr="00AF7FE6">
        <w:trPr>
          <w:trHeight w:val="268"/>
          <w:jc w:val="center"/>
        </w:trPr>
        <w:tc>
          <w:tcPr>
            <w:tcW w:w="588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13E9C8AB" w14:textId="77777777" w:rsidR="00DB527E" w:rsidRPr="00433448" w:rsidRDefault="00DB527E" w:rsidP="00DB527E">
            <w:pPr>
              <w:jc w:val="center"/>
              <w:rPr>
                <w:b/>
                <w:sz w:val="22"/>
                <w:szCs w:val="22"/>
                <w:lang w:val="en-US"/>
              </w:rPr>
            </w:pPr>
            <w:r w:rsidRPr="00433448">
              <w:rPr>
                <w:b/>
                <w:sz w:val="22"/>
                <w:szCs w:val="22"/>
                <w:lang w:val="en-US"/>
              </w:rPr>
              <w:t>m</w:t>
            </w:r>
          </w:p>
        </w:tc>
        <w:tc>
          <w:tcPr>
            <w:tcW w:w="8025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0AC3FE00" w14:textId="77777777" w:rsidR="00DB527E" w:rsidRPr="00433448" w:rsidRDefault="00DB527E" w:rsidP="00DB527E">
            <w:pPr>
              <w:rPr>
                <w:sz w:val="18"/>
                <w:szCs w:val="18"/>
                <w:lang w:val="en-US"/>
              </w:rPr>
            </w:pPr>
            <w:r w:rsidRPr="00433448">
              <w:rPr>
                <w:sz w:val="18"/>
                <w:szCs w:val="18"/>
                <w:lang w:val="en-US"/>
              </w:rPr>
              <w:t>An ability to interpret and analysis of the data regarding maritime management and operations, recognition and solution of problems for decision making process.</w:t>
            </w:r>
          </w:p>
        </w:tc>
        <w:tc>
          <w:tcPr>
            <w:tcW w:w="426" w:type="dxa"/>
            <w:tcBorders>
              <w:left w:val="single" w:sz="18" w:space="0" w:color="auto"/>
              <w:bottom w:val="single" w:sz="18" w:space="0" w:color="auto"/>
            </w:tcBorders>
          </w:tcPr>
          <w:p w14:paraId="1BF3EA1E" w14:textId="2CE403A5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67" w:type="dxa"/>
            <w:tcBorders>
              <w:bottom w:val="single" w:sz="18" w:space="0" w:color="auto"/>
            </w:tcBorders>
          </w:tcPr>
          <w:p w14:paraId="77694980" w14:textId="49319316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567" w:type="dxa"/>
            <w:tcBorders>
              <w:bottom w:val="single" w:sz="18" w:space="0" w:color="auto"/>
              <w:right w:val="single" w:sz="18" w:space="0" w:color="auto"/>
            </w:tcBorders>
          </w:tcPr>
          <w:p w14:paraId="1D35B414" w14:textId="0DE47C80" w:rsidR="00DB527E" w:rsidRPr="00433448" w:rsidRDefault="00DB527E" w:rsidP="00DB527E">
            <w:pPr>
              <w:jc w:val="center"/>
              <w:rPr>
                <w:sz w:val="22"/>
                <w:szCs w:val="22"/>
                <w:lang w:val="en-US"/>
              </w:rPr>
            </w:pPr>
          </w:p>
        </w:tc>
      </w:tr>
    </w:tbl>
    <w:p w14:paraId="29569AA8" w14:textId="77777777" w:rsidR="0061301B" w:rsidRPr="00433448" w:rsidRDefault="0061301B" w:rsidP="0061301B">
      <w:pPr>
        <w:rPr>
          <w:b/>
          <w:bCs/>
          <w:sz w:val="8"/>
          <w:lang w:val="en-US"/>
        </w:rPr>
      </w:pPr>
    </w:p>
    <w:p w14:paraId="7A77EF20" w14:textId="1BFD6E82" w:rsidR="0061301B" w:rsidRPr="00433448" w:rsidRDefault="0061301B" w:rsidP="0061301B">
      <w:pPr>
        <w:rPr>
          <w:b/>
          <w:sz w:val="22"/>
          <w:lang w:val="en-US"/>
        </w:rPr>
      </w:pPr>
      <w:r w:rsidRPr="00433448">
        <w:rPr>
          <w:sz w:val="22"/>
          <w:lang w:val="en-US"/>
        </w:rPr>
        <w:t xml:space="preserve">         </w:t>
      </w:r>
      <w:r w:rsidRPr="00433448">
        <w:rPr>
          <w:b/>
          <w:sz w:val="22"/>
          <w:lang w:val="en-US"/>
        </w:rPr>
        <w:t>1: Small</w:t>
      </w:r>
      <w:r w:rsidR="00381A6C" w:rsidRPr="00433448">
        <w:rPr>
          <w:b/>
          <w:sz w:val="22"/>
          <w:lang w:val="en-US"/>
        </w:rPr>
        <w:t>, 2: Partial, 3:</w:t>
      </w:r>
      <w:r w:rsidRPr="00433448">
        <w:rPr>
          <w:b/>
          <w:sz w:val="22"/>
          <w:lang w:val="en-US"/>
        </w:rPr>
        <w:t xml:space="preserve"> Full</w:t>
      </w:r>
    </w:p>
    <w:p w14:paraId="43D24330" w14:textId="77777777" w:rsidR="007D1B21" w:rsidRPr="00433448" w:rsidRDefault="007D1B21" w:rsidP="00200748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3ABF1E50" w14:textId="4525C189" w:rsidR="005E3A14" w:rsidRPr="00433448" w:rsidRDefault="003C0359" w:rsidP="00200748">
      <w:pPr>
        <w:ind w:right="-20"/>
        <w:jc w:val="center"/>
        <w:rPr>
          <w:rFonts w:eastAsia="Verdana"/>
          <w:sz w:val="22"/>
          <w:szCs w:val="22"/>
        </w:rPr>
      </w:pPr>
      <w:r w:rsidRPr="00433448">
        <w:rPr>
          <w:rFonts w:eastAsia="Verdana"/>
          <w:b/>
          <w:bCs/>
          <w:sz w:val="22"/>
          <w:szCs w:val="22"/>
        </w:rPr>
        <w:t>Programme</w:t>
      </w:r>
      <w:r w:rsidRPr="00433448">
        <w:rPr>
          <w:rFonts w:eastAsia="Verdana"/>
          <w:b/>
          <w:bCs/>
          <w:spacing w:val="-2"/>
          <w:sz w:val="22"/>
          <w:szCs w:val="22"/>
        </w:rPr>
        <w:t xml:space="preserve"> </w:t>
      </w:r>
      <w:r w:rsidRPr="00433448">
        <w:rPr>
          <w:rFonts w:eastAsia="Verdana"/>
          <w:b/>
          <w:bCs/>
          <w:sz w:val="22"/>
          <w:szCs w:val="22"/>
        </w:rPr>
        <w:t>Ou</w:t>
      </w:r>
      <w:r w:rsidRPr="00433448">
        <w:rPr>
          <w:rFonts w:eastAsia="Verdana"/>
          <w:b/>
          <w:bCs/>
          <w:spacing w:val="-1"/>
          <w:sz w:val="22"/>
          <w:szCs w:val="22"/>
        </w:rPr>
        <w:t>t</w:t>
      </w:r>
      <w:r w:rsidRPr="00433448">
        <w:rPr>
          <w:rFonts w:eastAsia="Verdana"/>
          <w:b/>
          <w:bCs/>
          <w:spacing w:val="1"/>
          <w:sz w:val="22"/>
          <w:szCs w:val="22"/>
        </w:rPr>
        <w:t>c</w:t>
      </w:r>
      <w:r w:rsidRPr="00433448">
        <w:rPr>
          <w:rFonts w:eastAsia="Verdana"/>
          <w:b/>
          <w:bCs/>
          <w:sz w:val="22"/>
          <w:szCs w:val="22"/>
        </w:rPr>
        <w:t>o</w:t>
      </w:r>
      <w:r w:rsidRPr="00433448">
        <w:rPr>
          <w:rFonts w:eastAsia="Verdana"/>
          <w:b/>
          <w:bCs/>
          <w:spacing w:val="-1"/>
          <w:sz w:val="22"/>
          <w:szCs w:val="22"/>
        </w:rPr>
        <w:t>m</w:t>
      </w:r>
      <w:r w:rsidRPr="00433448">
        <w:rPr>
          <w:rFonts w:eastAsia="Verdana"/>
          <w:b/>
          <w:bCs/>
          <w:sz w:val="22"/>
          <w:szCs w:val="22"/>
        </w:rPr>
        <w:t>es &amp; Course Outcomes</w:t>
      </w:r>
      <w:r w:rsidRPr="00433448">
        <w:rPr>
          <w:rFonts w:eastAsia="Verdana"/>
          <w:b/>
          <w:bCs/>
          <w:spacing w:val="-1"/>
          <w:sz w:val="22"/>
          <w:szCs w:val="22"/>
        </w:rPr>
        <w:t xml:space="preserve"> </w:t>
      </w:r>
      <w:r w:rsidRPr="00433448">
        <w:rPr>
          <w:rFonts w:eastAsia="Verdana"/>
          <w:b/>
          <w:bCs/>
          <w:spacing w:val="1"/>
          <w:sz w:val="22"/>
          <w:szCs w:val="22"/>
        </w:rPr>
        <w:t>C</w:t>
      </w:r>
      <w:r w:rsidRPr="00433448">
        <w:rPr>
          <w:rFonts w:eastAsia="Verdana"/>
          <w:b/>
          <w:bCs/>
          <w:spacing w:val="-3"/>
          <w:sz w:val="22"/>
          <w:szCs w:val="22"/>
        </w:rPr>
        <w:t>o</w:t>
      </w:r>
      <w:r w:rsidRPr="00433448">
        <w:rPr>
          <w:rFonts w:eastAsia="Verdana"/>
          <w:b/>
          <w:bCs/>
          <w:sz w:val="22"/>
          <w:szCs w:val="22"/>
        </w:rPr>
        <w:t>n</w:t>
      </w:r>
      <w:r w:rsidRPr="00433448">
        <w:rPr>
          <w:rFonts w:eastAsia="Verdana"/>
          <w:b/>
          <w:bCs/>
          <w:spacing w:val="-2"/>
          <w:sz w:val="22"/>
          <w:szCs w:val="22"/>
        </w:rPr>
        <w:t>n</w:t>
      </w:r>
      <w:r w:rsidRPr="00433448">
        <w:rPr>
          <w:rFonts w:eastAsia="Verdana"/>
          <w:b/>
          <w:bCs/>
          <w:sz w:val="22"/>
          <w:szCs w:val="22"/>
        </w:rPr>
        <w:t>e</w:t>
      </w:r>
      <w:r w:rsidRPr="00433448">
        <w:rPr>
          <w:rFonts w:eastAsia="Verdana"/>
          <w:b/>
          <w:bCs/>
          <w:spacing w:val="-1"/>
          <w:sz w:val="22"/>
          <w:szCs w:val="22"/>
        </w:rPr>
        <w:t>c</w:t>
      </w:r>
      <w:r w:rsidRPr="00433448">
        <w:rPr>
          <w:rFonts w:eastAsia="Verdana"/>
          <w:b/>
          <w:bCs/>
          <w:sz w:val="22"/>
          <w:szCs w:val="22"/>
        </w:rPr>
        <w:t>t</w:t>
      </w:r>
      <w:r w:rsidRPr="00433448">
        <w:rPr>
          <w:rFonts w:eastAsia="Verdana"/>
          <w:b/>
          <w:bCs/>
          <w:spacing w:val="1"/>
          <w:sz w:val="22"/>
          <w:szCs w:val="22"/>
        </w:rPr>
        <w:t>i</w:t>
      </w:r>
      <w:r w:rsidRPr="00433448">
        <w:rPr>
          <w:rFonts w:eastAsia="Verdana"/>
          <w:b/>
          <w:bCs/>
          <w:spacing w:val="-3"/>
          <w:sz w:val="22"/>
          <w:szCs w:val="22"/>
        </w:rPr>
        <w:t>v</w:t>
      </w:r>
      <w:r w:rsidRPr="00433448">
        <w:rPr>
          <w:rFonts w:eastAsia="Verdana"/>
          <w:b/>
          <w:bCs/>
          <w:spacing w:val="-1"/>
          <w:sz w:val="22"/>
          <w:szCs w:val="22"/>
        </w:rPr>
        <w:t>i</w:t>
      </w:r>
      <w:r w:rsidRPr="00433448">
        <w:rPr>
          <w:rFonts w:eastAsia="Verdana"/>
          <w:b/>
          <w:bCs/>
          <w:sz w:val="22"/>
          <w:szCs w:val="22"/>
        </w:rPr>
        <w:t>ty M</w:t>
      </w:r>
      <w:r w:rsidRPr="00433448">
        <w:rPr>
          <w:rFonts w:eastAsia="Verdana"/>
          <w:b/>
          <w:bCs/>
          <w:spacing w:val="-2"/>
          <w:sz w:val="22"/>
          <w:szCs w:val="22"/>
        </w:rPr>
        <w:t>a</w:t>
      </w:r>
      <w:r w:rsidRPr="00433448">
        <w:rPr>
          <w:rFonts w:eastAsia="Verdana"/>
          <w:b/>
          <w:bCs/>
          <w:sz w:val="22"/>
          <w:szCs w:val="22"/>
        </w:rPr>
        <w:t>t</w:t>
      </w:r>
      <w:r w:rsidRPr="00433448">
        <w:rPr>
          <w:rFonts w:eastAsia="Verdana"/>
          <w:b/>
          <w:bCs/>
          <w:spacing w:val="1"/>
          <w:sz w:val="22"/>
          <w:szCs w:val="22"/>
        </w:rPr>
        <w:t>r</w:t>
      </w:r>
      <w:r w:rsidRPr="00433448">
        <w:rPr>
          <w:rFonts w:eastAsia="Verdana"/>
          <w:b/>
          <w:bCs/>
          <w:spacing w:val="-1"/>
          <w:sz w:val="22"/>
          <w:szCs w:val="22"/>
        </w:rPr>
        <w:t>i</w:t>
      </w:r>
      <w:r w:rsidRPr="00433448">
        <w:rPr>
          <w:rFonts w:eastAsia="Verdana"/>
          <w:b/>
          <w:bCs/>
          <w:sz w:val="22"/>
          <w:szCs w:val="22"/>
        </w:rPr>
        <w:t>x</w:t>
      </w:r>
    </w:p>
    <w:tbl>
      <w:tblPr>
        <w:tblpPr w:leftFromText="141" w:rightFromText="141" w:vertAnchor="text" w:horzAnchor="margin" w:tblpXSpec="center" w:tblpY="116"/>
        <w:tblW w:w="45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99"/>
        <w:gridCol w:w="491"/>
        <w:gridCol w:w="425"/>
        <w:gridCol w:w="425"/>
        <w:gridCol w:w="425"/>
        <w:gridCol w:w="425"/>
        <w:gridCol w:w="425"/>
        <w:gridCol w:w="425"/>
      </w:tblGrid>
      <w:tr w:rsidR="00454E78" w:rsidRPr="00433448" w14:paraId="2988BC01" w14:textId="77777777" w:rsidTr="00454E78">
        <w:trPr>
          <w:trHeight w:val="478"/>
        </w:trPr>
        <w:tc>
          <w:tcPr>
            <w:tcW w:w="1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D51B176" w14:textId="77777777" w:rsidR="00454E78" w:rsidRPr="00433448" w:rsidRDefault="00454E78" w:rsidP="00454E78">
            <w:pPr>
              <w:spacing w:before="36"/>
              <w:ind w:right="-20"/>
              <w:jc w:val="center"/>
              <w:rPr>
                <w:b/>
                <w:sz w:val="18"/>
                <w:szCs w:val="18"/>
              </w:rPr>
            </w:pPr>
            <w:r w:rsidRPr="00433448">
              <w:rPr>
                <w:noProof/>
                <w:lang w:val="en-CA" w:eastAsia="en-CA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0022BD58" wp14:editId="4FC68B18">
                      <wp:simplePos x="0" y="0"/>
                      <wp:positionH relativeFrom="column">
                        <wp:posOffset>714375</wp:posOffset>
                      </wp:positionH>
                      <wp:positionV relativeFrom="paragraph">
                        <wp:posOffset>83185</wp:posOffset>
                      </wp:positionV>
                      <wp:extent cx="219075" cy="90805"/>
                      <wp:effectExtent l="9525" t="16510" r="19050" b="16510"/>
                      <wp:wrapNone/>
                      <wp:docPr id="5" name="Arrow: Right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9075" cy="9080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6031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E6F38FB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Arrow: Right 5" o:spid="_x0000_s1026" type="#_x0000_t13" style="position:absolute;margin-left:56.25pt;margin-top:6.55pt;width:17.25pt;height:7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"/>
                  </w:pict>
                </mc:Fallback>
              </mc:AlternateContent>
            </w:r>
            <w:r w:rsidRPr="00433448">
              <w:rPr>
                <w:b/>
                <w:sz w:val="18"/>
                <w:szCs w:val="18"/>
              </w:rPr>
              <w:t>Course</w:t>
            </w:r>
          </w:p>
          <w:p w14:paraId="7211EA89" w14:textId="77777777" w:rsidR="00454E78" w:rsidRPr="00433448" w:rsidRDefault="00454E78" w:rsidP="00454E78">
            <w:pPr>
              <w:spacing w:before="36"/>
              <w:ind w:right="-20"/>
              <w:jc w:val="center"/>
              <w:rPr>
                <w:b/>
                <w:sz w:val="18"/>
                <w:szCs w:val="18"/>
              </w:rPr>
            </w:pPr>
            <w:r w:rsidRPr="00433448">
              <w:rPr>
                <w:b/>
                <w:sz w:val="18"/>
                <w:szCs w:val="18"/>
              </w:rPr>
              <w:t>Outcomes</w:t>
            </w:r>
          </w:p>
        </w:tc>
        <w:tc>
          <w:tcPr>
            <w:tcW w:w="4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45F6E8D" w14:textId="77777777" w:rsidR="00454E78" w:rsidRPr="00433448" w:rsidRDefault="00454E78" w:rsidP="00454E78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  <w:r w:rsidRPr="00433448">
              <w:rPr>
                <w:b/>
                <w:noProof/>
                <w:sz w:val="18"/>
                <w:szCs w:val="18"/>
                <w:lang w:eastAsia="tr-TR"/>
              </w:rPr>
              <w:t>I</w:t>
            </w:r>
          </w:p>
        </w:tc>
        <w:tc>
          <w:tcPr>
            <w:tcW w:w="42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C20D689" w14:textId="77777777" w:rsidR="00454E78" w:rsidRPr="00433448" w:rsidRDefault="00454E78" w:rsidP="00454E78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  <w:r w:rsidRPr="00433448">
              <w:rPr>
                <w:b/>
                <w:noProof/>
                <w:sz w:val="18"/>
                <w:szCs w:val="18"/>
                <w:lang w:eastAsia="tr-TR"/>
              </w:rPr>
              <w:t>II</w:t>
            </w:r>
          </w:p>
        </w:tc>
        <w:tc>
          <w:tcPr>
            <w:tcW w:w="42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2D33245" w14:textId="77777777" w:rsidR="00454E78" w:rsidRPr="00433448" w:rsidRDefault="00454E78" w:rsidP="00454E78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  <w:r w:rsidRPr="00433448">
              <w:rPr>
                <w:b/>
                <w:noProof/>
                <w:sz w:val="18"/>
                <w:szCs w:val="18"/>
                <w:lang w:eastAsia="tr-TR"/>
              </w:rPr>
              <w:t>III</w:t>
            </w:r>
          </w:p>
        </w:tc>
        <w:tc>
          <w:tcPr>
            <w:tcW w:w="42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B3C3525" w14:textId="77777777" w:rsidR="00454E78" w:rsidRPr="00433448" w:rsidRDefault="00454E78" w:rsidP="00454E78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  <w:r w:rsidRPr="00433448">
              <w:rPr>
                <w:b/>
                <w:noProof/>
                <w:sz w:val="18"/>
                <w:szCs w:val="18"/>
                <w:lang w:eastAsia="tr-TR"/>
              </w:rPr>
              <w:t>IV</w:t>
            </w:r>
          </w:p>
        </w:tc>
        <w:tc>
          <w:tcPr>
            <w:tcW w:w="42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FCF8921" w14:textId="77777777" w:rsidR="00454E78" w:rsidRPr="00433448" w:rsidRDefault="00454E78" w:rsidP="00454E78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  <w:r w:rsidRPr="00433448">
              <w:rPr>
                <w:b/>
                <w:noProof/>
                <w:sz w:val="18"/>
                <w:szCs w:val="18"/>
                <w:lang w:eastAsia="tr-TR"/>
              </w:rPr>
              <w:t>V</w:t>
            </w:r>
          </w:p>
        </w:tc>
        <w:tc>
          <w:tcPr>
            <w:tcW w:w="42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7CCBC24" w14:textId="77777777" w:rsidR="00454E78" w:rsidRPr="00433448" w:rsidRDefault="00454E78" w:rsidP="00454E78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  <w:r w:rsidRPr="00433448">
              <w:rPr>
                <w:b/>
                <w:noProof/>
                <w:sz w:val="18"/>
                <w:szCs w:val="18"/>
                <w:lang w:eastAsia="tr-TR"/>
              </w:rPr>
              <w:t>VI</w:t>
            </w:r>
          </w:p>
        </w:tc>
        <w:tc>
          <w:tcPr>
            <w:tcW w:w="42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45A5C03" w14:textId="77777777" w:rsidR="00454E78" w:rsidRPr="00433448" w:rsidRDefault="00454E78" w:rsidP="00454E78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  <w:r w:rsidRPr="00433448">
              <w:rPr>
                <w:b/>
                <w:noProof/>
                <w:sz w:val="18"/>
                <w:szCs w:val="18"/>
                <w:lang w:eastAsia="tr-TR"/>
              </w:rPr>
              <w:t>VII</w:t>
            </w:r>
          </w:p>
        </w:tc>
      </w:tr>
      <w:tr w:rsidR="00454E78" w:rsidRPr="00433448" w14:paraId="008A8113" w14:textId="77777777" w:rsidTr="00454E78">
        <w:trPr>
          <w:trHeight w:val="492"/>
        </w:trPr>
        <w:tc>
          <w:tcPr>
            <w:tcW w:w="1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8E6B43" w14:textId="4A7BF863" w:rsidR="00454E78" w:rsidRPr="00433448" w:rsidRDefault="00454E78" w:rsidP="00454E78">
            <w:pPr>
              <w:spacing w:before="36"/>
              <w:ind w:right="-20"/>
              <w:jc w:val="center"/>
              <w:rPr>
                <w:b/>
                <w:sz w:val="18"/>
                <w:szCs w:val="18"/>
              </w:rPr>
            </w:pPr>
            <w:r w:rsidRPr="00433448">
              <w:rPr>
                <w:noProof/>
                <w:lang w:val="en-CA" w:eastAsia="en-CA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0ED3056B" wp14:editId="508398BC">
                      <wp:simplePos x="0" y="0"/>
                      <wp:positionH relativeFrom="column">
                        <wp:posOffset>733425</wp:posOffset>
                      </wp:positionH>
                      <wp:positionV relativeFrom="paragraph">
                        <wp:posOffset>125095</wp:posOffset>
                      </wp:positionV>
                      <wp:extent cx="219075" cy="152400"/>
                      <wp:effectExtent l="9525" t="10795" r="19050" b="17780"/>
                      <wp:wrapNone/>
                      <wp:docPr id="2" name="Freeform: Shap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 flipH="1">
                                <a:off x="0" y="0"/>
                                <a:ext cx="219075" cy="152400"/>
                              </a:xfrm>
                              <a:custGeom>
                                <a:avLst/>
                                <a:gdLst>
                                  <a:gd name="G0" fmla="+- 9257 0 0"/>
                                  <a:gd name="G1" fmla="+- 18514 0 0"/>
                                  <a:gd name="G2" fmla="+- 7200 0 0"/>
                                  <a:gd name="G3" fmla="*/ 9257 1 2"/>
                                  <a:gd name="G4" fmla="+- G3 10800 0"/>
                                  <a:gd name="G5" fmla="+- 21600 9257 18514"/>
                                  <a:gd name="G6" fmla="+- 18514 7200 0"/>
                                  <a:gd name="G7" fmla="*/ G6 1 2"/>
                                  <a:gd name="G8" fmla="*/ 18514 2 1"/>
                                  <a:gd name="G9" fmla="+- G8 0 21600"/>
                                  <a:gd name="G10" fmla="*/ 21600 G0 G1"/>
                                  <a:gd name="G11" fmla="*/ 21600 G4 G1"/>
                                  <a:gd name="G12" fmla="*/ 21600 G5 G1"/>
                                  <a:gd name="G13" fmla="*/ 21600 G7 G1"/>
                                  <a:gd name="G14" fmla="*/ 18514 1 2"/>
                                  <a:gd name="G15" fmla="+- G5 0 G4"/>
                                  <a:gd name="G16" fmla="+- G0 0 G4"/>
                                  <a:gd name="G17" fmla="*/ G2 G15 G16"/>
                                  <a:gd name="T0" fmla="*/ 15429 w 21600"/>
                                  <a:gd name="T1" fmla="*/ 0 h 21600"/>
                                  <a:gd name="T2" fmla="*/ 9257 w 21600"/>
                                  <a:gd name="T3" fmla="*/ 7200 h 21600"/>
                                  <a:gd name="T4" fmla="*/ 0 w 21600"/>
                                  <a:gd name="T5" fmla="*/ 18001 h 21600"/>
                                  <a:gd name="T6" fmla="*/ 9257 w 21600"/>
                                  <a:gd name="T7" fmla="*/ 21600 h 21600"/>
                                  <a:gd name="T8" fmla="*/ 18514 w 21600"/>
                                  <a:gd name="T9" fmla="*/ 15000 h 21600"/>
                                  <a:gd name="T10" fmla="*/ 21600 w 21600"/>
                                  <a:gd name="T11" fmla="*/ 7200 h 21600"/>
                                  <a:gd name="T12" fmla="*/ 17694720 60000 65536"/>
                                  <a:gd name="T13" fmla="*/ 11796480 60000 65536"/>
                                  <a:gd name="T14" fmla="*/ 11796480 60000 65536"/>
                                  <a:gd name="T15" fmla="*/ 5898240 60000 65536"/>
                                  <a:gd name="T16" fmla="*/ 0 60000 65536"/>
                                  <a:gd name="T17" fmla="*/ 0 60000 65536"/>
                                  <a:gd name="T18" fmla="*/ 0 w 21600"/>
                                  <a:gd name="T19" fmla="*/ G12 h 21600"/>
                                  <a:gd name="T20" fmla="*/ G1 w 21600"/>
                                  <a:gd name="T21" fmla="*/ 21600 h 21600"/>
                                </a:gdLst>
                                <a:ahLst/>
                                <a:cxnLst>
                                  <a:cxn ang="T12">
                                    <a:pos x="T0" y="T1"/>
                                  </a:cxn>
                                  <a:cxn ang="T13">
                                    <a:pos x="T2" y="T3"/>
                                  </a:cxn>
                                  <a:cxn ang="T14">
                                    <a:pos x="T4" y="T5"/>
                                  </a:cxn>
                                  <a:cxn ang="T15">
                                    <a:pos x="T6" y="T7"/>
                                  </a:cxn>
                                  <a:cxn ang="T16">
                                    <a:pos x="T8" y="T9"/>
                                  </a:cxn>
                                  <a:cxn ang="T17">
                                    <a:pos x="T10" y="T11"/>
                                  </a:cxn>
                                </a:cxnLst>
                                <a:rect l="T18" t="T19" r="T20" b="T21"/>
                                <a:pathLst>
                                  <a:path w="21600" h="21600">
                                    <a:moveTo>
                                      <a:pt x="15429" y="0"/>
                                    </a:moveTo>
                                    <a:lnTo>
                                      <a:pt x="9257" y="7200"/>
                                    </a:lnTo>
                                    <a:lnTo>
                                      <a:pt x="12343" y="7200"/>
                                    </a:lnTo>
                                    <a:lnTo>
                                      <a:pt x="12343" y="14400"/>
                                    </a:lnTo>
                                    <a:lnTo>
                                      <a:pt x="0" y="14400"/>
                                    </a:lnTo>
                                    <a:lnTo>
                                      <a:pt x="0" y="21600"/>
                                    </a:lnTo>
                                    <a:lnTo>
                                      <a:pt x="18514" y="21600"/>
                                    </a:lnTo>
                                    <a:lnTo>
                                      <a:pt x="18514" y="7200"/>
                                    </a:lnTo>
                                    <a:lnTo>
                                      <a:pt x="21600" y="720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3BDDE7" id="Freeform: Shape 2" o:spid="_x0000_s1026" style="position:absolute;margin-left:57.75pt;margin-top:9.85pt;width:17.25pt;height:12pt;rotation:180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" path="m15429,l9257,7200r3086,l12343,14400,,14400r,7200l18514,21600r,-14400l21600,7200,15429,xe">
                      <v:stroke joinstyle="miter"/>
                      <v:path o:connecttype="custom" o:connectlocs="156486,0;93888,50800;0,127007;93888,152400;187776,105833;219075,50800" o:connectangles="270,180,180,90,0,0" textboxrect="0,14400,18514,21600"/>
                    </v:shape>
                  </w:pict>
                </mc:Fallback>
              </mc:AlternateContent>
            </w:r>
            <w:r w:rsidRPr="00433448">
              <w:rPr>
                <w:b/>
                <w:bCs/>
                <w:spacing w:val="1"/>
                <w:sz w:val="18"/>
                <w:szCs w:val="18"/>
              </w:rPr>
              <w:t>Programme O</w:t>
            </w:r>
            <w:r w:rsidRPr="00433448">
              <w:rPr>
                <w:b/>
                <w:bCs/>
                <w:spacing w:val="-1"/>
                <w:sz w:val="18"/>
                <w:szCs w:val="18"/>
              </w:rPr>
              <w:t>utco</w:t>
            </w:r>
            <w:r w:rsidRPr="00433448">
              <w:rPr>
                <w:b/>
                <w:bCs/>
                <w:sz w:val="18"/>
                <w:szCs w:val="18"/>
              </w:rPr>
              <w:t>m</w:t>
            </w:r>
            <w:r w:rsidRPr="00433448">
              <w:rPr>
                <w:b/>
                <w:bCs/>
                <w:spacing w:val="-3"/>
                <w:sz w:val="18"/>
                <w:szCs w:val="18"/>
              </w:rPr>
              <w:t>e</w:t>
            </w:r>
            <w:r w:rsidRPr="00433448">
              <w:rPr>
                <w:b/>
                <w:bCs/>
                <w:sz w:val="18"/>
                <w:szCs w:val="18"/>
              </w:rPr>
              <w:t>s</w:t>
            </w:r>
          </w:p>
        </w:tc>
        <w:tc>
          <w:tcPr>
            <w:tcW w:w="49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1B5A0B7" w14:textId="77777777" w:rsidR="00454E78" w:rsidRPr="00433448" w:rsidRDefault="00454E78" w:rsidP="00454E78">
            <w:pPr>
              <w:overflowPunct/>
              <w:autoSpaceDE/>
              <w:autoSpaceDN/>
              <w:adjustRightInd/>
              <w:rPr>
                <w:b/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FE348DE" w14:textId="77777777" w:rsidR="00454E78" w:rsidRPr="00433448" w:rsidRDefault="00454E78" w:rsidP="00454E78">
            <w:pPr>
              <w:overflowPunct/>
              <w:autoSpaceDE/>
              <w:autoSpaceDN/>
              <w:adjustRightInd/>
              <w:rPr>
                <w:b/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D6F7C49" w14:textId="77777777" w:rsidR="00454E78" w:rsidRPr="00433448" w:rsidRDefault="00454E78" w:rsidP="00454E78">
            <w:pPr>
              <w:overflowPunct/>
              <w:autoSpaceDE/>
              <w:autoSpaceDN/>
              <w:adjustRightInd/>
              <w:rPr>
                <w:b/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8FFDE4D" w14:textId="77777777" w:rsidR="00454E78" w:rsidRPr="00433448" w:rsidRDefault="00454E78" w:rsidP="00454E78">
            <w:pPr>
              <w:overflowPunct/>
              <w:autoSpaceDE/>
              <w:autoSpaceDN/>
              <w:adjustRightInd/>
              <w:rPr>
                <w:b/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B000B63" w14:textId="77777777" w:rsidR="00454E78" w:rsidRPr="00433448" w:rsidRDefault="00454E78" w:rsidP="00454E78">
            <w:pPr>
              <w:overflowPunct/>
              <w:autoSpaceDE/>
              <w:autoSpaceDN/>
              <w:adjustRightInd/>
              <w:rPr>
                <w:b/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BC19F84" w14:textId="77777777" w:rsidR="00454E78" w:rsidRPr="00433448" w:rsidRDefault="00454E78" w:rsidP="00454E78">
            <w:pPr>
              <w:overflowPunct/>
              <w:autoSpaceDE/>
              <w:autoSpaceDN/>
              <w:adjustRightInd/>
              <w:rPr>
                <w:b/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E1180E3" w14:textId="77777777" w:rsidR="00454E78" w:rsidRPr="00433448" w:rsidRDefault="00454E78" w:rsidP="00454E78">
            <w:pPr>
              <w:overflowPunct/>
              <w:autoSpaceDE/>
              <w:autoSpaceDN/>
              <w:adjustRightInd/>
              <w:rPr>
                <w:b/>
                <w:noProof/>
                <w:sz w:val="18"/>
                <w:szCs w:val="18"/>
                <w:lang w:eastAsia="tr-TR"/>
              </w:rPr>
            </w:pPr>
          </w:p>
        </w:tc>
      </w:tr>
      <w:tr w:rsidR="00454E78" w:rsidRPr="00433448" w14:paraId="65AD0AC8" w14:textId="77777777" w:rsidTr="00454E78">
        <w:trPr>
          <w:trHeight w:hRule="exact" w:val="335"/>
        </w:trPr>
        <w:tc>
          <w:tcPr>
            <w:tcW w:w="1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C866C13" w14:textId="77777777" w:rsidR="00454E78" w:rsidRPr="00433448" w:rsidRDefault="00454E78" w:rsidP="00454E78">
            <w:pPr>
              <w:spacing w:before="12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433448">
              <w:rPr>
                <w:rFonts w:eastAsia="Arial"/>
                <w:b/>
                <w:sz w:val="22"/>
                <w:szCs w:val="22"/>
              </w:rPr>
              <w:t>a</w:t>
            </w:r>
          </w:p>
        </w:tc>
        <w:tc>
          <w:tcPr>
            <w:tcW w:w="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BECFB42" w14:textId="77777777" w:rsidR="00454E78" w:rsidRPr="00433448" w:rsidRDefault="00454E78" w:rsidP="00454E78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6FD690" w14:textId="77777777" w:rsidR="00454E78" w:rsidRPr="00433448" w:rsidRDefault="00454E78" w:rsidP="00454E78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6872603" w14:textId="77777777" w:rsidR="00454E78" w:rsidRPr="00433448" w:rsidRDefault="00454E78" w:rsidP="00454E78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9C9F073" w14:textId="77777777" w:rsidR="00454E78" w:rsidRPr="00433448" w:rsidRDefault="00454E78" w:rsidP="00454E78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1A1776" w14:textId="77777777" w:rsidR="00454E78" w:rsidRPr="00433448" w:rsidRDefault="00454E78" w:rsidP="00454E78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B02DFBC" w14:textId="77777777" w:rsidR="00454E78" w:rsidRPr="00433448" w:rsidRDefault="00454E78" w:rsidP="00454E78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84E0F47" w14:textId="77777777" w:rsidR="00454E78" w:rsidRPr="00433448" w:rsidRDefault="00454E78" w:rsidP="00454E78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454E78" w:rsidRPr="00433448" w14:paraId="478BC5B2" w14:textId="77777777" w:rsidTr="00454E78">
        <w:trPr>
          <w:trHeight w:hRule="exact" w:val="274"/>
        </w:trPr>
        <w:tc>
          <w:tcPr>
            <w:tcW w:w="1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A837B64" w14:textId="77777777" w:rsidR="00454E78" w:rsidRPr="00433448" w:rsidRDefault="00454E78" w:rsidP="00454E78">
            <w:pPr>
              <w:spacing w:before="12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433448">
              <w:rPr>
                <w:rFonts w:eastAsia="Arial"/>
                <w:b/>
                <w:sz w:val="22"/>
                <w:szCs w:val="22"/>
              </w:rPr>
              <w:t>b</w:t>
            </w:r>
          </w:p>
        </w:tc>
        <w:tc>
          <w:tcPr>
            <w:tcW w:w="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12171E9" w14:textId="77777777" w:rsidR="00454E78" w:rsidRPr="00433448" w:rsidRDefault="00454E78" w:rsidP="00454E78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1BD587" w14:textId="77777777" w:rsidR="00454E78" w:rsidRPr="00433448" w:rsidRDefault="00454E78" w:rsidP="00454E78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5DB8CBC" w14:textId="77777777" w:rsidR="00454E78" w:rsidRPr="00433448" w:rsidRDefault="00454E78" w:rsidP="00454E78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2B2E954" w14:textId="77777777" w:rsidR="00454E78" w:rsidRPr="00433448" w:rsidRDefault="00454E78" w:rsidP="00454E78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AE1DFA" w14:textId="77777777" w:rsidR="00454E78" w:rsidRPr="00433448" w:rsidRDefault="00454E78" w:rsidP="00454E78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6C0A6DC" w14:textId="77777777" w:rsidR="00454E78" w:rsidRPr="00433448" w:rsidRDefault="00454E78" w:rsidP="00454E78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CE11C0" w14:textId="77777777" w:rsidR="00454E78" w:rsidRPr="00433448" w:rsidRDefault="00454E78" w:rsidP="00454E78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454E78" w:rsidRPr="00433448" w14:paraId="20878E3E" w14:textId="77777777" w:rsidTr="00454E78">
        <w:trPr>
          <w:trHeight w:hRule="exact" w:val="355"/>
        </w:trPr>
        <w:tc>
          <w:tcPr>
            <w:tcW w:w="1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82C1A6D" w14:textId="77777777" w:rsidR="00454E78" w:rsidRPr="00433448" w:rsidRDefault="00454E78" w:rsidP="00454E78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433448">
              <w:rPr>
                <w:rFonts w:eastAsia="Arial"/>
                <w:b/>
                <w:sz w:val="22"/>
                <w:szCs w:val="22"/>
              </w:rPr>
              <w:t>c</w:t>
            </w:r>
          </w:p>
        </w:tc>
        <w:tc>
          <w:tcPr>
            <w:tcW w:w="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EFE9C7E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8C65FE4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D59B106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4E9357B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1B584BB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BB1B3A1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B44FC14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454E78" w:rsidRPr="00433448" w14:paraId="0A093BDD" w14:textId="77777777" w:rsidTr="00454E78">
        <w:trPr>
          <w:trHeight w:hRule="exact" w:val="283"/>
        </w:trPr>
        <w:tc>
          <w:tcPr>
            <w:tcW w:w="1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B68A77C" w14:textId="77777777" w:rsidR="00454E78" w:rsidRPr="00433448" w:rsidRDefault="00454E78" w:rsidP="00454E78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433448">
              <w:rPr>
                <w:rFonts w:eastAsia="Arial"/>
                <w:b/>
                <w:sz w:val="22"/>
                <w:szCs w:val="22"/>
              </w:rPr>
              <w:t>d</w:t>
            </w:r>
          </w:p>
        </w:tc>
        <w:tc>
          <w:tcPr>
            <w:tcW w:w="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8EDF40C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BB84C72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8599452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3F9BDEA3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59B8ECAE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65CA468" w14:textId="77777777" w:rsidR="00454E78" w:rsidRPr="00433448" w:rsidRDefault="00454E78" w:rsidP="00454E78"/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4B1BF16A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</w:tr>
      <w:tr w:rsidR="00454E78" w:rsidRPr="00433448" w14:paraId="5C3B378F" w14:textId="77777777" w:rsidTr="00454E78">
        <w:trPr>
          <w:trHeight w:hRule="exact" w:val="355"/>
        </w:trPr>
        <w:tc>
          <w:tcPr>
            <w:tcW w:w="1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F4A4449" w14:textId="77777777" w:rsidR="00454E78" w:rsidRPr="00433448" w:rsidRDefault="00454E78" w:rsidP="00454E78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433448">
              <w:rPr>
                <w:rFonts w:eastAsia="Arial"/>
                <w:b/>
                <w:sz w:val="22"/>
                <w:szCs w:val="22"/>
              </w:rPr>
              <w:t>e</w:t>
            </w:r>
          </w:p>
        </w:tc>
        <w:tc>
          <w:tcPr>
            <w:tcW w:w="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7F2A646E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185BCDD8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14F490F1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05692D3E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2EF96623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30D0128D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396469CA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</w:tr>
      <w:tr w:rsidR="00454E78" w:rsidRPr="00433448" w14:paraId="05AC600A" w14:textId="77777777" w:rsidTr="00454E78">
        <w:trPr>
          <w:trHeight w:hRule="exact" w:val="274"/>
        </w:trPr>
        <w:tc>
          <w:tcPr>
            <w:tcW w:w="1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6CF463C" w14:textId="77777777" w:rsidR="00454E78" w:rsidRPr="00433448" w:rsidRDefault="00454E78" w:rsidP="00454E78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433448">
              <w:rPr>
                <w:rFonts w:eastAsia="Arial"/>
                <w:b/>
                <w:sz w:val="22"/>
                <w:szCs w:val="22"/>
              </w:rPr>
              <w:t>f</w:t>
            </w:r>
          </w:p>
        </w:tc>
        <w:tc>
          <w:tcPr>
            <w:tcW w:w="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38C64B1B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2A3C2673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09BC2DF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28FCE96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1F527B5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013513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A5E1083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454E78" w:rsidRPr="00433448" w14:paraId="4418EBB8" w14:textId="77777777" w:rsidTr="00454E78">
        <w:trPr>
          <w:trHeight w:hRule="exact" w:val="355"/>
        </w:trPr>
        <w:tc>
          <w:tcPr>
            <w:tcW w:w="1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0ED0938" w14:textId="77777777" w:rsidR="00454E78" w:rsidRPr="00433448" w:rsidRDefault="00454E78" w:rsidP="00454E78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433448">
              <w:rPr>
                <w:rFonts w:eastAsia="Arial"/>
                <w:b/>
                <w:sz w:val="22"/>
                <w:szCs w:val="22"/>
              </w:rPr>
              <w:t>g</w:t>
            </w:r>
          </w:p>
        </w:tc>
        <w:tc>
          <w:tcPr>
            <w:tcW w:w="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60877BEA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48A9A04A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2E772062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2B221FDA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572CB646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9599197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2C3338DB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  <w:r w:rsidRPr="00433448">
              <w:rPr>
                <w:sz w:val="22"/>
                <w:szCs w:val="22"/>
              </w:rPr>
              <w:t>X</w:t>
            </w:r>
          </w:p>
        </w:tc>
      </w:tr>
      <w:tr w:rsidR="00454E78" w:rsidRPr="00433448" w14:paraId="6CEB2740" w14:textId="77777777" w:rsidTr="00454E78">
        <w:trPr>
          <w:trHeight w:hRule="exact" w:val="265"/>
        </w:trPr>
        <w:tc>
          <w:tcPr>
            <w:tcW w:w="1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B17DA99" w14:textId="77777777" w:rsidR="00454E78" w:rsidRPr="00433448" w:rsidRDefault="00454E78" w:rsidP="00454E78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433448">
              <w:rPr>
                <w:rFonts w:eastAsia="Arial"/>
                <w:b/>
                <w:sz w:val="22"/>
                <w:szCs w:val="22"/>
              </w:rPr>
              <w:t>h</w:t>
            </w:r>
          </w:p>
        </w:tc>
        <w:tc>
          <w:tcPr>
            <w:tcW w:w="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29D083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830FC85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A54465E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E1C6C00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680C66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9B07B13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26E4F75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454E78" w:rsidRPr="00433448" w14:paraId="3F04D942" w14:textId="77777777" w:rsidTr="00454E78">
        <w:trPr>
          <w:trHeight w:hRule="exact" w:val="274"/>
        </w:trPr>
        <w:tc>
          <w:tcPr>
            <w:tcW w:w="1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44DA3BC" w14:textId="77777777" w:rsidR="00454E78" w:rsidRPr="00433448" w:rsidRDefault="00454E78" w:rsidP="00454E78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proofErr w:type="spellStart"/>
            <w:r w:rsidRPr="00433448">
              <w:rPr>
                <w:rFonts w:eastAsia="Arial"/>
                <w:b/>
                <w:sz w:val="22"/>
                <w:szCs w:val="22"/>
              </w:rPr>
              <w:t>i</w:t>
            </w:r>
            <w:proofErr w:type="spellEnd"/>
          </w:p>
        </w:tc>
        <w:tc>
          <w:tcPr>
            <w:tcW w:w="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018F22EA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6B3B26A6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57469E9F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4B4029EE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77956613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3979E635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14814A1C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</w:tr>
      <w:tr w:rsidR="00454E78" w:rsidRPr="00433448" w14:paraId="7EB164A7" w14:textId="77777777" w:rsidTr="00454E78">
        <w:trPr>
          <w:trHeight w:hRule="exact" w:val="355"/>
        </w:trPr>
        <w:tc>
          <w:tcPr>
            <w:tcW w:w="1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80F7E96" w14:textId="77777777" w:rsidR="00454E78" w:rsidRPr="00433448" w:rsidRDefault="00454E78" w:rsidP="00454E78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433448">
              <w:rPr>
                <w:rFonts w:eastAsia="Arial"/>
                <w:b/>
                <w:sz w:val="22"/>
                <w:szCs w:val="22"/>
              </w:rPr>
              <w:t>j</w:t>
            </w:r>
          </w:p>
        </w:tc>
        <w:tc>
          <w:tcPr>
            <w:tcW w:w="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781084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A1E717E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6CF4CAEF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061A1CB4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32CBCBD4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4F5764D3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66C3C033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</w:tr>
      <w:tr w:rsidR="00454E78" w:rsidRPr="00433448" w14:paraId="041D2C97" w14:textId="77777777" w:rsidTr="00454E78">
        <w:trPr>
          <w:trHeight w:hRule="exact" w:val="373"/>
        </w:trPr>
        <w:tc>
          <w:tcPr>
            <w:tcW w:w="1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66F4BBB" w14:textId="77777777" w:rsidR="00454E78" w:rsidRPr="00433448" w:rsidRDefault="00454E78" w:rsidP="00454E78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433448">
              <w:rPr>
                <w:rFonts w:eastAsia="Arial"/>
                <w:b/>
                <w:sz w:val="22"/>
                <w:szCs w:val="22"/>
              </w:rPr>
              <w:t>k</w:t>
            </w:r>
          </w:p>
        </w:tc>
        <w:tc>
          <w:tcPr>
            <w:tcW w:w="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6B948E2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D2DDAFF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3373AC2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8D60151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4FD35ED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0A9319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DBA034C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454E78" w:rsidRPr="00433448" w14:paraId="2315AC11" w14:textId="77777777" w:rsidTr="00454E78">
        <w:trPr>
          <w:trHeight w:hRule="exact" w:val="355"/>
        </w:trPr>
        <w:tc>
          <w:tcPr>
            <w:tcW w:w="1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E44563F" w14:textId="77777777" w:rsidR="00454E78" w:rsidRPr="00433448" w:rsidRDefault="00454E78" w:rsidP="00454E78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433448">
              <w:rPr>
                <w:rFonts w:eastAsia="Arial"/>
                <w:b/>
                <w:sz w:val="22"/>
                <w:szCs w:val="22"/>
              </w:rPr>
              <w:t>l</w:t>
            </w:r>
          </w:p>
        </w:tc>
        <w:tc>
          <w:tcPr>
            <w:tcW w:w="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EADB455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78EC0E0C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12E3D527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974F722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39B582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BF5141D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34119F36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  <w:r w:rsidRPr="00433448">
              <w:rPr>
                <w:sz w:val="22"/>
                <w:szCs w:val="22"/>
              </w:rPr>
              <w:t>X</w:t>
            </w:r>
          </w:p>
        </w:tc>
      </w:tr>
      <w:tr w:rsidR="00454E78" w:rsidRPr="00433448" w14:paraId="16C0DE74" w14:textId="77777777" w:rsidTr="00454E78">
        <w:trPr>
          <w:trHeight w:hRule="exact" w:val="411"/>
        </w:trPr>
        <w:tc>
          <w:tcPr>
            <w:tcW w:w="1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176CCAA" w14:textId="77777777" w:rsidR="00454E78" w:rsidRPr="00433448" w:rsidRDefault="00454E78" w:rsidP="00454E78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433448">
              <w:rPr>
                <w:rFonts w:eastAsia="Arial"/>
                <w:b/>
                <w:sz w:val="22"/>
                <w:szCs w:val="22"/>
              </w:rPr>
              <w:t>m</w:t>
            </w:r>
          </w:p>
        </w:tc>
        <w:tc>
          <w:tcPr>
            <w:tcW w:w="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9649FC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1A1132D" w14:textId="77777777" w:rsidR="00454E78" w:rsidRPr="00433448" w:rsidRDefault="00454E78" w:rsidP="00454E78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5B697BE3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78C2ABCC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5F45A65F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0E0C6EB2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</w:tcPr>
          <w:p w14:paraId="0DFF5086" w14:textId="77777777" w:rsidR="00454E78" w:rsidRPr="00433448" w:rsidRDefault="00454E78" w:rsidP="00454E78">
            <w:r w:rsidRPr="00433448">
              <w:rPr>
                <w:sz w:val="22"/>
                <w:szCs w:val="22"/>
              </w:rPr>
              <w:t>X</w:t>
            </w:r>
          </w:p>
        </w:tc>
      </w:tr>
    </w:tbl>
    <w:p w14:paraId="7273B778" w14:textId="77777777" w:rsidR="00290225" w:rsidRPr="00433448" w:rsidRDefault="00290225" w:rsidP="0061301B">
      <w:pPr>
        <w:rPr>
          <w:b/>
          <w:sz w:val="22"/>
          <w:lang w:val="en-US"/>
        </w:rPr>
      </w:pPr>
    </w:p>
    <w:p w14:paraId="5C52590C" w14:textId="77777777" w:rsidR="0061301B" w:rsidRPr="00433448" w:rsidRDefault="0061301B" w:rsidP="0061301B">
      <w:pPr>
        <w:rPr>
          <w:sz w:val="4"/>
          <w:lang w:val="en-US"/>
        </w:rPr>
      </w:pPr>
    </w:p>
    <w:p w14:paraId="5E2F1546" w14:textId="77777777" w:rsidR="005E3A14" w:rsidRPr="00433448" w:rsidRDefault="005E3A14" w:rsidP="0061301B">
      <w:pPr>
        <w:rPr>
          <w:sz w:val="4"/>
          <w:lang w:val="en-US"/>
        </w:rPr>
      </w:pPr>
    </w:p>
    <w:p w14:paraId="4F4FF831" w14:textId="77777777" w:rsidR="005E3A14" w:rsidRPr="00433448" w:rsidRDefault="005E3A14" w:rsidP="0061301B">
      <w:pPr>
        <w:rPr>
          <w:sz w:val="4"/>
          <w:lang w:val="en-US"/>
        </w:rPr>
      </w:pPr>
    </w:p>
    <w:p w14:paraId="49F160DE" w14:textId="77777777" w:rsidR="005E3A14" w:rsidRPr="00433448" w:rsidRDefault="005E3A14" w:rsidP="0061301B">
      <w:pPr>
        <w:rPr>
          <w:sz w:val="4"/>
          <w:lang w:val="en-US"/>
        </w:rPr>
      </w:pPr>
    </w:p>
    <w:p w14:paraId="4C1E0229" w14:textId="77777777" w:rsidR="005E3A14" w:rsidRPr="00433448" w:rsidRDefault="005E3A14" w:rsidP="0061301B">
      <w:pPr>
        <w:rPr>
          <w:sz w:val="4"/>
          <w:lang w:val="en-US"/>
        </w:rPr>
      </w:pPr>
    </w:p>
    <w:p w14:paraId="3645ACBF" w14:textId="77777777" w:rsidR="005E3A14" w:rsidRPr="00433448" w:rsidRDefault="005E3A14" w:rsidP="0061301B">
      <w:pPr>
        <w:rPr>
          <w:sz w:val="4"/>
          <w:lang w:val="en-US"/>
        </w:rPr>
      </w:pPr>
    </w:p>
    <w:p w14:paraId="2A00EAAA" w14:textId="77777777" w:rsidR="005E3A14" w:rsidRPr="00433448" w:rsidRDefault="005E3A14" w:rsidP="0061301B">
      <w:pPr>
        <w:rPr>
          <w:sz w:val="4"/>
          <w:lang w:val="en-US"/>
        </w:rPr>
      </w:pPr>
    </w:p>
    <w:p w14:paraId="003735FB" w14:textId="77777777" w:rsidR="005E3A14" w:rsidRPr="00433448" w:rsidRDefault="005E3A14" w:rsidP="0061301B">
      <w:pPr>
        <w:rPr>
          <w:sz w:val="4"/>
          <w:lang w:val="en-US"/>
        </w:rPr>
      </w:pPr>
    </w:p>
    <w:p w14:paraId="611E96D4" w14:textId="77777777" w:rsidR="005E3A14" w:rsidRPr="00433448" w:rsidRDefault="005E3A14" w:rsidP="0061301B">
      <w:pPr>
        <w:rPr>
          <w:sz w:val="4"/>
          <w:lang w:val="en-US"/>
        </w:rPr>
      </w:pPr>
    </w:p>
    <w:p w14:paraId="6D8D2924" w14:textId="77777777" w:rsidR="005E3A14" w:rsidRPr="00433448" w:rsidRDefault="005E3A14" w:rsidP="0061301B">
      <w:pPr>
        <w:rPr>
          <w:sz w:val="4"/>
          <w:lang w:val="en-US"/>
        </w:rPr>
      </w:pPr>
    </w:p>
    <w:p w14:paraId="5B704868" w14:textId="77777777" w:rsidR="005E3A14" w:rsidRPr="00433448" w:rsidRDefault="005E3A14" w:rsidP="0061301B">
      <w:pPr>
        <w:rPr>
          <w:sz w:val="4"/>
          <w:lang w:val="en-US"/>
        </w:rPr>
      </w:pPr>
    </w:p>
    <w:p w14:paraId="7D96A135" w14:textId="77777777" w:rsidR="005E3A14" w:rsidRPr="00433448" w:rsidRDefault="005E3A14" w:rsidP="0061301B">
      <w:pPr>
        <w:rPr>
          <w:sz w:val="4"/>
          <w:lang w:val="en-US"/>
        </w:rPr>
      </w:pPr>
    </w:p>
    <w:p w14:paraId="16B36FE2" w14:textId="77777777" w:rsidR="005E3A14" w:rsidRPr="00433448" w:rsidRDefault="005E3A14" w:rsidP="0061301B">
      <w:pPr>
        <w:rPr>
          <w:sz w:val="4"/>
          <w:lang w:val="en-US"/>
        </w:rPr>
      </w:pPr>
    </w:p>
    <w:p w14:paraId="7CD7EDDD" w14:textId="77777777" w:rsidR="005E3A14" w:rsidRPr="00433448" w:rsidRDefault="005E3A14" w:rsidP="0061301B">
      <w:pPr>
        <w:rPr>
          <w:sz w:val="4"/>
          <w:lang w:val="en-US"/>
        </w:rPr>
      </w:pPr>
    </w:p>
    <w:p w14:paraId="02CD4368" w14:textId="77777777" w:rsidR="005E3A14" w:rsidRPr="00433448" w:rsidRDefault="005E3A14" w:rsidP="0061301B">
      <w:pPr>
        <w:rPr>
          <w:sz w:val="4"/>
          <w:lang w:val="en-US"/>
        </w:rPr>
      </w:pPr>
    </w:p>
    <w:p w14:paraId="179F93AC" w14:textId="77777777" w:rsidR="005E3A14" w:rsidRPr="00433448" w:rsidRDefault="005E3A14" w:rsidP="0061301B">
      <w:pPr>
        <w:rPr>
          <w:sz w:val="4"/>
          <w:lang w:val="en-US"/>
        </w:rPr>
      </w:pPr>
    </w:p>
    <w:p w14:paraId="5FF0EB60" w14:textId="77777777" w:rsidR="005E3A14" w:rsidRPr="00433448" w:rsidRDefault="005E3A14" w:rsidP="0061301B">
      <w:pPr>
        <w:rPr>
          <w:sz w:val="4"/>
          <w:lang w:val="en-US"/>
        </w:rPr>
      </w:pPr>
    </w:p>
    <w:p w14:paraId="3882B411" w14:textId="77777777" w:rsidR="005E3A14" w:rsidRPr="00433448" w:rsidRDefault="005E3A14" w:rsidP="0061301B">
      <w:pPr>
        <w:rPr>
          <w:sz w:val="4"/>
          <w:lang w:val="en-US"/>
        </w:rPr>
      </w:pPr>
    </w:p>
    <w:p w14:paraId="0942C320" w14:textId="77777777" w:rsidR="005E3A14" w:rsidRPr="00433448" w:rsidRDefault="005E3A14" w:rsidP="0061301B">
      <w:pPr>
        <w:rPr>
          <w:sz w:val="4"/>
          <w:lang w:val="en-US"/>
        </w:rPr>
      </w:pPr>
    </w:p>
    <w:p w14:paraId="61445905" w14:textId="77777777" w:rsidR="005E3A14" w:rsidRPr="00433448" w:rsidRDefault="005E3A14" w:rsidP="0061301B">
      <w:pPr>
        <w:rPr>
          <w:sz w:val="4"/>
          <w:lang w:val="en-US"/>
        </w:rPr>
      </w:pPr>
    </w:p>
    <w:p w14:paraId="16181014" w14:textId="77777777" w:rsidR="005E3A14" w:rsidRPr="00433448" w:rsidRDefault="005E3A14" w:rsidP="0061301B">
      <w:pPr>
        <w:rPr>
          <w:sz w:val="4"/>
          <w:lang w:val="en-US"/>
        </w:rPr>
      </w:pPr>
    </w:p>
    <w:p w14:paraId="342D7B06" w14:textId="77777777" w:rsidR="005E3A14" w:rsidRPr="00433448" w:rsidRDefault="005E3A14" w:rsidP="0061301B">
      <w:pPr>
        <w:rPr>
          <w:sz w:val="4"/>
          <w:lang w:val="en-US"/>
        </w:rPr>
      </w:pPr>
    </w:p>
    <w:p w14:paraId="4FD57204" w14:textId="77777777" w:rsidR="005E3A14" w:rsidRPr="00433448" w:rsidRDefault="005E3A14" w:rsidP="0061301B">
      <w:pPr>
        <w:rPr>
          <w:sz w:val="4"/>
          <w:lang w:val="en-US"/>
        </w:rPr>
      </w:pPr>
    </w:p>
    <w:p w14:paraId="4A83DF51" w14:textId="77777777" w:rsidR="005E3A14" w:rsidRPr="00433448" w:rsidRDefault="005E3A14" w:rsidP="0061301B">
      <w:pPr>
        <w:rPr>
          <w:sz w:val="4"/>
          <w:lang w:val="en-US"/>
        </w:rPr>
      </w:pPr>
    </w:p>
    <w:p w14:paraId="401AF46D" w14:textId="77777777" w:rsidR="005E3A14" w:rsidRPr="00433448" w:rsidRDefault="005E3A14" w:rsidP="0061301B">
      <w:pPr>
        <w:rPr>
          <w:sz w:val="4"/>
          <w:lang w:val="en-US"/>
        </w:rPr>
      </w:pPr>
    </w:p>
    <w:p w14:paraId="651FD6CE" w14:textId="77777777" w:rsidR="005E3A14" w:rsidRPr="00433448" w:rsidRDefault="005E3A14" w:rsidP="0061301B">
      <w:pPr>
        <w:rPr>
          <w:sz w:val="4"/>
          <w:lang w:val="en-US"/>
        </w:rPr>
      </w:pPr>
    </w:p>
    <w:p w14:paraId="11809B8B" w14:textId="77777777" w:rsidR="005E3A14" w:rsidRPr="00433448" w:rsidRDefault="005E3A14" w:rsidP="0061301B">
      <w:pPr>
        <w:rPr>
          <w:sz w:val="4"/>
          <w:lang w:val="en-US"/>
        </w:rPr>
      </w:pPr>
    </w:p>
    <w:p w14:paraId="0DDBDCE5" w14:textId="77777777" w:rsidR="005E3A14" w:rsidRPr="00433448" w:rsidRDefault="005E3A14" w:rsidP="0061301B">
      <w:pPr>
        <w:rPr>
          <w:sz w:val="4"/>
          <w:lang w:val="en-US"/>
        </w:rPr>
      </w:pPr>
    </w:p>
    <w:p w14:paraId="46B5F5E9" w14:textId="77777777" w:rsidR="005E3A14" w:rsidRPr="00433448" w:rsidRDefault="005E3A14" w:rsidP="0061301B">
      <w:pPr>
        <w:rPr>
          <w:sz w:val="4"/>
          <w:lang w:val="en-US"/>
        </w:rPr>
      </w:pPr>
    </w:p>
    <w:p w14:paraId="4DA7D8BD" w14:textId="77777777" w:rsidR="005E3A14" w:rsidRPr="00433448" w:rsidRDefault="005E3A14" w:rsidP="0061301B">
      <w:pPr>
        <w:rPr>
          <w:sz w:val="4"/>
          <w:lang w:val="en-US"/>
        </w:rPr>
      </w:pPr>
    </w:p>
    <w:p w14:paraId="3B32B67C" w14:textId="77777777" w:rsidR="005E3A14" w:rsidRPr="00433448" w:rsidRDefault="005E3A14" w:rsidP="0061301B">
      <w:pPr>
        <w:rPr>
          <w:sz w:val="4"/>
          <w:lang w:val="en-US"/>
        </w:rPr>
      </w:pPr>
    </w:p>
    <w:p w14:paraId="238F7523" w14:textId="77777777" w:rsidR="005E3A14" w:rsidRPr="00433448" w:rsidRDefault="005E3A14" w:rsidP="0061301B">
      <w:pPr>
        <w:rPr>
          <w:sz w:val="4"/>
          <w:lang w:val="en-US"/>
        </w:rPr>
      </w:pPr>
    </w:p>
    <w:p w14:paraId="518D7B22" w14:textId="77777777" w:rsidR="005E3A14" w:rsidRPr="00433448" w:rsidRDefault="005E3A14" w:rsidP="0061301B">
      <w:pPr>
        <w:rPr>
          <w:sz w:val="4"/>
          <w:lang w:val="en-US"/>
        </w:rPr>
      </w:pPr>
    </w:p>
    <w:p w14:paraId="3BB9A2C4" w14:textId="77777777" w:rsidR="005E3A14" w:rsidRPr="00433448" w:rsidRDefault="005E3A14" w:rsidP="0061301B">
      <w:pPr>
        <w:rPr>
          <w:sz w:val="4"/>
          <w:lang w:val="en-US"/>
        </w:rPr>
      </w:pPr>
    </w:p>
    <w:p w14:paraId="5BA603C1" w14:textId="77777777" w:rsidR="005E3A14" w:rsidRPr="00433448" w:rsidRDefault="005E3A14" w:rsidP="0061301B">
      <w:pPr>
        <w:rPr>
          <w:sz w:val="4"/>
          <w:lang w:val="en-US"/>
        </w:rPr>
      </w:pPr>
    </w:p>
    <w:p w14:paraId="0AEAF90E" w14:textId="77777777" w:rsidR="005E3A14" w:rsidRPr="00433448" w:rsidRDefault="005E3A14" w:rsidP="0061301B">
      <w:pPr>
        <w:rPr>
          <w:sz w:val="4"/>
          <w:lang w:val="en-US"/>
        </w:rPr>
      </w:pPr>
    </w:p>
    <w:p w14:paraId="73613DD0" w14:textId="77777777" w:rsidR="005E3A14" w:rsidRPr="00433448" w:rsidRDefault="005E3A14" w:rsidP="0061301B">
      <w:pPr>
        <w:rPr>
          <w:sz w:val="4"/>
          <w:lang w:val="en-US"/>
        </w:rPr>
      </w:pPr>
    </w:p>
    <w:p w14:paraId="748D4973" w14:textId="77777777" w:rsidR="005E3A14" w:rsidRPr="00433448" w:rsidRDefault="005E3A14" w:rsidP="0061301B">
      <w:pPr>
        <w:rPr>
          <w:sz w:val="4"/>
          <w:lang w:val="en-US"/>
        </w:rPr>
      </w:pPr>
    </w:p>
    <w:p w14:paraId="6B47A867" w14:textId="77777777" w:rsidR="005E3A14" w:rsidRPr="00433448" w:rsidRDefault="005E3A14" w:rsidP="0061301B">
      <w:pPr>
        <w:rPr>
          <w:sz w:val="4"/>
          <w:lang w:val="en-US"/>
        </w:rPr>
      </w:pPr>
    </w:p>
    <w:p w14:paraId="3714595A" w14:textId="77777777" w:rsidR="005E3A14" w:rsidRPr="00433448" w:rsidRDefault="005E3A14" w:rsidP="0061301B">
      <w:pPr>
        <w:rPr>
          <w:sz w:val="4"/>
          <w:lang w:val="en-US"/>
        </w:rPr>
      </w:pPr>
    </w:p>
    <w:p w14:paraId="22B494C2" w14:textId="77777777" w:rsidR="005E3A14" w:rsidRPr="00433448" w:rsidRDefault="005E3A14" w:rsidP="0061301B">
      <w:pPr>
        <w:rPr>
          <w:sz w:val="4"/>
          <w:lang w:val="en-US"/>
        </w:rPr>
      </w:pPr>
    </w:p>
    <w:p w14:paraId="04BB9FC3" w14:textId="77777777" w:rsidR="005E3A14" w:rsidRPr="00433448" w:rsidRDefault="005E3A14" w:rsidP="0061301B">
      <w:pPr>
        <w:rPr>
          <w:sz w:val="4"/>
          <w:lang w:val="en-US"/>
        </w:rPr>
      </w:pPr>
    </w:p>
    <w:p w14:paraId="2CECA1AE" w14:textId="77777777" w:rsidR="005E3A14" w:rsidRPr="00433448" w:rsidRDefault="005E3A14" w:rsidP="0061301B">
      <w:pPr>
        <w:rPr>
          <w:sz w:val="4"/>
          <w:lang w:val="en-US"/>
        </w:rPr>
      </w:pPr>
    </w:p>
    <w:p w14:paraId="0D035FA3" w14:textId="77777777" w:rsidR="005E3A14" w:rsidRPr="00433448" w:rsidRDefault="005E3A14" w:rsidP="0061301B">
      <w:pPr>
        <w:rPr>
          <w:sz w:val="4"/>
          <w:lang w:val="en-US"/>
        </w:rPr>
      </w:pPr>
    </w:p>
    <w:p w14:paraId="5578B85F" w14:textId="77777777" w:rsidR="005E3A14" w:rsidRPr="00433448" w:rsidRDefault="005E3A14" w:rsidP="0061301B">
      <w:pPr>
        <w:rPr>
          <w:sz w:val="4"/>
          <w:lang w:val="en-US"/>
        </w:rPr>
      </w:pPr>
    </w:p>
    <w:p w14:paraId="1345EB48" w14:textId="77777777" w:rsidR="005E3A14" w:rsidRPr="00433448" w:rsidRDefault="005E3A14" w:rsidP="0061301B">
      <w:pPr>
        <w:rPr>
          <w:sz w:val="4"/>
          <w:lang w:val="en-US"/>
        </w:rPr>
      </w:pPr>
    </w:p>
    <w:p w14:paraId="7C5FE9AB" w14:textId="77777777" w:rsidR="005E3A14" w:rsidRPr="00433448" w:rsidRDefault="005E3A14" w:rsidP="0061301B">
      <w:pPr>
        <w:rPr>
          <w:sz w:val="4"/>
          <w:lang w:val="en-US"/>
        </w:rPr>
      </w:pPr>
    </w:p>
    <w:p w14:paraId="06942E06" w14:textId="77777777" w:rsidR="005E3A14" w:rsidRPr="00433448" w:rsidRDefault="005E3A14" w:rsidP="0061301B">
      <w:pPr>
        <w:rPr>
          <w:sz w:val="4"/>
          <w:lang w:val="en-US"/>
        </w:rPr>
      </w:pPr>
    </w:p>
    <w:p w14:paraId="7DB65B0B" w14:textId="77777777" w:rsidR="005E3A14" w:rsidRPr="00433448" w:rsidRDefault="005E3A14" w:rsidP="0061301B">
      <w:pPr>
        <w:rPr>
          <w:sz w:val="4"/>
          <w:lang w:val="en-US"/>
        </w:rPr>
      </w:pPr>
    </w:p>
    <w:p w14:paraId="57CF9E0B" w14:textId="77777777" w:rsidR="005E3A14" w:rsidRPr="00433448" w:rsidRDefault="005E3A14" w:rsidP="0061301B">
      <w:pPr>
        <w:rPr>
          <w:sz w:val="4"/>
          <w:lang w:val="en-US"/>
        </w:rPr>
      </w:pPr>
    </w:p>
    <w:p w14:paraId="52EEFF4F" w14:textId="77777777" w:rsidR="005E3A14" w:rsidRPr="00433448" w:rsidRDefault="005E3A14" w:rsidP="0061301B">
      <w:pPr>
        <w:rPr>
          <w:sz w:val="4"/>
          <w:lang w:val="en-US"/>
        </w:rPr>
      </w:pPr>
    </w:p>
    <w:p w14:paraId="35C56872" w14:textId="77777777" w:rsidR="005E3A14" w:rsidRPr="00433448" w:rsidRDefault="005E3A14" w:rsidP="0061301B">
      <w:pPr>
        <w:rPr>
          <w:sz w:val="4"/>
          <w:lang w:val="en-US"/>
        </w:rPr>
      </w:pPr>
    </w:p>
    <w:p w14:paraId="7144A2B8" w14:textId="77777777" w:rsidR="005E3A14" w:rsidRPr="00433448" w:rsidRDefault="005E3A14" w:rsidP="0061301B">
      <w:pPr>
        <w:rPr>
          <w:sz w:val="4"/>
          <w:lang w:val="en-US"/>
        </w:rPr>
      </w:pPr>
    </w:p>
    <w:p w14:paraId="71236DB8" w14:textId="77777777" w:rsidR="005E3A14" w:rsidRPr="00433448" w:rsidRDefault="005E3A14" w:rsidP="0061301B">
      <w:pPr>
        <w:rPr>
          <w:sz w:val="4"/>
          <w:lang w:val="en-US"/>
        </w:rPr>
      </w:pPr>
    </w:p>
    <w:p w14:paraId="773515DD" w14:textId="77777777" w:rsidR="005E3A14" w:rsidRPr="00433448" w:rsidRDefault="005E3A14" w:rsidP="0061301B">
      <w:pPr>
        <w:rPr>
          <w:sz w:val="4"/>
          <w:lang w:val="en-US"/>
        </w:rPr>
      </w:pPr>
    </w:p>
    <w:p w14:paraId="4A94C063" w14:textId="77777777" w:rsidR="005E3A14" w:rsidRPr="00433448" w:rsidRDefault="005E3A14" w:rsidP="0061301B">
      <w:pPr>
        <w:rPr>
          <w:sz w:val="4"/>
          <w:lang w:val="en-US"/>
        </w:rPr>
      </w:pPr>
    </w:p>
    <w:p w14:paraId="47A56E9B" w14:textId="77777777" w:rsidR="005E3A14" w:rsidRPr="00433448" w:rsidRDefault="005E3A14" w:rsidP="0061301B">
      <w:pPr>
        <w:rPr>
          <w:sz w:val="4"/>
          <w:lang w:val="en-US"/>
        </w:rPr>
      </w:pPr>
    </w:p>
    <w:p w14:paraId="30910594" w14:textId="77777777" w:rsidR="005E3A14" w:rsidRPr="00433448" w:rsidRDefault="005E3A14" w:rsidP="0061301B">
      <w:pPr>
        <w:rPr>
          <w:sz w:val="4"/>
          <w:lang w:val="en-US"/>
        </w:rPr>
      </w:pPr>
    </w:p>
    <w:p w14:paraId="468FCD5E" w14:textId="77777777" w:rsidR="005E3A14" w:rsidRPr="00433448" w:rsidRDefault="005E3A14" w:rsidP="0061301B">
      <w:pPr>
        <w:rPr>
          <w:sz w:val="4"/>
          <w:lang w:val="en-US"/>
        </w:rPr>
      </w:pPr>
    </w:p>
    <w:p w14:paraId="15C65762" w14:textId="77777777" w:rsidR="005E3A14" w:rsidRPr="00433448" w:rsidRDefault="005E3A14" w:rsidP="0061301B">
      <w:pPr>
        <w:rPr>
          <w:sz w:val="4"/>
          <w:lang w:val="en-US"/>
        </w:rPr>
      </w:pPr>
    </w:p>
    <w:p w14:paraId="751301F8" w14:textId="77777777" w:rsidR="005E3A14" w:rsidRPr="00433448" w:rsidRDefault="005E3A14" w:rsidP="0061301B">
      <w:pPr>
        <w:rPr>
          <w:sz w:val="4"/>
          <w:lang w:val="en-US"/>
        </w:rPr>
      </w:pPr>
    </w:p>
    <w:p w14:paraId="753F9036" w14:textId="77777777" w:rsidR="005E3A14" w:rsidRPr="00433448" w:rsidRDefault="005E3A14" w:rsidP="0061301B">
      <w:pPr>
        <w:rPr>
          <w:sz w:val="4"/>
          <w:lang w:val="en-US"/>
        </w:rPr>
      </w:pPr>
    </w:p>
    <w:p w14:paraId="228C510B" w14:textId="77777777" w:rsidR="005E3A14" w:rsidRPr="00433448" w:rsidRDefault="005E3A14" w:rsidP="0061301B">
      <w:pPr>
        <w:rPr>
          <w:sz w:val="4"/>
          <w:lang w:val="en-US"/>
        </w:rPr>
      </w:pPr>
    </w:p>
    <w:p w14:paraId="7C0DDC59" w14:textId="77777777" w:rsidR="005E3A14" w:rsidRPr="00433448" w:rsidRDefault="005E3A14" w:rsidP="0061301B">
      <w:pPr>
        <w:rPr>
          <w:sz w:val="4"/>
          <w:lang w:val="en-US"/>
        </w:rPr>
      </w:pPr>
    </w:p>
    <w:p w14:paraId="3ACB3BDE" w14:textId="77777777" w:rsidR="005E3A14" w:rsidRPr="00433448" w:rsidRDefault="005E3A14" w:rsidP="0061301B">
      <w:pPr>
        <w:rPr>
          <w:sz w:val="4"/>
          <w:lang w:val="en-US"/>
        </w:rPr>
      </w:pPr>
    </w:p>
    <w:p w14:paraId="21C47F1A" w14:textId="77777777" w:rsidR="005E3A14" w:rsidRPr="00433448" w:rsidRDefault="005E3A14" w:rsidP="0061301B">
      <w:pPr>
        <w:rPr>
          <w:sz w:val="4"/>
          <w:lang w:val="en-US"/>
        </w:rPr>
      </w:pPr>
    </w:p>
    <w:p w14:paraId="0A4CDEEB" w14:textId="77777777" w:rsidR="005E3A14" w:rsidRPr="00433448" w:rsidRDefault="005E3A14" w:rsidP="0061301B">
      <w:pPr>
        <w:rPr>
          <w:sz w:val="4"/>
          <w:lang w:val="en-US"/>
        </w:rPr>
      </w:pPr>
    </w:p>
    <w:p w14:paraId="42108203" w14:textId="77777777" w:rsidR="005E3A14" w:rsidRPr="00433448" w:rsidRDefault="005E3A14" w:rsidP="0061301B">
      <w:pPr>
        <w:rPr>
          <w:sz w:val="4"/>
          <w:lang w:val="en-US"/>
        </w:rPr>
      </w:pPr>
    </w:p>
    <w:p w14:paraId="0E58801D" w14:textId="77777777" w:rsidR="005E3A14" w:rsidRPr="00433448" w:rsidRDefault="005E3A14" w:rsidP="0061301B">
      <w:pPr>
        <w:rPr>
          <w:sz w:val="4"/>
          <w:lang w:val="en-US"/>
        </w:rPr>
      </w:pPr>
    </w:p>
    <w:p w14:paraId="743795E6" w14:textId="77777777" w:rsidR="005E3A14" w:rsidRPr="00433448" w:rsidRDefault="005E3A14" w:rsidP="0061301B">
      <w:pPr>
        <w:rPr>
          <w:sz w:val="4"/>
          <w:lang w:val="en-US"/>
        </w:rPr>
      </w:pPr>
    </w:p>
    <w:p w14:paraId="137E8FB2" w14:textId="77777777" w:rsidR="005E3A14" w:rsidRPr="00433448" w:rsidRDefault="005E3A14" w:rsidP="0061301B">
      <w:pPr>
        <w:rPr>
          <w:sz w:val="4"/>
          <w:lang w:val="en-US"/>
        </w:rPr>
      </w:pPr>
    </w:p>
    <w:p w14:paraId="795B4BF2" w14:textId="77777777" w:rsidR="005E3A14" w:rsidRPr="00433448" w:rsidRDefault="005E3A14" w:rsidP="0061301B">
      <w:pPr>
        <w:rPr>
          <w:sz w:val="4"/>
          <w:lang w:val="en-US"/>
        </w:rPr>
      </w:pPr>
    </w:p>
    <w:p w14:paraId="3E7D6A2A" w14:textId="77777777" w:rsidR="005E3A14" w:rsidRPr="00433448" w:rsidRDefault="005E3A14" w:rsidP="0061301B">
      <w:pPr>
        <w:rPr>
          <w:sz w:val="4"/>
          <w:lang w:val="en-US"/>
        </w:rPr>
      </w:pPr>
    </w:p>
    <w:p w14:paraId="6C5EB2C9" w14:textId="77777777" w:rsidR="005E3A14" w:rsidRPr="00433448" w:rsidRDefault="005E3A14" w:rsidP="0061301B">
      <w:pPr>
        <w:rPr>
          <w:sz w:val="4"/>
          <w:lang w:val="en-US"/>
        </w:rPr>
      </w:pPr>
    </w:p>
    <w:p w14:paraId="07FDA795" w14:textId="77777777" w:rsidR="005E3A14" w:rsidRPr="00433448" w:rsidRDefault="005E3A14" w:rsidP="0061301B">
      <w:pPr>
        <w:rPr>
          <w:sz w:val="4"/>
          <w:lang w:val="en-US"/>
        </w:rPr>
      </w:pPr>
    </w:p>
    <w:p w14:paraId="2912BB99" w14:textId="77777777" w:rsidR="005E3A14" w:rsidRPr="00433448" w:rsidRDefault="005E3A14" w:rsidP="0061301B">
      <w:pPr>
        <w:rPr>
          <w:sz w:val="4"/>
          <w:lang w:val="en-US"/>
        </w:rPr>
      </w:pPr>
    </w:p>
    <w:p w14:paraId="4EB3A676" w14:textId="77777777" w:rsidR="005E3A14" w:rsidRPr="00433448" w:rsidRDefault="005E3A14" w:rsidP="0061301B">
      <w:pPr>
        <w:rPr>
          <w:sz w:val="4"/>
          <w:lang w:val="en-US"/>
        </w:rPr>
      </w:pPr>
    </w:p>
    <w:p w14:paraId="5D05DA74" w14:textId="77777777" w:rsidR="005E3A14" w:rsidRPr="00433448" w:rsidRDefault="005E3A14" w:rsidP="0061301B">
      <w:pPr>
        <w:rPr>
          <w:sz w:val="4"/>
          <w:lang w:val="en-US"/>
        </w:rPr>
      </w:pPr>
    </w:p>
    <w:p w14:paraId="449A68F6" w14:textId="77777777" w:rsidR="005E3A14" w:rsidRPr="00433448" w:rsidRDefault="005E3A14" w:rsidP="0061301B">
      <w:pPr>
        <w:rPr>
          <w:sz w:val="4"/>
          <w:lang w:val="en-US"/>
        </w:rPr>
      </w:pPr>
    </w:p>
    <w:p w14:paraId="72B97084" w14:textId="77777777" w:rsidR="005E3A14" w:rsidRPr="00433448" w:rsidRDefault="005E3A14" w:rsidP="0061301B">
      <w:pPr>
        <w:rPr>
          <w:sz w:val="4"/>
          <w:lang w:val="en-US"/>
        </w:rPr>
      </w:pPr>
    </w:p>
    <w:p w14:paraId="4F1E7F46" w14:textId="77777777" w:rsidR="005E3A14" w:rsidRPr="00433448" w:rsidRDefault="005E3A14" w:rsidP="0061301B">
      <w:pPr>
        <w:rPr>
          <w:sz w:val="4"/>
          <w:lang w:val="en-US"/>
        </w:rPr>
      </w:pPr>
    </w:p>
    <w:p w14:paraId="60057C11" w14:textId="77777777" w:rsidR="005E3A14" w:rsidRPr="00433448" w:rsidRDefault="005E3A14" w:rsidP="0061301B">
      <w:pPr>
        <w:rPr>
          <w:sz w:val="4"/>
          <w:lang w:val="en-US"/>
        </w:rPr>
      </w:pPr>
    </w:p>
    <w:p w14:paraId="4D7577A2" w14:textId="77777777" w:rsidR="005E3A14" w:rsidRPr="00433448" w:rsidRDefault="005E3A14" w:rsidP="0061301B">
      <w:pPr>
        <w:rPr>
          <w:sz w:val="4"/>
          <w:lang w:val="en-US"/>
        </w:rPr>
      </w:pPr>
    </w:p>
    <w:p w14:paraId="2E7B6B6D" w14:textId="77777777" w:rsidR="005E3A14" w:rsidRPr="00433448" w:rsidRDefault="005E3A14" w:rsidP="0061301B">
      <w:pPr>
        <w:rPr>
          <w:sz w:val="4"/>
          <w:lang w:val="en-US"/>
        </w:rPr>
      </w:pPr>
    </w:p>
    <w:p w14:paraId="4FD50BD0" w14:textId="77777777" w:rsidR="005E3A14" w:rsidRPr="00433448" w:rsidRDefault="005E3A14" w:rsidP="0061301B">
      <w:pPr>
        <w:rPr>
          <w:sz w:val="4"/>
          <w:lang w:val="en-US"/>
        </w:rPr>
      </w:pPr>
    </w:p>
    <w:p w14:paraId="3B3314E3" w14:textId="77777777" w:rsidR="005E3A14" w:rsidRPr="00433448" w:rsidRDefault="005E3A14" w:rsidP="0061301B">
      <w:pPr>
        <w:rPr>
          <w:sz w:val="4"/>
          <w:lang w:val="en-US"/>
        </w:rPr>
      </w:pPr>
    </w:p>
    <w:p w14:paraId="31B518A4" w14:textId="77777777" w:rsidR="005E3A14" w:rsidRPr="00433448" w:rsidRDefault="005E3A14" w:rsidP="0061301B">
      <w:pPr>
        <w:rPr>
          <w:sz w:val="4"/>
          <w:lang w:val="en-US"/>
        </w:rPr>
      </w:pPr>
    </w:p>
    <w:p w14:paraId="0B7F0CB2" w14:textId="77777777" w:rsidR="005E3A14" w:rsidRPr="00433448" w:rsidRDefault="005E3A14" w:rsidP="0061301B">
      <w:pPr>
        <w:rPr>
          <w:sz w:val="4"/>
          <w:lang w:val="en-US"/>
        </w:rPr>
      </w:pPr>
    </w:p>
    <w:p w14:paraId="2416B639" w14:textId="77777777" w:rsidR="005E3A14" w:rsidRPr="00433448" w:rsidRDefault="005E3A14" w:rsidP="0061301B">
      <w:pPr>
        <w:rPr>
          <w:sz w:val="4"/>
          <w:lang w:val="en-US"/>
        </w:rPr>
      </w:pPr>
    </w:p>
    <w:p w14:paraId="16596CF8" w14:textId="77777777" w:rsidR="005E3A14" w:rsidRPr="00433448" w:rsidRDefault="005E3A14" w:rsidP="0061301B">
      <w:pPr>
        <w:rPr>
          <w:sz w:val="4"/>
          <w:lang w:val="en-US"/>
        </w:rPr>
      </w:pPr>
    </w:p>
    <w:p w14:paraId="7FB62BC6" w14:textId="77777777" w:rsidR="005E3A14" w:rsidRPr="00433448" w:rsidRDefault="005E3A14" w:rsidP="0061301B">
      <w:pPr>
        <w:rPr>
          <w:sz w:val="4"/>
          <w:lang w:val="en-US"/>
        </w:rPr>
      </w:pPr>
    </w:p>
    <w:p w14:paraId="0ABA484A" w14:textId="77777777" w:rsidR="005E3A14" w:rsidRPr="00433448" w:rsidRDefault="005E3A14" w:rsidP="0061301B">
      <w:pPr>
        <w:rPr>
          <w:sz w:val="4"/>
          <w:lang w:val="en-US"/>
        </w:rPr>
      </w:pPr>
    </w:p>
    <w:p w14:paraId="2773EE04" w14:textId="77777777" w:rsidR="005E3A14" w:rsidRPr="00433448" w:rsidRDefault="005E3A14" w:rsidP="0061301B">
      <w:pPr>
        <w:rPr>
          <w:sz w:val="4"/>
          <w:lang w:val="en-US"/>
        </w:rPr>
      </w:pPr>
    </w:p>
    <w:p w14:paraId="257ECC99" w14:textId="77777777" w:rsidR="005E3A14" w:rsidRPr="00433448" w:rsidRDefault="005E3A14" w:rsidP="0061301B">
      <w:pPr>
        <w:rPr>
          <w:sz w:val="4"/>
          <w:lang w:val="en-US"/>
        </w:rPr>
      </w:pPr>
    </w:p>
    <w:p w14:paraId="0C7BC574" w14:textId="77777777" w:rsidR="005E3A14" w:rsidRPr="00433448" w:rsidRDefault="005E3A14" w:rsidP="0061301B">
      <w:pPr>
        <w:rPr>
          <w:sz w:val="4"/>
          <w:lang w:val="en-US"/>
        </w:rPr>
      </w:pPr>
    </w:p>
    <w:p w14:paraId="0352ABA4" w14:textId="77777777" w:rsidR="005E3A14" w:rsidRPr="00433448" w:rsidRDefault="005E3A14" w:rsidP="0061301B">
      <w:pPr>
        <w:rPr>
          <w:sz w:val="4"/>
          <w:lang w:val="en-US"/>
        </w:rPr>
      </w:pPr>
    </w:p>
    <w:p w14:paraId="158F6469" w14:textId="77777777" w:rsidR="005E3A14" w:rsidRPr="00433448" w:rsidRDefault="005E3A14" w:rsidP="0061301B">
      <w:pPr>
        <w:rPr>
          <w:sz w:val="4"/>
          <w:lang w:val="en-US"/>
        </w:rPr>
      </w:pPr>
    </w:p>
    <w:p w14:paraId="390BBB9B" w14:textId="77777777" w:rsidR="005E3A14" w:rsidRPr="00433448" w:rsidRDefault="005E3A14" w:rsidP="0061301B">
      <w:pPr>
        <w:rPr>
          <w:sz w:val="4"/>
          <w:lang w:val="en-US"/>
        </w:rPr>
      </w:pPr>
    </w:p>
    <w:p w14:paraId="12290147" w14:textId="77777777" w:rsidR="005E3A14" w:rsidRPr="00433448" w:rsidRDefault="005E3A14" w:rsidP="0061301B">
      <w:pPr>
        <w:rPr>
          <w:sz w:val="4"/>
          <w:lang w:val="en-US"/>
        </w:rPr>
      </w:pPr>
    </w:p>
    <w:p w14:paraId="4A22BDB6" w14:textId="77777777" w:rsidR="005E3A14" w:rsidRPr="00433448" w:rsidRDefault="005E3A14" w:rsidP="0061301B">
      <w:pPr>
        <w:rPr>
          <w:sz w:val="4"/>
          <w:lang w:val="en-US"/>
        </w:rPr>
      </w:pPr>
    </w:p>
    <w:p w14:paraId="31D4BC72" w14:textId="77777777" w:rsidR="005E3A14" w:rsidRPr="00433448" w:rsidRDefault="005E3A14" w:rsidP="0061301B">
      <w:pPr>
        <w:rPr>
          <w:sz w:val="4"/>
          <w:lang w:val="en-US"/>
        </w:rPr>
      </w:pPr>
    </w:p>
    <w:p w14:paraId="494E2646" w14:textId="77777777" w:rsidR="005E3A14" w:rsidRPr="00433448" w:rsidRDefault="005E3A14" w:rsidP="0061301B">
      <w:pPr>
        <w:rPr>
          <w:sz w:val="4"/>
          <w:lang w:val="en-US"/>
        </w:rPr>
      </w:pPr>
    </w:p>
    <w:p w14:paraId="561F227F" w14:textId="77777777" w:rsidR="005E3A14" w:rsidRPr="00433448" w:rsidRDefault="005E3A14" w:rsidP="0061301B">
      <w:pPr>
        <w:rPr>
          <w:sz w:val="4"/>
          <w:lang w:val="en-US"/>
        </w:rPr>
      </w:pPr>
    </w:p>
    <w:p w14:paraId="037B3E87" w14:textId="77777777" w:rsidR="005E3A14" w:rsidRPr="00433448" w:rsidRDefault="005E3A14" w:rsidP="0061301B">
      <w:pPr>
        <w:rPr>
          <w:sz w:val="4"/>
          <w:lang w:val="en-US"/>
        </w:rPr>
      </w:pPr>
    </w:p>
    <w:p w14:paraId="2A1A7319" w14:textId="77777777" w:rsidR="005E3A14" w:rsidRPr="00433448" w:rsidRDefault="005E3A14" w:rsidP="0061301B">
      <w:pPr>
        <w:rPr>
          <w:sz w:val="4"/>
          <w:lang w:val="en-US"/>
        </w:rPr>
      </w:pPr>
    </w:p>
    <w:p w14:paraId="53BE4672" w14:textId="77777777" w:rsidR="005E3A14" w:rsidRPr="00433448" w:rsidRDefault="005E3A14" w:rsidP="0061301B">
      <w:pPr>
        <w:rPr>
          <w:sz w:val="4"/>
          <w:lang w:val="en-US"/>
        </w:rPr>
      </w:pPr>
    </w:p>
    <w:p w14:paraId="45A15E61" w14:textId="2C416C7E" w:rsidR="005E3A14" w:rsidRPr="00433448" w:rsidRDefault="005E3A14" w:rsidP="0061301B">
      <w:pPr>
        <w:rPr>
          <w:sz w:val="4"/>
          <w:lang w:val="en-US"/>
        </w:rPr>
      </w:pPr>
    </w:p>
    <w:p w14:paraId="64EBE4BB" w14:textId="48B2B44C" w:rsidR="002668F0" w:rsidRPr="00433448" w:rsidRDefault="002668F0" w:rsidP="0061301B">
      <w:pPr>
        <w:rPr>
          <w:sz w:val="4"/>
          <w:lang w:val="en-US"/>
        </w:rPr>
      </w:pPr>
    </w:p>
    <w:p w14:paraId="0ABBA3B3" w14:textId="5B83C691" w:rsidR="002668F0" w:rsidRPr="00433448" w:rsidRDefault="002668F0" w:rsidP="0061301B">
      <w:pPr>
        <w:rPr>
          <w:sz w:val="4"/>
          <w:lang w:val="en-US"/>
        </w:rPr>
      </w:pPr>
    </w:p>
    <w:p w14:paraId="69659FE2" w14:textId="77777777" w:rsidR="002668F0" w:rsidRPr="00433448" w:rsidRDefault="002668F0" w:rsidP="0061301B">
      <w:pPr>
        <w:rPr>
          <w:sz w:val="4"/>
          <w:lang w:val="en-US"/>
        </w:rPr>
      </w:pPr>
    </w:p>
    <w:p w14:paraId="2B192078" w14:textId="7DFF73A2" w:rsidR="00A51792" w:rsidRPr="00433448" w:rsidRDefault="00A51792" w:rsidP="0061301B">
      <w:pPr>
        <w:rPr>
          <w:sz w:val="4"/>
          <w:lang w:val="en-US"/>
        </w:rPr>
      </w:pPr>
    </w:p>
    <w:p w14:paraId="4C03F819" w14:textId="4F51C6CD" w:rsidR="00A51792" w:rsidRPr="00433448" w:rsidRDefault="00A51792" w:rsidP="0061301B">
      <w:pPr>
        <w:rPr>
          <w:sz w:val="4"/>
          <w:lang w:val="en-US"/>
        </w:rPr>
      </w:pPr>
    </w:p>
    <w:p w14:paraId="0F4479A5" w14:textId="50FB7A3E" w:rsidR="00A51792" w:rsidRPr="00433448" w:rsidRDefault="00A51792" w:rsidP="0061301B">
      <w:pPr>
        <w:rPr>
          <w:sz w:val="4"/>
          <w:lang w:val="en-US"/>
        </w:rPr>
      </w:pPr>
    </w:p>
    <w:p w14:paraId="5A8D8B6A" w14:textId="032A5B1F" w:rsidR="00A51792" w:rsidRPr="00433448" w:rsidRDefault="00A51792" w:rsidP="0061301B">
      <w:pPr>
        <w:rPr>
          <w:sz w:val="4"/>
          <w:lang w:val="en-US"/>
        </w:rPr>
      </w:pPr>
    </w:p>
    <w:p w14:paraId="0AF6602C" w14:textId="74685C5B" w:rsidR="00A51792" w:rsidRPr="00433448" w:rsidRDefault="00A51792" w:rsidP="0061301B">
      <w:pPr>
        <w:rPr>
          <w:sz w:val="4"/>
          <w:lang w:val="en-US"/>
        </w:rPr>
      </w:pPr>
    </w:p>
    <w:p w14:paraId="62AC10AF" w14:textId="7E08ECB3" w:rsidR="007D1B21" w:rsidRPr="00433448" w:rsidRDefault="007D1B21" w:rsidP="0061301B">
      <w:pPr>
        <w:rPr>
          <w:sz w:val="4"/>
          <w:lang w:val="en-US"/>
        </w:rPr>
      </w:pPr>
    </w:p>
    <w:p w14:paraId="18634147" w14:textId="32CC0A99" w:rsidR="00200748" w:rsidRPr="00433448" w:rsidRDefault="00200748" w:rsidP="0061301B">
      <w:pPr>
        <w:rPr>
          <w:sz w:val="4"/>
          <w:lang w:val="en-US"/>
        </w:rPr>
      </w:pPr>
    </w:p>
    <w:p w14:paraId="58BF6633" w14:textId="41C08B78" w:rsidR="00200748" w:rsidRPr="00433448" w:rsidRDefault="00200748" w:rsidP="0061301B">
      <w:pPr>
        <w:rPr>
          <w:sz w:val="4"/>
          <w:lang w:val="en-US"/>
        </w:rPr>
      </w:pPr>
    </w:p>
    <w:tbl>
      <w:tblPr>
        <w:tblW w:w="10207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670"/>
        <w:gridCol w:w="2893"/>
        <w:gridCol w:w="3644"/>
      </w:tblGrid>
      <w:tr w:rsidR="0061301B" w:rsidRPr="00433448" w14:paraId="253BF600" w14:textId="77777777" w:rsidTr="00454E78">
        <w:trPr>
          <w:cantSplit/>
          <w:trHeight w:val="728"/>
          <w:jc w:val="center"/>
        </w:trPr>
        <w:tc>
          <w:tcPr>
            <w:tcW w:w="3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4EAB54DD" w14:textId="179C92CA" w:rsidR="005E3A14" w:rsidRPr="00454E78" w:rsidRDefault="0061301B" w:rsidP="00454E78">
            <w:pPr>
              <w:jc w:val="center"/>
              <w:rPr>
                <w:b/>
                <w:i/>
                <w:sz w:val="24"/>
                <w:u w:val="single"/>
                <w:lang w:val="en-US"/>
              </w:rPr>
            </w:pPr>
            <w:r w:rsidRPr="00433448">
              <w:rPr>
                <w:b/>
                <w:i/>
                <w:sz w:val="24"/>
                <w:u w:val="single"/>
                <w:lang w:val="en-US"/>
              </w:rPr>
              <w:t>Prepared by</w:t>
            </w:r>
          </w:p>
        </w:tc>
        <w:tc>
          <w:tcPr>
            <w:tcW w:w="289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3962FD37" w14:textId="6CB80F4B" w:rsidR="003C0359" w:rsidRPr="00454E78" w:rsidRDefault="0061301B" w:rsidP="00454E78">
            <w:pPr>
              <w:pStyle w:val="Heading1"/>
              <w:rPr>
                <w:b/>
                <w:bCs w:val="0"/>
                <w:lang w:val="en-US"/>
              </w:rPr>
            </w:pPr>
            <w:r w:rsidRPr="00433448">
              <w:rPr>
                <w:b/>
                <w:bCs w:val="0"/>
                <w:lang w:val="en-US"/>
              </w:rPr>
              <w:t>Date</w:t>
            </w:r>
          </w:p>
        </w:tc>
        <w:tc>
          <w:tcPr>
            <w:tcW w:w="36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770F68FF" w14:textId="10F4BA52" w:rsidR="0061301B" w:rsidRPr="00433448" w:rsidRDefault="0061301B" w:rsidP="00454E78">
            <w:pPr>
              <w:pStyle w:val="Heading3"/>
              <w:rPr>
                <w:lang w:val="en-US"/>
              </w:rPr>
            </w:pPr>
            <w:r w:rsidRPr="00433448">
              <w:rPr>
                <w:lang w:val="en-US"/>
              </w:rPr>
              <w:t>Signature</w:t>
            </w:r>
          </w:p>
        </w:tc>
      </w:tr>
    </w:tbl>
    <w:p w14:paraId="08591F1E" w14:textId="77777777" w:rsidR="0061301B" w:rsidRPr="00433448" w:rsidRDefault="0061301B" w:rsidP="0061301B">
      <w:pPr>
        <w:rPr>
          <w:lang w:val="en-US"/>
        </w:rPr>
      </w:pPr>
    </w:p>
    <w:p w14:paraId="5E0B6F74" w14:textId="77777777" w:rsidR="005E3A14" w:rsidRPr="00433448" w:rsidRDefault="005E3A14" w:rsidP="0061301B">
      <w:pPr>
        <w:rPr>
          <w:lang w:val="en-US"/>
        </w:rPr>
      </w:pPr>
    </w:p>
    <w:sectPr w:rsidR="005E3A14" w:rsidRPr="00433448" w:rsidSect="0090173C">
      <w:headerReference w:type="default" r:id="rId9"/>
      <w:footerReference w:type="default" r:id="rId10"/>
      <w:pgSz w:w="11907" w:h="16840"/>
      <w:pgMar w:top="289" w:right="851" w:bottom="289" w:left="1140" w:header="285" w:footer="709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DCABB1" w14:textId="77777777" w:rsidR="00F43B5E" w:rsidRDefault="00F43B5E" w:rsidP="0090173C">
      <w:r>
        <w:separator/>
      </w:r>
    </w:p>
  </w:endnote>
  <w:endnote w:type="continuationSeparator" w:id="0">
    <w:p w14:paraId="4D3092A7" w14:textId="77777777" w:rsidR="00F43B5E" w:rsidRDefault="00F43B5E" w:rsidP="009017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C5C9D8" w14:textId="75770AAF" w:rsidR="00454E78" w:rsidRDefault="00454E78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6704" behindDoc="0" locked="0" layoutInCell="1" allowOverlap="1" wp14:anchorId="72E1C479" wp14:editId="5C83AEDB">
              <wp:simplePos x="0" y="0"/>
              <wp:positionH relativeFrom="margin">
                <wp:posOffset>251460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BB44D44" id="Group 10" o:spid="_x0000_s1026" style="position:absolute;margin-left:19.8pt;margin-top:0;width:449.15pt;height:32.75pt;z-index:25165670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" stroked="f" strokeweight="1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7F03AE" w14:textId="77777777" w:rsidR="00F43B5E" w:rsidRDefault="00F43B5E" w:rsidP="0090173C">
      <w:r>
        <w:separator/>
      </w:r>
    </w:p>
  </w:footnote>
  <w:footnote w:type="continuationSeparator" w:id="0">
    <w:p w14:paraId="09A4C028" w14:textId="77777777" w:rsidR="00F43B5E" w:rsidRDefault="00F43B5E" w:rsidP="0090173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B23327" w14:textId="77777777" w:rsidR="00454E78" w:rsidRDefault="00454E78" w:rsidP="00454E78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66"/>
      <w:gridCol w:w="4672"/>
    </w:tblGrid>
    <w:tr w:rsidR="00454E78" w14:paraId="0E4027CB" w14:textId="77777777" w:rsidTr="006B599D">
      <w:tc>
        <w:tcPr>
          <w:tcW w:w="5066" w:type="dxa"/>
        </w:tcPr>
        <w:p w14:paraId="56611D5B" w14:textId="77777777" w:rsidR="00454E78" w:rsidRDefault="00454E78" w:rsidP="00454E78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070D382D" wp14:editId="2130C362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66B0231E" w14:textId="77777777" w:rsidR="00454E78" w:rsidRDefault="00454E78" w:rsidP="00454E78">
          <w:pPr>
            <w:pStyle w:val="Header"/>
            <w:jc w:val="right"/>
          </w:pPr>
          <w:r w:rsidRPr="00857EC9">
            <w:rPr>
              <w:b/>
              <w:noProof/>
              <w:sz w:val="22"/>
              <w:szCs w:val="22"/>
              <w:lang w:val="en-CA" w:eastAsia="en-CA"/>
            </w:rPr>
            <w:drawing>
              <wp:inline distT="0" distB="0" distL="0" distR="0" wp14:anchorId="66C44072" wp14:editId="11E937F3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072F24B" w14:textId="77777777" w:rsidR="00454E78" w:rsidRDefault="00454E7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0"/>
    <w:multiLevelType w:val="singleLevel"/>
    <w:tmpl w:val="249249C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04554F38"/>
    <w:multiLevelType w:val="hybridMultilevel"/>
    <w:tmpl w:val="DE68F55C"/>
    <w:lvl w:ilvl="0" w:tplc="041F0017">
      <w:start w:val="1"/>
      <w:numFmt w:val="lowerLetter"/>
      <w:lvlText w:val="%1)"/>
      <w:lvlJc w:val="left"/>
      <w:pPr>
        <w:ind w:left="1440" w:hanging="360"/>
      </w:pPr>
    </w:lvl>
    <w:lvl w:ilvl="1" w:tplc="041F0019" w:tentative="1">
      <w:start w:val="1"/>
      <w:numFmt w:val="lowerLetter"/>
      <w:lvlText w:val="%2."/>
      <w:lvlJc w:val="left"/>
      <w:pPr>
        <w:ind w:left="2160" w:hanging="360"/>
      </w:pPr>
    </w:lvl>
    <w:lvl w:ilvl="2" w:tplc="041F001B" w:tentative="1">
      <w:start w:val="1"/>
      <w:numFmt w:val="lowerRoman"/>
      <w:lvlText w:val="%3."/>
      <w:lvlJc w:val="right"/>
      <w:pPr>
        <w:ind w:left="2880" w:hanging="180"/>
      </w:pPr>
    </w:lvl>
    <w:lvl w:ilvl="3" w:tplc="041F000F" w:tentative="1">
      <w:start w:val="1"/>
      <w:numFmt w:val="decimal"/>
      <w:lvlText w:val="%4."/>
      <w:lvlJc w:val="left"/>
      <w:pPr>
        <w:ind w:left="3600" w:hanging="360"/>
      </w:pPr>
    </w:lvl>
    <w:lvl w:ilvl="4" w:tplc="041F0019" w:tentative="1">
      <w:start w:val="1"/>
      <w:numFmt w:val="lowerLetter"/>
      <w:lvlText w:val="%5."/>
      <w:lvlJc w:val="left"/>
      <w:pPr>
        <w:ind w:left="4320" w:hanging="360"/>
      </w:pPr>
    </w:lvl>
    <w:lvl w:ilvl="5" w:tplc="041F001B" w:tentative="1">
      <w:start w:val="1"/>
      <w:numFmt w:val="lowerRoman"/>
      <w:lvlText w:val="%6."/>
      <w:lvlJc w:val="right"/>
      <w:pPr>
        <w:ind w:left="5040" w:hanging="180"/>
      </w:pPr>
    </w:lvl>
    <w:lvl w:ilvl="6" w:tplc="041F000F" w:tentative="1">
      <w:start w:val="1"/>
      <w:numFmt w:val="decimal"/>
      <w:lvlText w:val="%7."/>
      <w:lvlJc w:val="left"/>
      <w:pPr>
        <w:ind w:left="5760" w:hanging="360"/>
      </w:pPr>
    </w:lvl>
    <w:lvl w:ilvl="7" w:tplc="041F0019" w:tentative="1">
      <w:start w:val="1"/>
      <w:numFmt w:val="lowerLetter"/>
      <w:lvlText w:val="%8."/>
      <w:lvlJc w:val="left"/>
      <w:pPr>
        <w:ind w:left="6480" w:hanging="360"/>
      </w:pPr>
    </w:lvl>
    <w:lvl w:ilvl="8" w:tplc="041F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05BF223E"/>
    <w:multiLevelType w:val="hybridMultilevel"/>
    <w:tmpl w:val="FC3AE50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9F3A0E"/>
    <w:multiLevelType w:val="hybridMultilevel"/>
    <w:tmpl w:val="1FB249B4"/>
    <w:lvl w:ilvl="0" w:tplc="0BA03E84">
      <w:start w:val="1"/>
      <w:numFmt w:val="upperRoman"/>
      <w:lvlText w:val="%1."/>
      <w:lvlJc w:val="left"/>
      <w:pPr>
        <w:ind w:left="1004" w:hanging="720"/>
      </w:pPr>
      <w:rPr>
        <w:rFonts w:hint="default"/>
        <w:lang w:val="en-US"/>
      </w:rPr>
    </w:lvl>
    <w:lvl w:ilvl="1" w:tplc="041F0019" w:tentative="1">
      <w:start w:val="1"/>
      <w:numFmt w:val="lowerLetter"/>
      <w:lvlText w:val="%2."/>
      <w:lvlJc w:val="left"/>
      <w:pPr>
        <w:ind w:left="1364" w:hanging="360"/>
      </w:pPr>
    </w:lvl>
    <w:lvl w:ilvl="2" w:tplc="041F001B" w:tentative="1">
      <w:start w:val="1"/>
      <w:numFmt w:val="lowerRoman"/>
      <w:lvlText w:val="%3."/>
      <w:lvlJc w:val="right"/>
      <w:pPr>
        <w:ind w:left="2084" w:hanging="180"/>
      </w:pPr>
    </w:lvl>
    <w:lvl w:ilvl="3" w:tplc="041F000F" w:tentative="1">
      <w:start w:val="1"/>
      <w:numFmt w:val="decimal"/>
      <w:lvlText w:val="%4."/>
      <w:lvlJc w:val="left"/>
      <w:pPr>
        <w:ind w:left="2804" w:hanging="360"/>
      </w:pPr>
    </w:lvl>
    <w:lvl w:ilvl="4" w:tplc="041F0019" w:tentative="1">
      <w:start w:val="1"/>
      <w:numFmt w:val="lowerLetter"/>
      <w:lvlText w:val="%5."/>
      <w:lvlJc w:val="left"/>
      <w:pPr>
        <w:ind w:left="3524" w:hanging="360"/>
      </w:pPr>
    </w:lvl>
    <w:lvl w:ilvl="5" w:tplc="041F001B" w:tentative="1">
      <w:start w:val="1"/>
      <w:numFmt w:val="lowerRoman"/>
      <w:lvlText w:val="%6."/>
      <w:lvlJc w:val="right"/>
      <w:pPr>
        <w:ind w:left="4244" w:hanging="180"/>
      </w:pPr>
    </w:lvl>
    <w:lvl w:ilvl="6" w:tplc="041F000F" w:tentative="1">
      <w:start w:val="1"/>
      <w:numFmt w:val="decimal"/>
      <w:lvlText w:val="%7."/>
      <w:lvlJc w:val="left"/>
      <w:pPr>
        <w:ind w:left="4964" w:hanging="360"/>
      </w:pPr>
    </w:lvl>
    <w:lvl w:ilvl="7" w:tplc="041F0019" w:tentative="1">
      <w:start w:val="1"/>
      <w:numFmt w:val="lowerLetter"/>
      <w:lvlText w:val="%8."/>
      <w:lvlJc w:val="left"/>
      <w:pPr>
        <w:ind w:left="5684" w:hanging="360"/>
      </w:pPr>
    </w:lvl>
    <w:lvl w:ilvl="8" w:tplc="041F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 w15:restartNumberingAfterBreak="0">
    <w:nsid w:val="0F8A668C"/>
    <w:multiLevelType w:val="hybridMultilevel"/>
    <w:tmpl w:val="B2448992"/>
    <w:lvl w:ilvl="0" w:tplc="041F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F0017">
      <w:start w:val="1"/>
      <w:numFmt w:val="lowerLetter"/>
      <w:lvlText w:val="%2)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5846D06"/>
    <w:multiLevelType w:val="hybridMultilevel"/>
    <w:tmpl w:val="5EC07F10"/>
    <w:lvl w:ilvl="0" w:tplc="4CF4AC52">
      <w:start w:val="1"/>
      <w:numFmt w:val="upperRoman"/>
      <w:lvlText w:val="%1."/>
      <w:lvlJc w:val="left"/>
      <w:pPr>
        <w:ind w:left="1050" w:hanging="72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10" w:hanging="360"/>
      </w:pPr>
    </w:lvl>
    <w:lvl w:ilvl="2" w:tplc="041F001B" w:tentative="1">
      <w:start w:val="1"/>
      <w:numFmt w:val="lowerRoman"/>
      <w:lvlText w:val="%3."/>
      <w:lvlJc w:val="right"/>
      <w:pPr>
        <w:ind w:left="2130" w:hanging="180"/>
      </w:pPr>
    </w:lvl>
    <w:lvl w:ilvl="3" w:tplc="041F000F" w:tentative="1">
      <w:start w:val="1"/>
      <w:numFmt w:val="decimal"/>
      <w:lvlText w:val="%4."/>
      <w:lvlJc w:val="left"/>
      <w:pPr>
        <w:ind w:left="2850" w:hanging="360"/>
      </w:pPr>
    </w:lvl>
    <w:lvl w:ilvl="4" w:tplc="041F0019" w:tentative="1">
      <w:start w:val="1"/>
      <w:numFmt w:val="lowerLetter"/>
      <w:lvlText w:val="%5."/>
      <w:lvlJc w:val="left"/>
      <w:pPr>
        <w:ind w:left="3570" w:hanging="360"/>
      </w:pPr>
    </w:lvl>
    <w:lvl w:ilvl="5" w:tplc="041F001B" w:tentative="1">
      <w:start w:val="1"/>
      <w:numFmt w:val="lowerRoman"/>
      <w:lvlText w:val="%6."/>
      <w:lvlJc w:val="right"/>
      <w:pPr>
        <w:ind w:left="4290" w:hanging="180"/>
      </w:pPr>
    </w:lvl>
    <w:lvl w:ilvl="6" w:tplc="041F000F" w:tentative="1">
      <w:start w:val="1"/>
      <w:numFmt w:val="decimal"/>
      <w:lvlText w:val="%7."/>
      <w:lvlJc w:val="left"/>
      <w:pPr>
        <w:ind w:left="5010" w:hanging="360"/>
      </w:pPr>
    </w:lvl>
    <w:lvl w:ilvl="7" w:tplc="041F0019" w:tentative="1">
      <w:start w:val="1"/>
      <w:numFmt w:val="lowerLetter"/>
      <w:lvlText w:val="%8."/>
      <w:lvlJc w:val="left"/>
      <w:pPr>
        <w:ind w:left="5730" w:hanging="360"/>
      </w:pPr>
    </w:lvl>
    <w:lvl w:ilvl="8" w:tplc="041F001B" w:tentative="1">
      <w:start w:val="1"/>
      <w:numFmt w:val="lowerRoman"/>
      <w:lvlText w:val="%9."/>
      <w:lvlJc w:val="right"/>
      <w:pPr>
        <w:ind w:left="6450" w:hanging="180"/>
      </w:pPr>
    </w:lvl>
  </w:abstractNum>
  <w:abstractNum w:abstractNumId="6" w15:restartNumberingAfterBreak="0">
    <w:nsid w:val="293D4FA9"/>
    <w:multiLevelType w:val="hybridMultilevel"/>
    <w:tmpl w:val="A1C44A82"/>
    <w:lvl w:ilvl="0" w:tplc="00000000">
      <w:start w:val="1"/>
      <w:numFmt w:val="upperRoman"/>
      <w:lvlText w:val="%1."/>
      <w:lvlJc w:val="right"/>
      <w:pPr>
        <w:ind w:left="851" w:hanging="360"/>
      </w:pPr>
    </w:lvl>
    <w:lvl w:ilvl="1" w:tplc="00130000" w:tentative="1">
      <w:start w:val="1"/>
      <w:numFmt w:val="lowerLetter"/>
      <w:lvlText w:val="%2."/>
      <w:lvlJc w:val="left"/>
      <w:pPr>
        <w:ind w:left="1497" w:hanging="360"/>
      </w:pPr>
    </w:lvl>
    <w:lvl w:ilvl="2" w:tplc="00190000" w:tentative="1">
      <w:start w:val="1"/>
      <w:numFmt w:val="lowerRoman"/>
      <w:lvlText w:val="%3."/>
      <w:lvlJc w:val="right"/>
      <w:pPr>
        <w:ind w:left="2217" w:hanging="180"/>
      </w:pPr>
    </w:lvl>
    <w:lvl w:ilvl="3" w:tplc="001F0000" w:tentative="1">
      <w:start w:val="1"/>
      <w:numFmt w:val="decimal"/>
      <w:lvlText w:val="%4."/>
      <w:lvlJc w:val="left"/>
      <w:pPr>
        <w:ind w:left="2937" w:hanging="360"/>
      </w:pPr>
    </w:lvl>
    <w:lvl w:ilvl="4" w:tplc="001B0004" w:tentative="1">
      <w:start w:val="1"/>
      <w:numFmt w:val="lowerLetter"/>
      <w:lvlText w:val="%5."/>
      <w:lvlJc w:val="left"/>
      <w:pPr>
        <w:ind w:left="3657" w:hanging="360"/>
      </w:pPr>
    </w:lvl>
    <w:lvl w:ilvl="5" w:tplc="001F0000" w:tentative="1">
      <w:start w:val="1"/>
      <w:numFmt w:val="lowerRoman"/>
      <w:lvlText w:val="%6."/>
      <w:lvlJc w:val="right"/>
      <w:pPr>
        <w:ind w:left="4377" w:hanging="180"/>
      </w:pPr>
    </w:lvl>
    <w:lvl w:ilvl="6" w:tplc="000F0004" w:tentative="1">
      <w:start w:val="1"/>
      <w:numFmt w:val="decimal"/>
      <w:lvlText w:val="%7."/>
      <w:lvlJc w:val="left"/>
      <w:pPr>
        <w:ind w:left="5097" w:hanging="360"/>
      </w:pPr>
    </w:lvl>
    <w:lvl w:ilvl="7" w:tplc="001F0000" w:tentative="1">
      <w:start w:val="1"/>
      <w:numFmt w:val="lowerLetter"/>
      <w:lvlText w:val="%8."/>
      <w:lvlJc w:val="left"/>
      <w:pPr>
        <w:ind w:left="5817" w:hanging="360"/>
      </w:pPr>
    </w:lvl>
    <w:lvl w:ilvl="8" w:tplc="00190004" w:tentative="1">
      <w:start w:val="1"/>
      <w:numFmt w:val="lowerRoman"/>
      <w:lvlText w:val="%9."/>
      <w:lvlJc w:val="right"/>
      <w:pPr>
        <w:ind w:left="6537" w:hanging="180"/>
      </w:pPr>
    </w:lvl>
  </w:abstractNum>
  <w:abstractNum w:abstractNumId="7" w15:restartNumberingAfterBreak="0">
    <w:nsid w:val="2EE135E5"/>
    <w:multiLevelType w:val="hybridMultilevel"/>
    <w:tmpl w:val="BF967510"/>
    <w:lvl w:ilvl="0" w:tplc="041F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F1C7086"/>
    <w:multiLevelType w:val="hybridMultilevel"/>
    <w:tmpl w:val="0674E7CA"/>
    <w:lvl w:ilvl="0" w:tplc="65AA803E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52A86264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hint="default"/>
      </w:rPr>
    </w:lvl>
    <w:lvl w:ilvl="2" w:tplc="33247DA4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5A90DB6A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25C8ACE8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hint="default"/>
      </w:rPr>
    </w:lvl>
    <w:lvl w:ilvl="5" w:tplc="F2867F34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4A34168E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BDA4E0C4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hint="default"/>
      </w:rPr>
    </w:lvl>
    <w:lvl w:ilvl="8" w:tplc="57CCB1A0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abstractNum w:abstractNumId="9" w15:restartNumberingAfterBreak="0">
    <w:nsid w:val="33F924F9"/>
    <w:multiLevelType w:val="hybridMultilevel"/>
    <w:tmpl w:val="0E86971C"/>
    <w:lvl w:ilvl="0" w:tplc="041F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B3F1A0A"/>
    <w:multiLevelType w:val="hybridMultilevel"/>
    <w:tmpl w:val="7B8651DE"/>
    <w:lvl w:ilvl="0" w:tplc="D604F3F4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E50461C"/>
    <w:multiLevelType w:val="hybridMultilevel"/>
    <w:tmpl w:val="0E86971C"/>
    <w:lvl w:ilvl="0" w:tplc="041F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5CE2E34"/>
    <w:multiLevelType w:val="hybridMultilevel"/>
    <w:tmpl w:val="5BC2B42E"/>
    <w:lvl w:ilvl="0" w:tplc="041F0017">
      <w:start w:val="1"/>
      <w:numFmt w:val="lowerLetter"/>
      <w:lvlText w:val="%1)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B03006C"/>
    <w:multiLevelType w:val="hybridMultilevel"/>
    <w:tmpl w:val="70E8028E"/>
    <w:lvl w:ilvl="0" w:tplc="A6E6658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FB76036"/>
    <w:multiLevelType w:val="hybridMultilevel"/>
    <w:tmpl w:val="773E20D8"/>
    <w:lvl w:ilvl="0" w:tplc="041F0017">
      <w:start w:val="1"/>
      <w:numFmt w:val="lowerLetter"/>
      <w:lvlText w:val="%1)"/>
      <w:lvlJc w:val="left"/>
      <w:pPr>
        <w:ind w:left="1365" w:hanging="360"/>
      </w:pPr>
    </w:lvl>
    <w:lvl w:ilvl="1" w:tplc="041F0019" w:tentative="1">
      <w:start w:val="1"/>
      <w:numFmt w:val="lowerLetter"/>
      <w:lvlText w:val="%2."/>
      <w:lvlJc w:val="left"/>
      <w:pPr>
        <w:ind w:left="2085" w:hanging="360"/>
      </w:pPr>
    </w:lvl>
    <w:lvl w:ilvl="2" w:tplc="041F001B" w:tentative="1">
      <w:start w:val="1"/>
      <w:numFmt w:val="lowerRoman"/>
      <w:lvlText w:val="%3."/>
      <w:lvlJc w:val="right"/>
      <w:pPr>
        <w:ind w:left="2805" w:hanging="180"/>
      </w:pPr>
    </w:lvl>
    <w:lvl w:ilvl="3" w:tplc="041F000F" w:tentative="1">
      <w:start w:val="1"/>
      <w:numFmt w:val="decimal"/>
      <w:lvlText w:val="%4."/>
      <w:lvlJc w:val="left"/>
      <w:pPr>
        <w:ind w:left="3525" w:hanging="360"/>
      </w:pPr>
    </w:lvl>
    <w:lvl w:ilvl="4" w:tplc="041F0019" w:tentative="1">
      <w:start w:val="1"/>
      <w:numFmt w:val="lowerLetter"/>
      <w:lvlText w:val="%5."/>
      <w:lvlJc w:val="left"/>
      <w:pPr>
        <w:ind w:left="4245" w:hanging="360"/>
      </w:pPr>
    </w:lvl>
    <w:lvl w:ilvl="5" w:tplc="041F001B" w:tentative="1">
      <w:start w:val="1"/>
      <w:numFmt w:val="lowerRoman"/>
      <w:lvlText w:val="%6."/>
      <w:lvlJc w:val="right"/>
      <w:pPr>
        <w:ind w:left="4965" w:hanging="180"/>
      </w:pPr>
    </w:lvl>
    <w:lvl w:ilvl="6" w:tplc="041F000F" w:tentative="1">
      <w:start w:val="1"/>
      <w:numFmt w:val="decimal"/>
      <w:lvlText w:val="%7."/>
      <w:lvlJc w:val="left"/>
      <w:pPr>
        <w:ind w:left="5685" w:hanging="360"/>
      </w:pPr>
    </w:lvl>
    <w:lvl w:ilvl="7" w:tplc="041F0019" w:tentative="1">
      <w:start w:val="1"/>
      <w:numFmt w:val="lowerLetter"/>
      <w:lvlText w:val="%8."/>
      <w:lvlJc w:val="left"/>
      <w:pPr>
        <w:ind w:left="6405" w:hanging="360"/>
      </w:pPr>
    </w:lvl>
    <w:lvl w:ilvl="8" w:tplc="041F001B" w:tentative="1">
      <w:start w:val="1"/>
      <w:numFmt w:val="lowerRoman"/>
      <w:lvlText w:val="%9."/>
      <w:lvlJc w:val="right"/>
      <w:pPr>
        <w:ind w:left="7125" w:hanging="180"/>
      </w:pPr>
    </w:lvl>
  </w:abstractNum>
  <w:abstractNum w:abstractNumId="15" w15:restartNumberingAfterBreak="0">
    <w:nsid w:val="53DF5BAA"/>
    <w:multiLevelType w:val="hybridMultilevel"/>
    <w:tmpl w:val="2E467D50"/>
    <w:lvl w:ilvl="0" w:tplc="BE820F5A">
      <w:start w:val="1"/>
      <w:numFmt w:val="lowerLetter"/>
      <w:lvlText w:val="%1."/>
      <w:lvlJc w:val="left"/>
      <w:pPr>
        <w:ind w:left="675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395" w:hanging="360"/>
      </w:pPr>
    </w:lvl>
    <w:lvl w:ilvl="2" w:tplc="041F001B" w:tentative="1">
      <w:start w:val="1"/>
      <w:numFmt w:val="lowerRoman"/>
      <w:lvlText w:val="%3."/>
      <w:lvlJc w:val="right"/>
      <w:pPr>
        <w:ind w:left="2115" w:hanging="180"/>
      </w:pPr>
    </w:lvl>
    <w:lvl w:ilvl="3" w:tplc="041F000F" w:tentative="1">
      <w:start w:val="1"/>
      <w:numFmt w:val="decimal"/>
      <w:lvlText w:val="%4."/>
      <w:lvlJc w:val="left"/>
      <w:pPr>
        <w:ind w:left="2835" w:hanging="360"/>
      </w:pPr>
    </w:lvl>
    <w:lvl w:ilvl="4" w:tplc="041F0019" w:tentative="1">
      <w:start w:val="1"/>
      <w:numFmt w:val="lowerLetter"/>
      <w:lvlText w:val="%5."/>
      <w:lvlJc w:val="left"/>
      <w:pPr>
        <w:ind w:left="3555" w:hanging="360"/>
      </w:pPr>
    </w:lvl>
    <w:lvl w:ilvl="5" w:tplc="041F001B" w:tentative="1">
      <w:start w:val="1"/>
      <w:numFmt w:val="lowerRoman"/>
      <w:lvlText w:val="%6."/>
      <w:lvlJc w:val="right"/>
      <w:pPr>
        <w:ind w:left="4275" w:hanging="180"/>
      </w:pPr>
    </w:lvl>
    <w:lvl w:ilvl="6" w:tplc="041F000F" w:tentative="1">
      <w:start w:val="1"/>
      <w:numFmt w:val="decimal"/>
      <w:lvlText w:val="%7."/>
      <w:lvlJc w:val="left"/>
      <w:pPr>
        <w:ind w:left="4995" w:hanging="360"/>
      </w:pPr>
    </w:lvl>
    <w:lvl w:ilvl="7" w:tplc="041F0019" w:tentative="1">
      <w:start w:val="1"/>
      <w:numFmt w:val="lowerLetter"/>
      <w:lvlText w:val="%8."/>
      <w:lvlJc w:val="left"/>
      <w:pPr>
        <w:ind w:left="5715" w:hanging="360"/>
      </w:pPr>
    </w:lvl>
    <w:lvl w:ilvl="8" w:tplc="041F001B" w:tentative="1">
      <w:start w:val="1"/>
      <w:numFmt w:val="lowerRoman"/>
      <w:lvlText w:val="%9."/>
      <w:lvlJc w:val="right"/>
      <w:pPr>
        <w:ind w:left="6435" w:hanging="180"/>
      </w:pPr>
    </w:lvl>
  </w:abstractNum>
  <w:abstractNum w:abstractNumId="16" w15:restartNumberingAfterBreak="0">
    <w:nsid w:val="5FFE5D98"/>
    <w:multiLevelType w:val="hybridMultilevel"/>
    <w:tmpl w:val="0E86971C"/>
    <w:lvl w:ilvl="0" w:tplc="041F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02B0E55"/>
    <w:multiLevelType w:val="hybridMultilevel"/>
    <w:tmpl w:val="F93049F6"/>
    <w:lvl w:ilvl="0" w:tplc="041F0013">
      <w:start w:val="1"/>
      <w:numFmt w:val="upperRoman"/>
      <w:lvlText w:val="%1."/>
      <w:lvlJc w:val="righ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20067FD"/>
    <w:multiLevelType w:val="hybridMultilevel"/>
    <w:tmpl w:val="ECD4296E"/>
    <w:lvl w:ilvl="0" w:tplc="041F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261640F"/>
    <w:multiLevelType w:val="hybridMultilevel"/>
    <w:tmpl w:val="E034D49A"/>
    <w:lvl w:ilvl="0" w:tplc="21DC3D9C">
      <w:start w:val="1"/>
      <w:numFmt w:val="upperRoman"/>
      <w:lvlText w:val="%1."/>
      <w:lvlJc w:val="left"/>
      <w:pPr>
        <w:ind w:left="1080" w:hanging="720"/>
      </w:pPr>
      <w:rPr>
        <w:rFonts w:ascii="Times New Roman" w:eastAsia="Times New Roman" w:hAnsi="Times New Roman" w:cs="Times New Roman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5467A41"/>
    <w:multiLevelType w:val="hybridMultilevel"/>
    <w:tmpl w:val="0E86971C"/>
    <w:lvl w:ilvl="0" w:tplc="041F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D9A0C05"/>
    <w:multiLevelType w:val="hybridMultilevel"/>
    <w:tmpl w:val="79F2D708"/>
    <w:lvl w:ilvl="0" w:tplc="041F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F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F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F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A124C19"/>
    <w:multiLevelType w:val="hybridMultilevel"/>
    <w:tmpl w:val="5CEEA9A4"/>
    <w:lvl w:ilvl="0" w:tplc="041F0017">
      <w:start w:val="1"/>
      <w:numFmt w:val="lowerLetter"/>
      <w:lvlText w:val="%1)"/>
      <w:lvlJc w:val="left"/>
      <w:pPr>
        <w:ind w:left="1365" w:hanging="360"/>
      </w:pPr>
    </w:lvl>
    <w:lvl w:ilvl="1" w:tplc="041F0019" w:tentative="1">
      <w:start w:val="1"/>
      <w:numFmt w:val="lowerLetter"/>
      <w:lvlText w:val="%2."/>
      <w:lvlJc w:val="left"/>
      <w:pPr>
        <w:ind w:left="2085" w:hanging="360"/>
      </w:pPr>
    </w:lvl>
    <w:lvl w:ilvl="2" w:tplc="041F001B" w:tentative="1">
      <w:start w:val="1"/>
      <w:numFmt w:val="lowerRoman"/>
      <w:lvlText w:val="%3."/>
      <w:lvlJc w:val="right"/>
      <w:pPr>
        <w:ind w:left="2805" w:hanging="180"/>
      </w:pPr>
    </w:lvl>
    <w:lvl w:ilvl="3" w:tplc="041F000F" w:tentative="1">
      <w:start w:val="1"/>
      <w:numFmt w:val="decimal"/>
      <w:lvlText w:val="%4."/>
      <w:lvlJc w:val="left"/>
      <w:pPr>
        <w:ind w:left="3525" w:hanging="360"/>
      </w:pPr>
    </w:lvl>
    <w:lvl w:ilvl="4" w:tplc="041F0019" w:tentative="1">
      <w:start w:val="1"/>
      <w:numFmt w:val="lowerLetter"/>
      <w:lvlText w:val="%5."/>
      <w:lvlJc w:val="left"/>
      <w:pPr>
        <w:ind w:left="4245" w:hanging="360"/>
      </w:pPr>
    </w:lvl>
    <w:lvl w:ilvl="5" w:tplc="041F001B" w:tentative="1">
      <w:start w:val="1"/>
      <w:numFmt w:val="lowerRoman"/>
      <w:lvlText w:val="%6."/>
      <w:lvlJc w:val="right"/>
      <w:pPr>
        <w:ind w:left="4965" w:hanging="180"/>
      </w:pPr>
    </w:lvl>
    <w:lvl w:ilvl="6" w:tplc="041F000F" w:tentative="1">
      <w:start w:val="1"/>
      <w:numFmt w:val="decimal"/>
      <w:lvlText w:val="%7."/>
      <w:lvlJc w:val="left"/>
      <w:pPr>
        <w:ind w:left="5685" w:hanging="360"/>
      </w:pPr>
    </w:lvl>
    <w:lvl w:ilvl="7" w:tplc="041F0019" w:tentative="1">
      <w:start w:val="1"/>
      <w:numFmt w:val="lowerLetter"/>
      <w:lvlText w:val="%8."/>
      <w:lvlJc w:val="left"/>
      <w:pPr>
        <w:ind w:left="6405" w:hanging="360"/>
      </w:pPr>
    </w:lvl>
    <w:lvl w:ilvl="8" w:tplc="041F001B" w:tentative="1">
      <w:start w:val="1"/>
      <w:numFmt w:val="lowerRoman"/>
      <w:lvlText w:val="%9."/>
      <w:lvlJc w:val="right"/>
      <w:pPr>
        <w:ind w:left="7125" w:hanging="180"/>
      </w:pPr>
    </w:lvl>
  </w:abstractNum>
  <w:num w:numId="1" w16cid:durableId="1375615926">
    <w:abstractNumId w:val="4"/>
  </w:num>
  <w:num w:numId="2" w16cid:durableId="2146002617">
    <w:abstractNumId w:val="1"/>
  </w:num>
  <w:num w:numId="3" w16cid:durableId="650914839">
    <w:abstractNumId w:val="14"/>
  </w:num>
  <w:num w:numId="4" w16cid:durableId="1238445067">
    <w:abstractNumId w:val="22"/>
  </w:num>
  <w:num w:numId="5" w16cid:durableId="1424453416">
    <w:abstractNumId w:val="12"/>
  </w:num>
  <w:num w:numId="6" w16cid:durableId="415980667">
    <w:abstractNumId w:val="16"/>
  </w:num>
  <w:num w:numId="7" w16cid:durableId="1231960520">
    <w:abstractNumId w:val="20"/>
  </w:num>
  <w:num w:numId="8" w16cid:durableId="1340504445">
    <w:abstractNumId w:val="11"/>
  </w:num>
  <w:num w:numId="9" w16cid:durableId="1488981567">
    <w:abstractNumId w:val="7"/>
  </w:num>
  <w:num w:numId="10" w16cid:durableId="1195532760">
    <w:abstractNumId w:val="18"/>
  </w:num>
  <w:num w:numId="11" w16cid:durableId="321197339">
    <w:abstractNumId w:val="9"/>
  </w:num>
  <w:num w:numId="12" w16cid:durableId="368337212">
    <w:abstractNumId w:val="8"/>
  </w:num>
  <w:num w:numId="13" w16cid:durableId="1661615990">
    <w:abstractNumId w:val="2"/>
  </w:num>
  <w:num w:numId="14" w16cid:durableId="1490974183">
    <w:abstractNumId w:val="21"/>
  </w:num>
  <w:num w:numId="15" w16cid:durableId="460071984">
    <w:abstractNumId w:val="19"/>
  </w:num>
  <w:num w:numId="16" w16cid:durableId="250286230">
    <w:abstractNumId w:val="5"/>
  </w:num>
  <w:num w:numId="17" w16cid:durableId="1763336600">
    <w:abstractNumId w:val="0"/>
  </w:num>
  <w:num w:numId="18" w16cid:durableId="1220364818">
    <w:abstractNumId w:val="6"/>
  </w:num>
  <w:num w:numId="19" w16cid:durableId="134761852">
    <w:abstractNumId w:val="13"/>
  </w:num>
  <w:num w:numId="20" w16cid:durableId="69622327">
    <w:abstractNumId w:val="3"/>
  </w:num>
  <w:num w:numId="21" w16cid:durableId="739906668">
    <w:abstractNumId w:val="17"/>
  </w:num>
  <w:num w:numId="22" w16cid:durableId="1488088346">
    <w:abstractNumId w:val="15"/>
  </w:num>
  <w:num w:numId="23" w16cid:durableId="2116974998">
    <w:abstractNumId w:val="10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08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22EC"/>
    <w:rsid w:val="00002152"/>
    <w:rsid w:val="0001739E"/>
    <w:rsid w:val="0001749C"/>
    <w:rsid w:val="000248A3"/>
    <w:rsid w:val="00024CD2"/>
    <w:rsid w:val="00030918"/>
    <w:rsid w:val="00031D79"/>
    <w:rsid w:val="000369A2"/>
    <w:rsid w:val="00041322"/>
    <w:rsid w:val="00055EA2"/>
    <w:rsid w:val="0006008A"/>
    <w:rsid w:val="0006045B"/>
    <w:rsid w:val="0006501B"/>
    <w:rsid w:val="00066FAB"/>
    <w:rsid w:val="00070F27"/>
    <w:rsid w:val="00072E58"/>
    <w:rsid w:val="000766D9"/>
    <w:rsid w:val="000806C5"/>
    <w:rsid w:val="00080BB3"/>
    <w:rsid w:val="000859BB"/>
    <w:rsid w:val="0009780B"/>
    <w:rsid w:val="000A6AA4"/>
    <w:rsid w:val="000A6BF8"/>
    <w:rsid w:val="000B132D"/>
    <w:rsid w:val="000B2E75"/>
    <w:rsid w:val="000C2ED1"/>
    <w:rsid w:val="000C5A57"/>
    <w:rsid w:val="000C79CF"/>
    <w:rsid w:val="000D0140"/>
    <w:rsid w:val="000D0890"/>
    <w:rsid w:val="000D3D96"/>
    <w:rsid w:val="000E6C7F"/>
    <w:rsid w:val="000F294A"/>
    <w:rsid w:val="00111AB3"/>
    <w:rsid w:val="00112560"/>
    <w:rsid w:val="00116AC9"/>
    <w:rsid w:val="00123F78"/>
    <w:rsid w:val="00143CA8"/>
    <w:rsid w:val="00145CD0"/>
    <w:rsid w:val="00151D36"/>
    <w:rsid w:val="00152E5D"/>
    <w:rsid w:val="00153012"/>
    <w:rsid w:val="001564A9"/>
    <w:rsid w:val="00164440"/>
    <w:rsid w:val="00174443"/>
    <w:rsid w:val="00183A2F"/>
    <w:rsid w:val="001864C9"/>
    <w:rsid w:val="00193B5C"/>
    <w:rsid w:val="00195E67"/>
    <w:rsid w:val="0019668B"/>
    <w:rsid w:val="001976D9"/>
    <w:rsid w:val="001A6124"/>
    <w:rsid w:val="001B6FBC"/>
    <w:rsid w:val="001C0F68"/>
    <w:rsid w:val="001C2C71"/>
    <w:rsid w:val="001E1E82"/>
    <w:rsid w:val="001E595A"/>
    <w:rsid w:val="001E5B22"/>
    <w:rsid w:val="00200748"/>
    <w:rsid w:val="00220074"/>
    <w:rsid w:val="0022787C"/>
    <w:rsid w:val="002322D8"/>
    <w:rsid w:val="002326F5"/>
    <w:rsid w:val="00233EFB"/>
    <w:rsid w:val="00247966"/>
    <w:rsid w:val="00253636"/>
    <w:rsid w:val="0026026D"/>
    <w:rsid w:val="00262A8E"/>
    <w:rsid w:val="00265C70"/>
    <w:rsid w:val="002668F0"/>
    <w:rsid w:val="002721E8"/>
    <w:rsid w:val="00274A19"/>
    <w:rsid w:val="0027671A"/>
    <w:rsid w:val="002833CC"/>
    <w:rsid w:val="002835C8"/>
    <w:rsid w:val="00285138"/>
    <w:rsid w:val="00285E47"/>
    <w:rsid w:val="00286008"/>
    <w:rsid w:val="0028713F"/>
    <w:rsid w:val="002875BF"/>
    <w:rsid w:val="00290225"/>
    <w:rsid w:val="00295BC1"/>
    <w:rsid w:val="002B229A"/>
    <w:rsid w:val="002B79BE"/>
    <w:rsid w:val="002C34A5"/>
    <w:rsid w:val="002C676B"/>
    <w:rsid w:val="002D0C21"/>
    <w:rsid w:val="00314E2F"/>
    <w:rsid w:val="00314F47"/>
    <w:rsid w:val="00315D15"/>
    <w:rsid w:val="00321D04"/>
    <w:rsid w:val="0032785D"/>
    <w:rsid w:val="00346978"/>
    <w:rsid w:val="003706FD"/>
    <w:rsid w:val="003744C6"/>
    <w:rsid w:val="00375C91"/>
    <w:rsid w:val="0037643D"/>
    <w:rsid w:val="00377B7F"/>
    <w:rsid w:val="00381A6C"/>
    <w:rsid w:val="0038344E"/>
    <w:rsid w:val="00384E92"/>
    <w:rsid w:val="0038667C"/>
    <w:rsid w:val="00396618"/>
    <w:rsid w:val="003A299C"/>
    <w:rsid w:val="003B181C"/>
    <w:rsid w:val="003B4378"/>
    <w:rsid w:val="003B55D2"/>
    <w:rsid w:val="003C0359"/>
    <w:rsid w:val="003C3C6D"/>
    <w:rsid w:val="003D171D"/>
    <w:rsid w:val="003E641F"/>
    <w:rsid w:val="003E66B8"/>
    <w:rsid w:val="003F2DB9"/>
    <w:rsid w:val="003F3106"/>
    <w:rsid w:val="003F716E"/>
    <w:rsid w:val="00407233"/>
    <w:rsid w:val="00410F22"/>
    <w:rsid w:val="0042177B"/>
    <w:rsid w:val="00425212"/>
    <w:rsid w:val="00432183"/>
    <w:rsid w:val="00433448"/>
    <w:rsid w:val="004340E9"/>
    <w:rsid w:val="00440A18"/>
    <w:rsid w:val="00454E78"/>
    <w:rsid w:val="00472F89"/>
    <w:rsid w:val="00474EE5"/>
    <w:rsid w:val="00482294"/>
    <w:rsid w:val="0048649C"/>
    <w:rsid w:val="004922AF"/>
    <w:rsid w:val="00492FDE"/>
    <w:rsid w:val="00497B84"/>
    <w:rsid w:val="00497E7E"/>
    <w:rsid w:val="004A1530"/>
    <w:rsid w:val="004A5F30"/>
    <w:rsid w:val="004C0FE9"/>
    <w:rsid w:val="004C2AF7"/>
    <w:rsid w:val="004D4D56"/>
    <w:rsid w:val="004E6179"/>
    <w:rsid w:val="004F4437"/>
    <w:rsid w:val="005022DC"/>
    <w:rsid w:val="005104A2"/>
    <w:rsid w:val="005123F5"/>
    <w:rsid w:val="00514501"/>
    <w:rsid w:val="00516AE3"/>
    <w:rsid w:val="00522108"/>
    <w:rsid w:val="00522D70"/>
    <w:rsid w:val="0052421F"/>
    <w:rsid w:val="00525CB2"/>
    <w:rsid w:val="00526FD4"/>
    <w:rsid w:val="0053461B"/>
    <w:rsid w:val="005350F3"/>
    <w:rsid w:val="005366A2"/>
    <w:rsid w:val="00537C90"/>
    <w:rsid w:val="00547975"/>
    <w:rsid w:val="00551112"/>
    <w:rsid w:val="005519F9"/>
    <w:rsid w:val="00551CDB"/>
    <w:rsid w:val="005565A1"/>
    <w:rsid w:val="00562295"/>
    <w:rsid w:val="0056324C"/>
    <w:rsid w:val="00564F05"/>
    <w:rsid w:val="00577D87"/>
    <w:rsid w:val="00581A1C"/>
    <w:rsid w:val="00585BD3"/>
    <w:rsid w:val="00586912"/>
    <w:rsid w:val="005876D7"/>
    <w:rsid w:val="00591C8F"/>
    <w:rsid w:val="00597E61"/>
    <w:rsid w:val="005A16F1"/>
    <w:rsid w:val="005A2039"/>
    <w:rsid w:val="005A7CF1"/>
    <w:rsid w:val="005B264D"/>
    <w:rsid w:val="005B4092"/>
    <w:rsid w:val="005C0CC6"/>
    <w:rsid w:val="005C69FC"/>
    <w:rsid w:val="005D7898"/>
    <w:rsid w:val="005E3A14"/>
    <w:rsid w:val="005E5A95"/>
    <w:rsid w:val="005F2EC1"/>
    <w:rsid w:val="005F4011"/>
    <w:rsid w:val="005F423D"/>
    <w:rsid w:val="005F43D5"/>
    <w:rsid w:val="005F6994"/>
    <w:rsid w:val="00600CF4"/>
    <w:rsid w:val="00601408"/>
    <w:rsid w:val="00602FE4"/>
    <w:rsid w:val="00603BCF"/>
    <w:rsid w:val="00611823"/>
    <w:rsid w:val="00612C4E"/>
    <w:rsid w:val="0061301B"/>
    <w:rsid w:val="00613334"/>
    <w:rsid w:val="00614031"/>
    <w:rsid w:val="00616BEC"/>
    <w:rsid w:val="00630F36"/>
    <w:rsid w:val="00632054"/>
    <w:rsid w:val="006358BB"/>
    <w:rsid w:val="00644340"/>
    <w:rsid w:val="006456DF"/>
    <w:rsid w:val="006459C8"/>
    <w:rsid w:val="00645FBC"/>
    <w:rsid w:val="006465BB"/>
    <w:rsid w:val="00653940"/>
    <w:rsid w:val="006630A4"/>
    <w:rsid w:val="00671C1A"/>
    <w:rsid w:val="006722D0"/>
    <w:rsid w:val="00672D73"/>
    <w:rsid w:val="00683282"/>
    <w:rsid w:val="0068456C"/>
    <w:rsid w:val="00687079"/>
    <w:rsid w:val="006875E9"/>
    <w:rsid w:val="00687A71"/>
    <w:rsid w:val="006952FB"/>
    <w:rsid w:val="006962AB"/>
    <w:rsid w:val="006969CD"/>
    <w:rsid w:val="006A073B"/>
    <w:rsid w:val="006A236A"/>
    <w:rsid w:val="006B33C0"/>
    <w:rsid w:val="006B34DE"/>
    <w:rsid w:val="006B3CE1"/>
    <w:rsid w:val="006C0184"/>
    <w:rsid w:val="006C74BB"/>
    <w:rsid w:val="006D7DF9"/>
    <w:rsid w:val="006E03A6"/>
    <w:rsid w:val="006E332A"/>
    <w:rsid w:val="006F16C6"/>
    <w:rsid w:val="006F34E6"/>
    <w:rsid w:val="00700B6F"/>
    <w:rsid w:val="00704939"/>
    <w:rsid w:val="00706160"/>
    <w:rsid w:val="0070742E"/>
    <w:rsid w:val="00711EEB"/>
    <w:rsid w:val="0071630F"/>
    <w:rsid w:val="00725DBF"/>
    <w:rsid w:val="007346EE"/>
    <w:rsid w:val="00736D97"/>
    <w:rsid w:val="00743FFB"/>
    <w:rsid w:val="00744477"/>
    <w:rsid w:val="007536B2"/>
    <w:rsid w:val="007541C6"/>
    <w:rsid w:val="00755148"/>
    <w:rsid w:val="0075690C"/>
    <w:rsid w:val="00762A26"/>
    <w:rsid w:val="00770219"/>
    <w:rsid w:val="00774F64"/>
    <w:rsid w:val="007751D8"/>
    <w:rsid w:val="007753C9"/>
    <w:rsid w:val="00782223"/>
    <w:rsid w:val="007951D8"/>
    <w:rsid w:val="00795BD6"/>
    <w:rsid w:val="007A4F35"/>
    <w:rsid w:val="007A60EF"/>
    <w:rsid w:val="007A7832"/>
    <w:rsid w:val="007C2810"/>
    <w:rsid w:val="007C75D2"/>
    <w:rsid w:val="007D1B21"/>
    <w:rsid w:val="007D2D97"/>
    <w:rsid w:val="007D425B"/>
    <w:rsid w:val="007D73CD"/>
    <w:rsid w:val="007D7FF5"/>
    <w:rsid w:val="007E1824"/>
    <w:rsid w:val="007E34E0"/>
    <w:rsid w:val="007F1B12"/>
    <w:rsid w:val="007F3247"/>
    <w:rsid w:val="00817D5A"/>
    <w:rsid w:val="0082019C"/>
    <w:rsid w:val="0082393E"/>
    <w:rsid w:val="008251A0"/>
    <w:rsid w:val="0082725B"/>
    <w:rsid w:val="00830904"/>
    <w:rsid w:val="00834B7E"/>
    <w:rsid w:val="00844CE0"/>
    <w:rsid w:val="00845CED"/>
    <w:rsid w:val="00852089"/>
    <w:rsid w:val="008528B0"/>
    <w:rsid w:val="008552BC"/>
    <w:rsid w:val="00857EE5"/>
    <w:rsid w:val="008610C3"/>
    <w:rsid w:val="00866E5F"/>
    <w:rsid w:val="00881091"/>
    <w:rsid w:val="008815EB"/>
    <w:rsid w:val="00885B5E"/>
    <w:rsid w:val="00887107"/>
    <w:rsid w:val="008924E6"/>
    <w:rsid w:val="00894165"/>
    <w:rsid w:val="008A05CA"/>
    <w:rsid w:val="008A14A7"/>
    <w:rsid w:val="008B1039"/>
    <w:rsid w:val="008B11DF"/>
    <w:rsid w:val="008B7362"/>
    <w:rsid w:val="008C370F"/>
    <w:rsid w:val="008C4DE3"/>
    <w:rsid w:val="008C50BB"/>
    <w:rsid w:val="008C536A"/>
    <w:rsid w:val="008D0472"/>
    <w:rsid w:val="008D3B2B"/>
    <w:rsid w:val="008D40A1"/>
    <w:rsid w:val="008D6A15"/>
    <w:rsid w:val="008E3938"/>
    <w:rsid w:val="008E4498"/>
    <w:rsid w:val="008E6FFC"/>
    <w:rsid w:val="008F0591"/>
    <w:rsid w:val="008F2704"/>
    <w:rsid w:val="0090173C"/>
    <w:rsid w:val="00905631"/>
    <w:rsid w:val="00910368"/>
    <w:rsid w:val="00912838"/>
    <w:rsid w:val="00912926"/>
    <w:rsid w:val="00924DEB"/>
    <w:rsid w:val="00927BBF"/>
    <w:rsid w:val="00927FEA"/>
    <w:rsid w:val="00945D9A"/>
    <w:rsid w:val="009472C5"/>
    <w:rsid w:val="00950313"/>
    <w:rsid w:val="009514F1"/>
    <w:rsid w:val="00952812"/>
    <w:rsid w:val="0095381B"/>
    <w:rsid w:val="00954316"/>
    <w:rsid w:val="009551CA"/>
    <w:rsid w:val="0098272E"/>
    <w:rsid w:val="009900FC"/>
    <w:rsid w:val="00992217"/>
    <w:rsid w:val="009A10CB"/>
    <w:rsid w:val="009A4911"/>
    <w:rsid w:val="009B332A"/>
    <w:rsid w:val="009B4916"/>
    <w:rsid w:val="009C4CE9"/>
    <w:rsid w:val="009C62EF"/>
    <w:rsid w:val="009D129C"/>
    <w:rsid w:val="009E039B"/>
    <w:rsid w:val="00A04696"/>
    <w:rsid w:val="00A068DD"/>
    <w:rsid w:val="00A07559"/>
    <w:rsid w:val="00A16615"/>
    <w:rsid w:val="00A306FD"/>
    <w:rsid w:val="00A3143D"/>
    <w:rsid w:val="00A51792"/>
    <w:rsid w:val="00A65348"/>
    <w:rsid w:val="00A65FAF"/>
    <w:rsid w:val="00A66999"/>
    <w:rsid w:val="00A707E8"/>
    <w:rsid w:val="00A72E2B"/>
    <w:rsid w:val="00A753CE"/>
    <w:rsid w:val="00A81512"/>
    <w:rsid w:val="00A829AE"/>
    <w:rsid w:val="00A856C9"/>
    <w:rsid w:val="00A8598E"/>
    <w:rsid w:val="00A958EF"/>
    <w:rsid w:val="00A96B10"/>
    <w:rsid w:val="00AA5187"/>
    <w:rsid w:val="00AB5ED4"/>
    <w:rsid w:val="00AC089D"/>
    <w:rsid w:val="00AC25A7"/>
    <w:rsid w:val="00AC3235"/>
    <w:rsid w:val="00AC40FC"/>
    <w:rsid w:val="00AD1B0D"/>
    <w:rsid w:val="00AD3333"/>
    <w:rsid w:val="00AD5D28"/>
    <w:rsid w:val="00AE6574"/>
    <w:rsid w:val="00AF1201"/>
    <w:rsid w:val="00AF2F70"/>
    <w:rsid w:val="00AF747D"/>
    <w:rsid w:val="00AF7488"/>
    <w:rsid w:val="00AF7FE6"/>
    <w:rsid w:val="00B00325"/>
    <w:rsid w:val="00B02766"/>
    <w:rsid w:val="00B16873"/>
    <w:rsid w:val="00B21A65"/>
    <w:rsid w:val="00B268BB"/>
    <w:rsid w:val="00B27C43"/>
    <w:rsid w:val="00B27EF7"/>
    <w:rsid w:val="00B341D1"/>
    <w:rsid w:val="00B453E4"/>
    <w:rsid w:val="00B52114"/>
    <w:rsid w:val="00B66734"/>
    <w:rsid w:val="00B6692D"/>
    <w:rsid w:val="00B76FED"/>
    <w:rsid w:val="00B906D6"/>
    <w:rsid w:val="00B97ED7"/>
    <w:rsid w:val="00BA1CAE"/>
    <w:rsid w:val="00BA3A10"/>
    <w:rsid w:val="00BA4E93"/>
    <w:rsid w:val="00BC0B0C"/>
    <w:rsid w:val="00BC32EF"/>
    <w:rsid w:val="00BC57E7"/>
    <w:rsid w:val="00BD3533"/>
    <w:rsid w:val="00BD36A8"/>
    <w:rsid w:val="00BD437D"/>
    <w:rsid w:val="00BD64B9"/>
    <w:rsid w:val="00BE4724"/>
    <w:rsid w:val="00BE5E3D"/>
    <w:rsid w:val="00BE5EB4"/>
    <w:rsid w:val="00BF0BB7"/>
    <w:rsid w:val="00C0596A"/>
    <w:rsid w:val="00C10805"/>
    <w:rsid w:val="00C11795"/>
    <w:rsid w:val="00C23789"/>
    <w:rsid w:val="00C259DF"/>
    <w:rsid w:val="00C2672F"/>
    <w:rsid w:val="00C3387A"/>
    <w:rsid w:val="00C353A3"/>
    <w:rsid w:val="00C3721D"/>
    <w:rsid w:val="00C45F59"/>
    <w:rsid w:val="00C50D4E"/>
    <w:rsid w:val="00C524DE"/>
    <w:rsid w:val="00C54178"/>
    <w:rsid w:val="00C62B34"/>
    <w:rsid w:val="00C64BB2"/>
    <w:rsid w:val="00C73653"/>
    <w:rsid w:val="00C7641F"/>
    <w:rsid w:val="00C76DCB"/>
    <w:rsid w:val="00C77248"/>
    <w:rsid w:val="00C83A48"/>
    <w:rsid w:val="00C87316"/>
    <w:rsid w:val="00C93D17"/>
    <w:rsid w:val="00C96B36"/>
    <w:rsid w:val="00CB6889"/>
    <w:rsid w:val="00CB786F"/>
    <w:rsid w:val="00CB7B72"/>
    <w:rsid w:val="00CC1D5D"/>
    <w:rsid w:val="00CC7706"/>
    <w:rsid w:val="00CD55EE"/>
    <w:rsid w:val="00CD7ED1"/>
    <w:rsid w:val="00CE1FCC"/>
    <w:rsid w:val="00CF54BF"/>
    <w:rsid w:val="00CF6595"/>
    <w:rsid w:val="00D00399"/>
    <w:rsid w:val="00D12142"/>
    <w:rsid w:val="00D12BBB"/>
    <w:rsid w:val="00D16603"/>
    <w:rsid w:val="00D26327"/>
    <w:rsid w:val="00D3058F"/>
    <w:rsid w:val="00D353A8"/>
    <w:rsid w:val="00D3778E"/>
    <w:rsid w:val="00D42C83"/>
    <w:rsid w:val="00D53231"/>
    <w:rsid w:val="00D5515E"/>
    <w:rsid w:val="00D55969"/>
    <w:rsid w:val="00D62A5F"/>
    <w:rsid w:val="00D738E2"/>
    <w:rsid w:val="00D744ED"/>
    <w:rsid w:val="00D81310"/>
    <w:rsid w:val="00D90966"/>
    <w:rsid w:val="00D96BF6"/>
    <w:rsid w:val="00DA13CA"/>
    <w:rsid w:val="00DA5309"/>
    <w:rsid w:val="00DA6B48"/>
    <w:rsid w:val="00DB2128"/>
    <w:rsid w:val="00DB527E"/>
    <w:rsid w:val="00DB5F67"/>
    <w:rsid w:val="00DC0B7A"/>
    <w:rsid w:val="00DC26AD"/>
    <w:rsid w:val="00DD216B"/>
    <w:rsid w:val="00DD489B"/>
    <w:rsid w:val="00DD787F"/>
    <w:rsid w:val="00DE6328"/>
    <w:rsid w:val="00DF61E3"/>
    <w:rsid w:val="00E03637"/>
    <w:rsid w:val="00E11B06"/>
    <w:rsid w:val="00E12464"/>
    <w:rsid w:val="00E1427E"/>
    <w:rsid w:val="00E16C1E"/>
    <w:rsid w:val="00E21C6D"/>
    <w:rsid w:val="00E3119E"/>
    <w:rsid w:val="00E43F02"/>
    <w:rsid w:val="00E466B5"/>
    <w:rsid w:val="00E47E41"/>
    <w:rsid w:val="00E50D73"/>
    <w:rsid w:val="00E57DD0"/>
    <w:rsid w:val="00E60B42"/>
    <w:rsid w:val="00E64EDD"/>
    <w:rsid w:val="00E7230F"/>
    <w:rsid w:val="00E76434"/>
    <w:rsid w:val="00E76B84"/>
    <w:rsid w:val="00E77983"/>
    <w:rsid w:val="00E81A89"/>
    <w:rsid w:val="00E8297B"/>
    <w:rsid w:val="00E847F8"/>
    <w:rsid w:val="00E914A0"/>
    <w:rsid w:val="00E92317"/>
    <w:rsid w:val="00E957DF"/>
    <w:rsid w:val="00E97961"/>
    <w:rsid w:val="00EA46E3"/>
    <w:rsid w:val="00EB2735"/>
    <w:rsid w:val="00EB2F81"/>
    <w:rsid w:val="00EB4766"/>
    <w:rsid w:val="00EB4886"/>
    <w:rsid w:val="00EB5E88"/>
    <w:rsid w:val="00ED636D"/>
    <w:rsid w:val="00EE22EC"/>
    <w:rsid w:val="00EF2C2F"/>
    <w:rsid w:val="00EF514E"/>
    <w:rsid w:val="00EF6D7F"/>
    <w:rsid w:val="00F055EB"/>
    <w:rsid w:val="00F124A1"/>
    <w:rsid w:val="00F143C4"/>
    <w:rsid w:val="00F21E24"/>
    <w:rsid w:val="00F227F1"/>
    <w:rsid w:val="00F26602"/>
    <w:rsid w:val="00F3022A"/>
    <w:rsid w:val="00F3295D"/>
    <w:rsid w:val="00F32BF5"/>
    <w:rsid w:val="00F334AA"/>
    <w:rsid w:val="00F35CD7"/>
    <w:rsid w:val="00F37B2B"/>
    <w:rsid w:val="00F4060E"/>
    <w:rsid w:val="00F43B5E"/>
    <w:rsid w:val="00F54066"/>
    <w:rsid w:val="00F572D8"/>
    <w:rsid w:val="00F57C3D"/>
    <w:rsid w:val="00F57D3B"/>
    <w:rsid w:val="00F61790"/>
    <w:rsid w:val="00F62581"/>
    <w:rsid w:val="00F70281"/>
    <w:rsid w:val="00F71025"/>
    <w:rsid w:val="00F71FCA"/>
    <w:rsid w:val="00F759CB"/>
    <w:rsid w:val="00F767A1"/>
    <w:rsid w:val="00F77089"/>
    <w:rsid w:val="00F82A3E"/>
    <w:rsid w:val="00F91DB7"/>
    <w:rsid w:val="00F91F36"/>
    <w:rsid w:val="00FA361D"/>
    <w:rsid w:val="00FA6F08"/>
    <w:rsid w:val="00FB25C7"/>
    <w:rsid w:val="00FC125D"/>
    <w:rsid w:val="00FC23EC"/>
    <w:rsid w:val="00FC34D9"/>
    <w:rsid w:val="00FD0E0B"/>
    <w:rsid w:val="00FE0C53"/>
    <w:rsid w:val="00FE6F0B"/>
    <w:rsid w:val="00FF594A"/>
    <w:rsid w:val="00FF73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."/>
  <w14:docId w14:val="3060D2D3"/>
  <w15:docId w15:val="{989CA119-F022-49E7-BCAD-0F6993063A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tr-TR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16C1E"/>
    <w:pPr>
      <w:overflowPunct w:val="0"/>
      <w:autoSpaceDE w:val="0"/>
      <w:autoSpaceDN w:val="0"/>
      <w:adjustRightInd w:val="0"/>
      <w:textAlignment w:val="baseline"/>
    </w:pPr>
    <w:rPr>
      <w:lang w:val="en-GB"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E16C1E"/>
    <w:pPr>
      <w:keepNext/>
      <w:jc w:val="center"/>
      <w:outlineLvl w:val="0"/>
    </w:pPr>
    <w:rPr>
      <w:bCs/>
      <w:i/>
      <w:iCs/>
      <w:sz w:val="24"/>
      <w:u w:val="single"/>
    </w:rPr>
  </w:style>
  <w:style w:type="paragraph" w:styleId="Heading2">
    <w:name w:val="heading 2"/>
    <w:basedOn w:val="Normal"/>
    <w:next w:val="Normal"/>
    <w:qFormat/>
    <w:rsid w:val="00E16C1E"/>
    <w:pPr>
      <w:keepNext/>
      <w:jc w:val="center"/>
      <w:outlineLvl w:val="1"/>
    </w:pPr>
    <w:rPr>
      <w:b/>
      <w:bCs/>
      <w:sz w:val="28"/>
    </w:rPr>
  </w:style>
  <w:style w:type="paragraph" w:styleId="Heading3">
    <w:name w:val="heading 3"/>
    <w:basedOn w:val="Normal"/>
    <w:next w:val="Normal"/>
    <w:qFormat/>
    <w:rsid w:val="00E16C1E"/>
    <w:pPr>
      <w:keepNext/>
      <w:jc w:val="center"/>
      <w:outlineLvl w:val="2"/>
    </w:pPr>
    <w:rPr>
      <w:b/>
      <w:bCs/>
      <w:i/>
      <w:iCs/>
      <w:sz w:val="24"/>
      <w:u w:val="single"/>
    </w:rPr>
  </w:style>
  <w:style w:type="paragraph" w:styleId="Heading4">
    <w:name w:val="heading 4"/>
    <w:basedOn w:val="Normal"/>
    <w:next w:val="Normal"/>
    <w:qFormat/>
    <w:rsid w:val="00E16C1E"/>
    <w:pPr>
      <w:keepNext/>
      <w:ind w:left="60"/>
      <w:jc w:val="both"/>
      <w:outlineLvl w:val="3"/>
    </w:pPr>
    <w:rPr>
      <w:b/>
      <w:bCs/>
      <w:sz w:val="24"/>
    </w:rPr>
  </w:style>
  <w:style w:type="paragraph" w:styleId="Heading5">
    <w:name w:val="heading 5"/>
    <w:basedOn w:val="Normal"/>
    <w:next w:val="Normal"/>
    <w:qFormat/>
    <w:rsid w:val="00E16C1E"/>
    <w:pPr>
      <w:keepNext/>
      <w:jc w:val="center"/>
      <w:outlineLvl w:val="4"/>
    </w:pPr>
    <w:rPr>
      <w:sz w:val="24"/>
    </w:rPr>
  </w:style>
  <w:style w:type="paragraph" w:styleId="Heading6">
    <w:name w:val="heading 6"/>
    <w:basedOn w:val="Normal"/>
    <w:next w:val="Normal"/>
    <w:qFormat/>
    <w:rsid w:val="00E16C1E"/>
    <w:pPr>
      <w:keepNext/>
      <w:framePr w:hSpace="141" w:wrap="around" w:vAnchor="text" w:hAnchor="margin" w:y="454"/>
      <w:outlineLvl w:val="5"/>
    </w:pPr>
    <w:rPr>
      <w:sz w:val="24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16C1E"/>
    <w:pPr>
      <w:keepNext/>
      <w:outlineLvl w:val="6"/>
    </w:pPr>
    <w:rPr>
      <w:sz w:val="24"/>
    </w:rPr>
  </w:style>
  <w:style w:type="paragraph" w:styleId="Heading8">
    <w:name w:val="heading 8"/>
    <w:basedOn w:val="Normal"/>
    <w:next w:val="Normal"/>
    <w:qFormat/>
    <w:rsid w:val="00E16C1E"/>
    <w:pPr>
      <w:keepNext/>
      <w:ind w:left="356"/>
      <w:jc w:val="both"/>
      <w:outlineLvl w:val="7"/>
    </w:pPr>
    <w:rPr>
      <w:b/>
      <w:sz w:val="22"/>
    </w:rPr>
  </w:style>
  <w:style w:type="paragraph" w:styleId="Heading9">
    <w:name w:val="heading 9"/>
    <w:basedOn w:val="Normal"/>
    <w:next w:val="Normal"/>
    <w:qFormat/>
    <w:rsid w:val="00E16C1E"/>
    <w:pPr>
      <w:keepNext/>
      <w:spacing w:line="360" w:lineRule="auto"/>
      <w:jc w:val="center"/>
      <w:outlineLvl w:val="8"/>
    </w:pPr>
    <w:rPr>
      <w:b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2378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52E5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152E5D"/>
    <w:rPr>
      <w:rFonts w:ascii="Tahoma" w:hAnsi="Tahoma" w:cs="Tahoma"/>
      <w:sz w:val="16"/>
      <w:szCs w:val="16"/>
      <w:lang w:eastAsia="en-US"/>
    </w:rPr>
  </w:style>
  <w:style w:type="paragraph" w:styleId="BodyText">
    <w:name w:val="Body Text"/>
    <w:basedOn w:val="Normal"/>
    <w:link w:val="BodyTextChar"/>
    <w:uiPriority w:val="99"/>
    <w:semiHidden/>
    <w:unhideWhenUsed/>
    <w:rsid w:val="00BD36A8"/>
    <w:pPr>
      <w:spacing w:after="120"/>
    </w:pPr>
  </w:style>
  <w:style w:type="character" w:customStyle="1" w:styleId="BodyTextChar">
    <w:name w:val="Body Text Char"/>
    <w:link w:val="BodyText"/>
    <w:uiPriority w:val="99"/>
    <w:semiHidden/>
    <w:rsid w:val="00BD36A8"/>
    <w:rPr>
      <w:lang w:eastAsia="en-US"/>
    </w:rPr>
  </w:style>
  <w:style w:type="paragraph" w:styleId="Header">
    <w:name w:val="header"/>
    <w:aliases w:val="Header AGT ESIA "/>
    <w:basedOn w:val="Normal"/>
    <w:link w:val="HeaderChar"/>
    <w:rsid w:val="007751D8"/>
    <w:pPr>
      <w:tabs>
        <w:tab w:val="center" w:pos="4536"/>
        <w:tab w:val="right" w:pos="9072"/>
      </w:tabs>
      <w:overflowPunct/>
      <w:autoSpaceDE/>
      <w:autoSpaceDN/>
      <w:adjustRightInd/>
      <w:textAlignment w:val="auto"/>
    </w:pPr>
    <w:rPr>
      <w:sz w:val="24"/>
      <w:lang w:val="en-US"/>
    </w:rPr>
  </w:style>
  <w:style w:type="character" w:customStyle="1" w:styleId="HeaderChar">
    <w:name w:val="Header Char"/>
    <w:aliases w:val="Header AGT ESIA  Char"/>
    <w:link w:val="Header"/>
    <w:rsid w:val="007751D8"/>
    <w:rPr>
      <w:sz w:val="24"/>
      <w:lang w:val="en-US" w:eastAsia="en-US"/>
    </w:rPr>
  </w:style>
  <w:style w:type="paragraph" w:customStyle="1" w:styleId="ListeParagraf1">
    <w:name w:val="Liste Paragraf1"/>
    <w:basedOn w:val="Normal"/>
    <w:uiPriority w:val="99"/>
    <w:qFormat/>
    <w:rsid w:val="003E641F"/>
    <w:pPr>
      <w:ind w:left="720"/>
      <w:contextualSpacing/>
    </w:pPr>
  </w:style>
  <w:style w:type="character" w:styleId="Hyperlink">
    <w:name w:val="Hyperlink"/>
    <w:uiPriority w:val="99"/>
    <w:unhideWhenUsed/>
    <w:rsid w:val="00F61790"/>
    <w:rPr>
      <w:color w:val="0000FF"/>
      <w:u w:val="single"/>
    </w:rPr>
  </w:style>
  <w:style w:type="paragraph" w:styleId="FootnoteText">
    <w:name w:val="footnote text"/>
    <w:basedOn w:val="Normal"/>
    <w:link w:val="FootnoteTextChar"/>
    <w:semiHidden/>
    <w:rsid w:val="0037643D"/>
    <w:pPr>
      <w:overflowPunct/>
      <w:autoSpaceDE/>
      <w:autoSpaceDN/>
      <w:adjustRightInd/>
      <w:textAlignment w:val="auto"/>
    </w:pPr>
    <w:rPr>
      <w:rFonts w:eastAsia="Calibri"/>
      <w:lang w:eastAsia="tr-TR"/>
    </w:rPr>
  </w:style>
  <w:style w:type="character" w:customStyle="1" w:styleId="FootnoteTextChar">
    <w:name w:val="Footnote Text Char"/>
    <w:link w:val="FootnoteText"/>
    <w:semiHidden/>
    <w:rsid w:val="0037643D"/>
    <w:rPr>
      <w:rFonts w:eastAsia="Calibri"/>
    </w:rPr>
  </w:style>
  <w:style w:type="paragraph" w:customStyle="1" w:styleId="Normal16">
    <w:name w:val="Normal++16"/>
    <w:basedOn w:val="Normal"/>
    <w:next w:val="Normal"/>
    <w:rsid w:val="00564F05"/>
    <w:pPr>
      <w:overflowPunct/>
      <w:textAlignment w:val="auto"/>
    </w:pPr>
    <w:rPr>
      <w:sz w:val="24"/>
      <w:szCs w:val="24"/>
      <w:lang w:val="en-US"/>
    </w:rPr>
  </w:style>
  <w:style w:type="character" w:styleId="Strong">
    <w:name w:val="Strong"/>
    <w:qFormat/>
    <w:rsid w:val="00564F05"/>
    <w:rPr>
      <w:color w:val="000000"/>
    </w:rPr>
  </w:style>
  <w:style w:type="character" w:customStyle="1" w:styleId="bylinepipe">
    <w:name w:val="bylinepipe"/>
    <w:basedOn w:val="DefaultParagraphFont"/>
    <w:rsid w:val="00C2672F"/>
  </w:style>
  <w:style w:type="character" w:customStyle="1" w:styleId="Heading7Char">
    <w:name w:val="Heading 7 Char"/>
    <w:link w:val="Heading7"/>
    <w:uiPriority w:val="99"/>
    <w:locked/>
    <w:rsid w:val="00602FE4"/>
    <w:rPr>
      <w:sz w:val="24"/>
      <w:lang w:val="tr-TR"/>
    </w:rPr>
  </w:style>
  <w:style w:type="paragraph" w:styleId="ListParagraph">
    <w:name w:val="List Paragraph"/>
    <w:basedOn w:val="Normal"/>
    <w:uiPriority w:val="34"/>
    <w:qFormat/>
    <w:rsid w:val="00200748"/>
    <w:pPr>
      <w:ind w:left="720"/>
      <w:contextualSpacing/>
    </w:pPr>
  </w:style>
  <w:style w:type="paragraph" w:customStyle="1" w:styleId="Default">
    <w:name w:val="Default"/>
    <w:rsid w:val="00A51792"/>
    <w:pPr>
      <w:autoSpaceDE w:val="0"/>
      <w:autoSpaceDN w:val="0"/>
      <w:adjustRightInd w:val="0"/>
    </w:pPr>
    <w:rPr>
      <w:color w:val="000000"/>
      <w:sz w:val="24"/>
      <w:szCs w:val="24"/>
      <w:lang w:eastAsia="tr-TR"/>
    </w:rPr>
  </w:style>
  <w:style w:type="paragraph" w:styleId="BodyText2">
    <w:name w:val="Body Text 2"/>
    <w:basedOn w:val="Normal"/>
    <w:link w:val="BodyText2Char"/>
    <w:rsid w:val="003D171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rsid w:val="003D171D"/>
    <w:rPr>
      <w:lang w:eastAsia="en-US"/>
    </w:rPr>
  </w:style>
  <w:style w:type="paragraph" w:customStyle="1" w:styleId="text">
    <w:name w:val="text"/>
    <w:basedOn w:val="Normal"/>
    <w:rsid w:val="003D171D"/>
    <w:pPr>
      <w:overflowPunct/>
      <w:autoSpaceDE/>
      <w:autoSpaceDN/>
      <w:adjustRightInd/>
      <w:spacing w:before="60" w:after="60" w:line="260" w:lineRule="atLeast"/>
      <w:textAlignment w:val="auto"/>
    </w:pPr>
    <w:rPr>
      <w:sz w:val="22"/>
    </w:rPr>
  </w:style>
  <w:style w:type="character" w:customStyle="1" w:styleId="Heading1Char">
    <w:name w:val="Heading 1 Char"/>
    <w:link w:val="Heading1"/>
    <w:uiPriority w:val="99"/>
    <w:locked/>
    <w:rsid w:val="003D171D"/>
    <w:rPr>
      <w:bCs/>
      <w:i/>
      <w:iCs/>
      <w:sz w:val="24"/>
      <w:u w:val="single"/>
      <w:lang w:eastAsia="en-US"/>
    </w:rPr>
  </w:style>
  <w:style w:type="character" w:customStyle="1" w:styleId="zmlenmeyenBahsetme1">
    <w:name w:val="Çözümlenmeyen Bahsetme1"/>
    <w:basedOn w:val="DefaultParagraphFont"/>
    <w:uiPriority w:val="99"/>
    <w:semiHidden/>
    <w:unhideWhenUsed/>
    <w:rsid w:val="00945D9A"/>
    <w:rPr>
      <w:color w:val="605E5C"/>
      <w:shd w:val="clear" w:color="auto" w:fill="E1DFDD"/>
    </w:rPr>
  </w:style>
  <w:style w:type="character" w:customStyle="1" w:styleId="hps">
    <w:name w:val="hps"/>
    <w:basedOn w:val="DefaultParagraphFont"/>
    <w:rsid w:val="00D16603"/>
  </w:style>
  <w:style w:type="paragraph" w:styleId="Footer">
    <w:name w:val="footer"/>
    <w:basedOn w:val="Normal"/>
    <w:link w:val="FooterChar"/>
    <w:uiPriority w:val="99"/>
    <w:unhideWhenUsed/>
    <w:rsid w:val="0090173C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0173C"/>
    <w:rPr>
      <w:lang w:eastAsia="en-US"/>
    </w:rPr>
  </w:style>
  <w:style w:type="paragraph" w:customStyle="1" w:styleId="TableParagraph">
    <w:name w:val="Table Paragraph"/>
    <w:basedOn w:val="Normal"/>
    <w:uiPriority w:val="1"/>
    <w:qFormat/>
    <w:rsid w:val="00286008"/>
    <w:pPr>
      <w:widowControl w:val="0"/>
      <w:overflowPunct/>
      <w:autoSpaceDE/>
      <w:autoSpaceDN/>
      <w:adjustRightInd/>
      <w:textAlignment w:val="auto"/>
    </w:pPr>
    <w:rPr>
      <w:rFonts w:ascii="Arial" w:eastAsia="Arial" w:hAnsi="Arial" w:cs="Arial"/>
      <w:sz w:val="22"/>
      <w:szCs w:val="22"/>
      <w:lang w:val="en-US"/>
    </w:rPr>
  </w:style>
  <w:style w:type="character" w:customStyle="1" w:styleId="zmlenmeyenBahsetme2">
    <w:name w:val="Çözümlenmeyen Bahsetme2"/>
    <w:basedOn w:val="DefaultParagraphFont"/>
    <w:uiPriority w:val="99"/>
    <w:semiHidden/>
    <w:unhideWhenUsed/>
    <w:rsid w:val="008528B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210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564961">
          <w:marLeft w:val="0"/>
          <w:marRight w:val="0"/>
          <w:marTop w:val="0"/>
          <w:marBottom w:val="0"/>
          <w:divBdr>
            <w:top w:val="single" w:sz="2" w:space="0" w:color="A2A191"/>
            <w:left w:val="single" w:sz="6" w:space="0" w:color="A2A191"/>
            <w:bottom w:val="single" w:sz="2" w:space="0" w:color="A2A191"/>
            <w:right w:val="single" w:sz="6" w:space="0" w:color="A2A191"/>
          </w:divBdr>
          <w:divsChild>
            <w:div w:id="859591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93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057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8688724">
                  <w:marLeft w:val="0"/>
                  <w:marRight w:val="0"/>
                  <w:marTop w:val="45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398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523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2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130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116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18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48" w:space="0" w:color="696967"/>
                <w:bottom w:val="none" w:sz="0" w:space="0" w:color="auto"/>
                <w:right w:val="single" w:sz="48" w:space="0" w:color="FFFFFF"/>
              </w:divBdr>
              <w:divsChild>
                <w:div w:id="1503348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330416">
                      <w:marLeft w:val="-30"/>
                      <w:marRight w:val="-12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406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1588434">
                              <w:marLeft w:val="-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557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879266">
          <w:marLeft w:val="0"/>
          <w:marRight w:val="0"/>
          <w:marTop w:val="0"/>
          <w:marBottom w:val="0"/>
          <w:divBdr>
            <w:top w:val="single" w:sz="2" w:space="0" w:color="A2A191"/>
            <w:left w:val="single" w:sz="6" w:space="0" w:color="A2A191"/>
            <w:bottom w:val="single" w:sz="2" w:space="0" w:color="A2A191"/>
            <w:right w:val="single" w:sz="6" w:space="0" w:color="A2A191"/>
          </w:divBdr>
          <w:divsChild>
            <w:div w:id="1840268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29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25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9040565">
                  <w:marLeft w:val="0"/>
                  <w:marRight w:val="0"/>
                  <w:marTop w:val="45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6623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97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3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82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48" w:space="0" w:color="696967"/>
                <w:bottom w:val="none" w:sz="0" w:space="0" w:color="auto"/>
                <w:right w:val="single" w:sz="48" w:space="0" w:color="FFFFFF"/>
              </w:divBdr>
              <w:divsChild>
                <w:div w:id="159805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935287">
                      <w:marLeft w:val="-30"/>
                      <w:marRight w:val="-12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8853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52364">
                              <w:marLeft w:val="-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marplat.eu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13" Type="http://schemas.openxmlformats.org/officeDocument/2006/relationships/image" Target="media/image15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14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13.png"/><Relationship Id="rId5" Type="http://schemas.openxmlformats.org/officeDocument/2006/relationships/image" Target="media/image7.png"/><Relationship Id="rId10" Type="http://schemas.openxmlformats.org/officeDocument/2006/relationships/image" Target="media/image12.png"/><Relationship Id="rId4" Type="http://schemas.openxmlformats.org/officeDocument/2006/relationships/image" Target="media/image6.png"/><Relationship Id="rId9" Type="http://schemas.openxmlformats.org/officeDocument/2006/relationships/image" Target="media/image11.jpeg"/><Relationship Id="rId14" Type="http://schemas.openxmlformats.org/officeDocument/2006/relationships/image" Target="media/image16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demirkolme\Desktop\ders%20katalog%20formu-1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0DC4BE-9D0E-449C-B816-7285B363BA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ders katalog formu-1</Template>
  <TotalTime>8</TotalTime>
  <Pages>4</Pages>
  <Words>1223</Words>
  <Characters>7100</Characters>
  <Application>Microsoft Office Word</Application>
  <DocSecurity>0</DocSecurity>
  <Lines>59</Lines>
  <Paragraphs>16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Course Catalog Form</vt:lpstr>
      <vt:lpstr>Course Catalog Form</vt:lpstr>
    </vt:vector>
  </TitlesOfParts>
  <Company>PRU</Company>
  <LinksUpToDate>false</LinksUpToDate>
  <CharactersWithSpaces>8307</CharactersWithSpaces>
  <SharedDoc>false</SharedDoc>
  <HLinks>
    <vt:vector size="12" baseType="variant">
      <vt:variant>
        <vt:i4>3145787</vt:i4>
      </vt:variant>
      <vt:variant>
        <vt:i4>3</vt:i4>
      </vt:variant>
      <vt:variant>
        <vt:i4>0</vt:i4>
      </vt:variant>
      <vt:variant>
        <vt:i4>5</vt:i4>
      </vt:variant>
      <vt:variant>
        <vt:lpwstr>http://www.pandora.com.tr/ara.aspx?type=7&amp;text=1568</vt:lpwstr>
      </vt:variant>
      <vt:variant>
        <vt:lpwstr/>
      </vt:variant>
      <vt:variant>
        <vt:i4>3145787</vt:i4>
      </vt:variant>
      <vt:variant>
        <vt:i4>0</vt:i4>
      </vt:variant>
      <vt:variant>
        <vt:i4>0</vt:i4>
      </vt:variant>
      <vt:variant>
        <vt:i4>5</vt:i4>
      </vt:variant>
      <vt:variant>
        <vt:lpwstr>http://www.pandora.com.tr/ara.aspx?type=7&amp;text=1568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Course Catalog Form</dc:title>
  <dc:subject/>
  <dc:creator>PRÜ</dc:creator>
  <cp:keywords/>
  <cp:lastModifiedBy>Carmen Elena Lupu</cp:lastModifiedBy>
  <cp:revision>2</cp:revision>
  <cp:lastPrinted>2019-10-03T06:46:00Z</cp:lastPrinted>
  <dcterms:created xsi:type="dcterms:W3CDTF">2023-04-20T12:10:00Z</dcterms:created>
  <dcterms:modified xsi:type="dcterms:W3CDTF">2023-04-20T12:10:00Z</dcterms:modified>
</cp:coreProperties>
</file>